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9851CD" w:rsidR="00DD5C8E" w:rsidP="009147DD" w:rsidRDefault="00DD5C8E" w14:paraId="6489576B" w14:textId="77777777">
      <w:pPr>
        <w:jc w:val="center"/>
        <w:rPr>
          <w:rFonts w:ascii="Varah" w:hAnsi="Varah"/>
          <w:b/>
        </w:rPr>
      </w:pPr>
    </w:p>
    <w:p w:rsidRPr="009851CD" w:rsidR="00EB097D" w:rsidP="009147DD" w:rsidRDefault="00B22FA4" w14:paraId="03EB9A30" w14:textId="65C14684">
      <w:pPr>
        <w:jc w:val="center"/>
        <w:rPr>
          <w:rFonts w:ascii="Varah" w:hAnsi="Varah"/>
          <w:b/>
        </w:rPr>
      </w:pPr>
      <w:r w:rsidRPr="009851CD">
        <w:rPr>
          <w:rFonts w:ascii="Varah" w:hAnsi="Varah"/>
          <w:noProof/>
        </w:rPr>
        <w:drawing>
          <wp:anchor distT="0" distB="0" distL="114300" distR="114300" simplePos="0" relativeHeight="251658243" behindDoc="0" locked="0" layoutInCell="1" allowOverlap="1" wp14:anchorId="68E15378" wp14:editId="65317FB1">
            <wp:simplePos x="0" y="0"/>
            <wp:positionH relativeFrom="column">
              <wp:posOffset>1954530</wp:posOffset>
            </wp:positionH>
            <wp:positionV relativeFrom="paragraph">
              <wp:posOffset>-408305</wp:posOffset>
            </wp:positionV>
            <wp:extent cx="1967865" cy="520700"/>
            <wp:effectExtent l="0" t="0" r="0" b="0"/>
            <wp:wrapNone/>
            <wp:docPr id="2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86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3D1C" w:rsidP="00792C21" w:rsidRDefault="00093D1C" w14:paraId="0086CFA6" w14:textId="77777777">
      <w:pPr>
        <w:pStyle w:val="Heading1"/>
        <w:jc w:val="center"/>
        <w:rPr>
          <w:rFonts w:ascii="Varah" w:hAnsi="Varah" w:cs="Arial"/>
          <w:sz w:val="20"/>
          <w:u w:val="single"/>
        </w:rPr>
      </w:pPr>
    </w:p>
    <w:p w:rsidRPr="00C91307" w:rsidR="001031B3" w:rsidP="00792C21" w:rsidRDefault="00C02C97" w14:paraId="4ED8CD39" w14:textId="77777777">
      <w:pPr>
        <w:pStyle w:val="Heading1"/>
        <w:jc w:val="center"/>
        <w:rPr>
          <w:rFonts w:ascii="Varah" w:hAnsi="Varah" w:cs="Arial"/>
          <w:szCs w:val="22"/>
        </w:rPr>
      </w:pPr>
      <w:r w:rsidRPr="00C91307">
        <w:rPr>
          <w:rFonts w:ascii="Varah" w:hAnsi="Varah" w:cs="Arial"/>
          <w:szCs w:val="22"/>
        </w:rPr>
        <w:t xml:space="preserve">Part 1: </w:t>
      </w:r>
      <w:r w:rsidRPr="00C91307" w:rsidR="00C637A8">
        <w:rPr>
          <w:rFonts w:ascii="Varah" w:hAnsi="Varah" w:cs="Arial"/>
          <w:szCs w:val="22"/>
        </w:rPr>
        <w:t>J</w:t>
      </w:r>
      <w:r w:rsidRPr="00C91307">
        <w:rPr>
          <w:rFonts w:ascii="Varah" w:hAnsi="Varah" w:cs="Arial"/>
          <w:szCs w:val="22"/>
        </w:rPr>
        <w:t>OB DESCRIPTION</w:t>
      </w:r>
    </w:p>
    <w:p w:rsidRPr="00093D1C" w:rsidR="00792C21" w:rsidP="00792C21" w:rsidRDefault="00792C21" w14:paraId="6E45ED34" w14:textId="77777777">
      <w:pPr>
        <w:rPr>
          <w:rFonts w:ascii="Varah" w:hAnsi="Varah"/>
          <w:szCs w:val="22"/>
        </w:rPr>
      </w:pPr>
    </w:p>
    <w:p w:rsidR="004E3DA3" w:rsidP="00200537" w:rsidRDefault="00200537" w14:paraId="0943ABCE" w14:textId="2ABF85F8">
      <w:pPr>
        <w:tabs>
          <w:tab w:val="left" w:pos="1985"/>
          <w:tab w:val="left" w:pos="6804"/>
        </w:tabs>
        <w:jc w:val="both"/>
        <w:rPr>
          <w:rFonts w:ascii="Varah" w:hAnsi="Varah" w:cs="Arial"/>
          <w:b/>
          <w:szCs w:val="22"/>
        </w:rPr>
      </w:pPr>
      <w:r w:rsidRPr="00093D1C">
        <w:rPr>
          <w:rFonts w:ascii="Varah" w:hAnsi="Varah" w:cs="Arial"/>
          <w:b/>
          <w:szCs w:val="22"/>
        </w:rPr>
        <w:t>JOB TITLE:</w:t>
      </w:r>
      <w:r w:rsidR="0004119E">
        <w:rPr>
          <w:rFonts w:ascii="Varah" w:hAnsi="Varah" w:cs="Arial"/>
          <w:b/>
          <w:szCs w:val="22"/>
        </w:rPr>
        <w:t xml:space="preserve"> </w:t>
      </w:r>
      <w:r w:rsidR="004E3DA3">
        <w:rPr>
          <w:rFonts w:ascii="Varah" w:hAnsi="Varah" w:cs="Arial"/>
          <w:b/>
          <w:szCs w:val="22"/>
        </w:rPr>
        <w:tab/>
      </w:r>
      <w:r w:rsidR="00330273">
        <w:rPr>
          <w:rFonts w:ascii="Varah" w:hAnsi="Varah" w:cs="Arial"/>
          <w:b/>
          <w:szCs w:val="22"/>
        </w:rPr>
        <w:t>Website</w:t>
      </w:r>
      <w:r w:rsidR="0004119E">
        <w:rPr>
          <w:rFonts w:ascii="Varah" w:hAnsi="Varah" w:cs="Arial"/>
          <w:b/>
          <w:szCs w:val="22"/>
        </w:rPr>
        <w:t xml:space="preserve"> </w:t>
      </w:r>
      <w:r w:rsidR="002D53F0">
        <w:rPr>
          <w:rFonts w:ascii="Varah" w:hAnsi="Varah" w:cs="Arial"/>
          <w:b/>
          <w:szCs w:val="22"/>
        </w:rPr>
        <w:t>Manager</w:t>
      </w:r>
    </w:p>
    <w:p w:rsidR="004E3DA3" w:rsidP="00200537" w:rsidRDefault="004E3DA3" w14:paraId="59E27623" w14:textId="108348A6">
      <w:pPr>
        <w:tabs>
          <w:tab w:val="left" w:pos="1985"/>
          <w:tab w:val="left" w:pos="6804"/>
        </w:tabs>
        <w:jc w:val="both"/>
        <w:rPr>
          <w:rFonts w:ascii="Varah" w:hAnsi="Varah" w:cs="Arial"/>
          <w:b/>
          <w:szCs w:val="22"/>
        </w:rPr>
      </w:pPr>
      <w:r w:rsidRPr="004E3DA3">
        <w:rPr>
          <w:rFonts w:ascii="Varah" w:hAnsi="Varah" w:cs="Arial"/>
          <w:b/>
          <w:szCs w:val="22"/>
        </w:rPr>
        <w:t xml:space="preserve">DEPARTMENT: </w:t>
      </w:r>
      <w:r>
        <w:rPr>
          <w:rFonts w:ascii="Varah" w:hAnsi="Varah" w:cs="Arial"/>
          <w:b/>
          <w:szCs w:val="22"/>
        </w:rPr>
        <w:tab/>
      </w:r>
      <w:r w:rsidRPr="004E3DA3">
        <w:rPr>
          <w:rFonts w:ascii="Varah" w:hAnsi="Varah" w:cs="Arial"/>
          <w:b/>
          <w:szCs w:val="22"/>
        </w:rPr>
        <w:t>External Engagement</w:t>
      </w:r>
    </w:p>
    <w:p w:rsidR="00200537" w:rsidP="00200537" w:rsidRDefault="004E3DA3" w14:paraId="0BA9E5F8" w14:textId="1786BBB5">
      <w:pPr>
        <w:tabs>
          <w:tab w:val="left" w:pos="1985"/>
          <w:tab w:val="left" w:pos="6804"/>
        </w:tabs>
        <w:jc w:val="both"/>
        <w:rPr>
          <w:rFonts w:ascii="Varah" w:hAnsi="Varah" w:cs="Arial"/>
          <w:b/>
          <w:szCs w:val="22"/>
        </w:rPr>
      </w:pPr>
      <w:r w:rsidRPr="004E3DA3">
        <w:rPr>
          <w:rFonts w:ascii="Varah" w:hAnsi="Varah" w:cs="Arial"/>
          <w:b/>
          <w:szCs w:val="22"/>
        </w:rPr>
        <w:t>TEAM:</w:t>
      </w:r>
      <w:r w:rsidRPr="004E3DA3">
        <w:rPr>
          <w:rFonts w:ascii="Varah" w:hAnsi="Varah" w:cs="Arial"/>
          <w:b/>
          <w:szCs w:val="22"/>
        </w:rPr>
        <w:t xml:space="preserve"> </w:t>
      </w:r>
      <w:r>
        <w:rPr>
          <w:rFonts w:ascii="Varah" w:hAnsi="Varah" w:cs="Arial"/>
          <w:b/>
          <w:szCs w:val="22"/>
        </w:rPr>
        <w:tab/>
      </w:r>
      <w:r w:rsidRPr="004E3DA3">
        <w:rPr>
          <w:rFonts w:ascii="Varah" w:hAnsi="Varah" w:cs="Arial"/>
          <w:b/>
          <w:szCs w:val="22"/>
        </w:rPr>
        <w:t>Digital Engagement</w:t>
      </w:r>
    </w:p>
    <w:p w:rsidR="004E3DA3" w:rsidP="6EE1517D" w:rsidRDefault="004E3DA3" w14:paraId="12BC189C" w14:textId="013DB3EB">
      <w:pPr>
        <w:pStyle w:val="Normal"/>
        <w:tabs>
          <w:tab w:val="left" w:leader="none" w:pos="1985"/>
          <w:tab w:val="left" w:leader="none" w:pos="6804"/>
        </w:tabs>
        <w:jc w:val="both"/>
        <w:rPr>
          <w:rFonts w:ascii="Varah" w:hAnsi="Varah" w:cs="Arial"/>
          <w:b w:val="1"/>
          <w:bCs w:val="1"/>
        </w:rPr>
      </w:pPr>
      <w:r w:rsidRPr="6EE1517D" w:rsidR="004E3DA3">
        <w:rPr>
          <w:rFonts w:ascii="Varah" w:hAnsi="Varah" w:cs="Arial"/>
          <w:b w:val="1"/>
          <w:bCs w:val="1"/>
        </w:rPr>
        <w:t>LOCATION:</w:t>
      </w:r>
      <w:r w:rsidRPr="6EE1517D" w:rsidR="004E3DA3">
        <w:rPr>
          <w:rFonts w:ascii="Varah" w:hAnsi="Varah" w:cs="Arial"/>
          <w:b w:val="1"/>
          <w:bCs w:val="1"/>
        </w:rPr>
        <w:t xml:space="preserve"> </w:t>
      </w:r>
      <w:r>
        <w:tab/>
      </w:r>
      <w:r w:rsidRPr="6EE1517D" w:rsidR="0FA8BB11">
        <w:rPr>
          <w:rFonts w:ascii="Varah" w:hAnsi="Varah" w:eastAsia="Times New Roman" w:cs="Arial"/>
          <w:b w:val="1"/>
          <w:bCs w:val="1"/>
          <w:noProof w:val="0"/>
          <w:color w:val="auto"/>
          <w:sz w:val="22"/>
          <w:szCs w:val="22"/>
          <w:lang w:val="en-GB" w:eastAsia="en-GB" w:bidi="ar-SA"/>
        </w:rPr>
        <w:t xml:space="preserve">Hybrid – Linked to our Ewell office with home and office working     </w:t>
      </w:r>
      <w:r w:rsidRPr="6EE1517D" w:rsidR="0FA8BB11">
        <w:rPr>
          <w:rFonts w:ascii="Varah" w:hAnsi="Varah" w:eastAsia="Times New Roman" w:cs="Arial"/>
          <w:b w:val="1"/>
          <w:bCs w:val="1"/>
          <w:noProof w:val="0"/>
          <w:color w:val="auto"/>
          <w:sz w:val="22"/>
          <w:szCs w:val="22"/>
          <w:lang w:val="en-GB" w:eastAsia="en-GB" w:bidi="ar-SA"/>
        </w:rPr>
        <w:t xml:space="preserve"> </w:t>
      </w:r>
    </w:p>
    <w:p w:rsidRPr="009851CD" w:rsidR="006347CC" w:rsidRDefault="006347CC" w14:paraId="7A51FC4C" w14:textId="77777777">
      <w:pPr>
        <w:jc w:val="both"/>
        <w:rPr>
          <w:rFonts w:ascii="Varah" w:hAnsi="Varah"/>
          <w:b/>
          <w:i/>
          <w:u w:val="single"/>
        </w:rPr>
      </w:pPr>
    </w:p>
    <w:p w:rsidRPr="009851CD" w:rsidR="001031B3" w:rsidP="6EE1517D" w:rsidRDefault="00B22FA4" w14:paraId="3648DCDB" w14:textId="36170E78" w14:noSpellErr="1">
      <w:pPr>
        <w:jc w:val="both"/>
        <w:rPr>
          <w:rFonts w:ascii="Varah" w:hAnsi="Varah"/>
          <w:b w:val="1"/>
          <w:bCs w:val="1"/>
          <w:sz w:val="22"/>
          <w:szCs w:val="22"/>
        </w:rPr>
      </w:pPr>
      <w:r w:rsidRPr="009851CD">
        <w:rPr>
          <w:rFonts w:ascii="Varah" w:hAnsi="Varah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274C1C81" wp14:editId="7FE95962">
                <wp:simplePos x="0" y="0"/>
                <wp:positionH relativeFrom="column">
                  <wp:posOffset>0</wp:posOffset>
                </wp:positionH>
                <wp:positionV relativeFrom="paragraph">
                  <wp:posOffset>73660</wp:posOffset>
                </wp:positionV>
                <wp:extent cx="5760720" cy="0"/>
                <wp:effectExtent l="0" t="0" r="0" b="0"/>
                <wp:wrapNone/>
                <wp:docPr id="873328487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7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 w14:anchorId="487872A8">
              <v:line id="Line 3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o:allowincell="f" from="0,5.8pt" to="453.6pt,5.8pt" w14:anchorId="078FECD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"/>
            </w:pict>
          </mc:Fallback>
        </mc:AlternateContent>
      </w:r>
    </w:p>
    <w:p w:rsidRPr="00093D1C" w:rsidR="00200537" w:rsidP="6EE1517D" w:rsidRDefault="00200537" w14:paraId="244D911B" w14:textId="77777777" w14:noSpellErr="1">
      <w:pPr>
        <w:numPr>
          <w:ilvl w:val="0"/>
          <w:numId w:val="1"/>
        </w:numPr>
        <w:tabs>
          <w:tab w:val="clear" w:pos="360"/>
          <w:tab w:val="num" w:pos="567"/>
        </w:tabs>
        <w:jc w:val="both"/>
        <w:rPr>
          <w:rFonts w:ascii="Varah" w:hAnsi="Varah" w:cs="Arial"/>
          <w:sz w:val="22"/>
          <w:szCs w:val="22"/>
        </w:rPr>
      </w:pPr>
      <w:r w:rsidRPr="6EE1517D" w:rsidR="00200537">
        <w:rPr>
          <w:rFonts w:ascii="Varah" w:hAnsi="Varah" w:cs="Arial"/>
          <w:b w:val="1"/>
          <w:bCs w:val="1"/>
          <w:sz w:val="22"/>
          <w:szCs w:val="22"/>
        </w:rPr>
        <w:t>POSITION IN ORGANISATION</w:t>
      </w:r>
    </w:p>
    <w:p w:rsidRPr="009851CD" w:rsidR="00200537" w:rsidP="6EE1517D" w:rsidRDefault="00200537" w14:paraId="4EC48097" w14:textId="77777777" w14:noSpellErr="1">
      <w:pPr>
        <w:jc w:val="both"/>
        <w:rPr>
          <w:rFonts w:ascii="Varah" w:hAnsi="Varah"/>
          <w:sz w:val="22"/>
          <w:szCs w:val="22"/>
        </w:rPr>
      </w:pPr>
    </w:p>
    <w:p w:rsidRPr="009851CD" w:rsidR="0039656C" w:rsidP="6EE1517D" w:rsidRDefault="005153A8" w14:paraId="6385FB24" w14:textId="77777777" w14:noSpellErr="1">
      <w:pPr>
        <w:numPr>
          <w:ilvl w:val="0"/>
          <w:numId w:val="15"/>
        </w:numPr>
        <w:jc w:val="both"/>
        <w:rPr>
          <w:rFonts w:ascii="Varah" w:hAnsi="Varah"/>
          <w:sz w:val="22"/>
          <w:szCs w:val="22"/>
        </w:rPr>
      </w:pPr>
      <w:r w:rsidRPr="6EE1517D" w:rsidR="005153A8">
        <w:rPr>
          <w:rFonts w:ascii="Varah" w:hAnsi="Varah"/>
          <w:sz w:val="22"/>
          <w:szCs w:val="22"/>
        </w:rPr>
        <w:t xml:space="preserve">Reports </w:t>
      </w:r>
      <w:r w:rsidRPr="6EE1517D" w:rsidR="002D53F0">
        <w:rPr>
          <w:rFonts w:ascii="Varah" w:hAnsi="Varah"/>
          <w:sz w:val="22"/>
          <w:szCs w:val="22"/>
        </w:rPr>
        <w:t>to</w:t>
      </w:r>
      <w:r w:rsidRPr="6EE1517D" w:rsidR="005153A8">
        <w:rPr>
          <w:rFonts w:ascii="Varah" w:hAnsi="Varah"/>
          <w:sz w:val="22"/>
          <w:szCs w:val="22"/>
        </w:rPr>
        <w:t xml:space="preserve"> </w:t>
      </w:r>
      <w:r w:rsidRPr="6EE1517D" w:rsidR="002D53F0">
        <w:rPr>
          <w:rFonts w:ascii="Varah" w:hAnsi="Varah"/>
          <w:sz w:val="22"/>
          <w:szCs w:val="22"/>
        </w:rPr>
        <w:t xml:space="preserve">Head of </w:t>
      </w:r>
      <w:r w:rsidRPr="6EE1517D" w:rsidR="00684989">
        <w:rPr>
          <w:rFonts w:ascii="Varah" w:hAnsi="Varah"/>
          <w:sz w:val="22"/>
          <w:szCs w:val="22"/>
        </w:rPr>
        <w:t xml:space="preserve">Brand, Content and Digital Engagement </w:t>
      </w:r>
    </w:p>
    <w:p w:rsidRPr="009851CD" w:rsidR="001049EF" w:rsidP="6EE1517D" w:rsidRDefault="001049EF" w14:paraId="26008F90" w14:textId="77777777" w14:noSpellErr="1">
      <w:pPr>
        <w:numPr>
          <w:ilvl w:val="0"/>
          <w:numId w:val="15"/>
        </w:numPr>
        <w:jc w:val="both"/>
        <w:rPr>
          <w:rFonts w:ascii="Varah" w:hAnsi="Varah"/>
          <w:sz w:val="22"/>
          <w:szCs w:val="22"/>
        </w:rPr>
      </w:pPr>
      <w:r w:rsidRPr="6EE1517D" w:rsidR="001049EF">
        <w:rPr>
          <w:rFonts w:ascii="Varah" w:hAnsi="Varah"/>
          <w:sz w:val="22"/>
          <w:szCs w:val="22"/>
        </w:rPr>
        <w:t>Line Manages</w:t>
      </w:r>
      <w:r w:rsidRPr="6EE1517D" w:rsidR="00684989">
        <w:rPr>
          <w:rFonts w:ascii="Varah" w:hAnsi="Varah"/>
          <w:sz w:val="22"/>
          <w:szCs w:val="22"/>
        </w:rPr>
        <w:t xml:space="preserve">: </w:t>
      </w:r>
      <w:r w:rsidRPr="6EE1517D" w:rsidR="003D4BDD">
        <w:rPr>
          <w:rFonts w:ascii="Varah" w:hAnsi="Varah"/>
          <w:sz w:val="22"/>
          <w:szCs w:val="22"/>
        </w:rPr>
        <w:t>Website Officer</w:t>
      </w:r>
    </w:p>
    <w:p w:rsidRPr="009851CD" w:rsidR="002D53F0" w:rsidP="6EE1517D" w:rsidRDefault="002D53F0" w14:paraId="7E9047F9" w14:textId="77777777" w14:noSpellErr="1">
      <w:pPr>
        <w:numPr>
          <w:ilvl w:val="0"/>
          <w:numId w:val="15"/>
        </w:numPr>
        <w:jc w:val="both"/>
        <w:rPr>
          <w:rFonts w:ascii="Varah" w:hAnsi="Varah"/>
          <w:sz w:val="22"/>
          <w:szCs w:val="22"/>
        </w:rPr>
      </w:pPr>
      <w:r w:rsidRPr="6EE1517D" w:rsidR="002D53F0">
        <w:rPr>
          <w:rFonts w:ascii="Varah" w:hAnsi="Varah"/>
          <w:sz w:val="22"/>
          <w:szCs w:val="22"/>
        </w:rPr>
        <w:t xml:space="preserve">Part of the External </w:t>
      </w:r>
      <w:r w:rsidRPr="6EE1517D" w:rsidR="005D07FA">
        <w:rPr>
          <w:rFonts w:ascii="Varah" w:hAnsi="Varah"/>
          <w:sz w:val="22"/>
          <w:szCs w:val="22"/>
        </w:rPr>
        <w:t>Engagement</w:t>
      </w:r>
      <w:r w:rsidRPr="6EE1517D" w:rsidR="002D53F0">
        <w:rPr>
          <w:rFonts w:ascii="Varah" w:hAnsi="Varah"/>
          <w:sz w:val="22"/>
          <w:szCs w:val="22"/>
        </w:rPr>
        <w:t xml:space="preserve"> Directorate</w:t>
      </w:r>
    </w:p>
    <w:p w:rsidRPr="009851CD" w:rsidR="002D53F0" w:rsidP="6EE1517D" w:rsidRDefault="002D53F0" w14:paraId="0026124C" w14:textId="77777777" w14:noSpellErr="1">
      <w:pPr>
        <w:jc w:val="both"/>
        <w:rPr>
          <w:rFonts w:ascii="Varah" w:hAnsi="Varah"/>
          <w:sz w:val="22"/>
          <w:szCs w:val="22"/>
        </w:rPr>
      </w:pPr>
    </w:p>
    <w:p w:rsidRPr="009851CD" w:rsidR="001031B3" w:rsidP="6EE1517D" w:rsidRDefault="00B22FA4" w14:paraId="4F98A462" w14:textId="5997C47B" w14:noSpellErr="1">
      <w:pPr>
        <w:jc w:val="both"/>
        <w:rPr>
          <w:rFonts w:ascii="Varah" w:hAnsi="Varah"/>
          <w:b w:val="1"/>
          <w:bCs w:val="1"/>
          <w:sz w:val="22"/>
          <w:szCs w:val="22"/>
        </w:rPr>
      </w:pPr>
      <w:r w:rsidRPr="009851CD">
        <w:rPr>
          <w:rFonts w:ascii="Varah" w:hAnsi="Varah"/>
          <w:b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0" allowOverlap="1" wp14:anchorId="2DEE48A5" wp14:editId="3FE89B3A">
                <wp:simplePos x="0" y="0"/>
                <wp:positionH relativeFrom="column">
                  <wp:posOffset>0</wp:posOffset>
                </wp:positionH>
                <wp:positionV relativeFrom="paragraph">
                  <wp:posOffset>46355</wp:posOffset>
                </wp:positionV>
                <wp:extent cx="5943600" cy="0"/>
                <wp:effectExtent l="0" t="0" r="0" b="0"/>
                <wp:wrapNone/>
                <wp:docPr id="183317789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 w14:anchorId="0EB50ADD">
              <v:line id="Line 4" style="position:absolute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o:allowincell="f" from="0,3.65pt" to="468pt,3.65pt" w14:anchorId="299DB88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"/>
            </w:pict>
          </mc:Fallback>
        </mc:AlternateContent>
      </w:r>
    </w:p>
    <w:p w:rsidRPr="00093D1C" w:rsidR="00200537" w:rsidP="6EE1517D" w:rsidRDefault="00200537" w14:paraId="2DE714FA" w14:textId="77777777" w14:noSpellErr="1">
      <w:pPr>
        <w:numPr>
          <w:ilvl w:val="0"/>
          <w:numId w:val="1"/>
        </w:numPr>
        <w:tabs>
          <w:tab w:val="clear" w:pos="360"/>
          <w:tab w:val="num" w:pos="567"/>
        </w:tabs>
        <w:jc w:val="both"/>
        <w:rPr>
          <w:rFonts w:ascii="Varah" w:hAnsi="Varah" w:cs="Arial"/>
          <w:sz w:val="22"/>
          <w:szCs w:val="22"/>
        </w:rPr>
      </w:pPr>
      <w:r w:rsidRPr="6EE1517D" w:rsidR="00200537">
        <w:rPr>
          <w:rFonts w:ascii="Varah" w:hAnsi="Varah" w:cs="Arial"/>
          <w:b w:val="1"/>
          <w:bCs w:val="1"/>
          <w:sz w:val="22"/>
          <w:szCs w:val="22"/>
        </w:rPr>
        <w:t>MAIN PURPOSE OF JOB</w:t>
      </w:r>
    </w:p>
    <w:p w:rsidRPr="009851CD" w:rsidR="001049EF" w:rsidP="6EE1517D" w:rsidRDefault="001049EF" w14:paraId="151C86BA" w14:textId="77777777" w14:noSpellErr="1">
      <w:pPr>
        <w:jc w:val="both"/>
        <w:rPr>
          <w:rFonts w:ascii="Varah" w:hAnsi="Varah"/>
          <w:b w:val="1"/>
          <w:bCs w:val="1"/>
          <w:sz w:val="22"/>
          <w:szCs w:val="22"/>
        </w:rPr>
      </w:pPr>
    </w:p>
    <w:p w:rsidRPr="009851CD" w:rsidR="00E41DCC" w:rsidP="6EE1517D" w:rsidRDefault="002D53F0" w14:paraId="02694120" w14:textId="08B86E75" w14:noSpellErr="1">
      <w:pPr>
        <w:rPr>
          <w:rFonts w:ascii="Varah" w:hAnsi="Varah"/>
          <w:sz w:val="22"/>
          <w:szCs w:val="22"/>
        </w:rPr>
      </w:pPr>
      <w:r w:rsidRPr="6EE1517D" w:rsidR="002D53F0">
        <w:rPr>
          <w:rFonts w:ascii="Varah" w:hAnsi="Varah"/>
          <w:sz w:val="22"/>
          <w:szCs w:val="22"/>
        </w:rPr>
        <w:t xml:space="preserve">To </w:t>
      </w:r>
      <w:r w:rsidRPr="6EE1517D" w:rsidR="00EB2E41">
        <w:rPr>
          <w:rFonts w:ascii="Varah" w:hAnsi="Varah" w:cs="Calibri"/>
          <w:sz w:val="22"/>
          <w:szCs w:val="22"/>
        </w:rPr>
        <w:t>lead on</w:t>
      </w:r>
      <w:r w:rsidRPr="6EE1517D" w:rsidR="00F96827">
        <w:rPr>
          <w:rFonts w:ascii="Varah" w:hAnsi="Varah"/>
          <w:sz w:val="22"/>
          <w:szCs w:val="22"/>
        </w:rPr>
        <w:t xml:space="preserve"> </w:t>
      </w:r>
      <w:r w:rsidRPr="6EE1517D" w:rsidR="002D53F0">
        <w:rPr>
          <w:rFonts w:ascii="Varah" w:hAnsi="Varah"/>
          <w:sz w:val="22"/>
          <w:szCs w:val="22"/>
        </w:rPr>
        <w:t xml:space="preserve">the content and functionality of </w:t>
      </w:r>
      <w:r w:rsidRPr="6EE1517D" w:rsidR="003236D2">
        <w:rPr>
          <w:rFonts w:ascii="Varah" w:hAnsi="Varah"/>
          <w:sz w:val="22"/>
          <w:szCs w:val="22"/>
        </w:rPr>
        <w:t xml:space="preserve">Samaritans’ </w:t>
      </w:r>
      <w:r w:rsidRPr="6EE1517D" w:rsidR="002D53F0">
        <w:rPr>
          <w:rFonts w:ascii="Varah" w:hAnsi="Varah" w:cs="Calibri"/>
          <w:sz w:val="22"/>
          <w:szCs w:val="22"/>
        </w:rPr>
        <w:t>website</w:t>
      </w:r>
      <w:r w:rsidRPr="6EE1517D" w:rsidR="00EB2E41">
        <w:rPr>
          <w:rFonts w:ascii="Varah" w:hAnsi="Varah" w:cs="Calibri"/>
          <w:sz w:val="22"/>
          <w:szCs w:val="22"/>
        </w:rPr>
        <w:t>s</w:t>
      </w:r>
      <w:r w:rsidRPr="6EE1517D" w:rsidR="002D53F0">
        <w:rPr>
          <w:rFonts w:ascii="Varah" w:hAnsi="Varah"/>
          <w:sz w:val="22"/>
          <w:szCs w:val="22"/>
        </w:rPr>
        <w:t xml:space="preserve"> </w:t>
      </w:r>
      <w:r w:rsidRPr="6EE1517D" w:rsidR="00F96827">
        <w:rPr>
          <w:rFonts w:ascii="Varah" w:hAnsi="Varah"/>
          <w:sz w:val="22"/>
          <w:szCs w:val="22"/>
        </w:rPr>
        <w:t xml:space="preserve">to </w:t>
      </w:r>
      <w:r w:rsidRPr="6EE1517D" w:rsidR="007F2696">
        <w:rPr>
          <w:rFonts w:ascii="Varah" w:hAnsi="Varah"/>
          <w:sz w:val="22"/>
          <w:szCs w:val="22"/>
        </w:rPr>
        <w:t>maximise our audiences’ experience</w:t>
      </w:r>
      <w:r w:rsidRPr="6EE1517D" w:rsidR="003236D2">
        <w:rPr>
          <w:rFonts w:ascii="Varah" w:hAnsi="Varah"/>
          <w:sz w:val="22"/>
          <w:szCs w:val="22"/>
        </w:rPr>
        <w:t>.</w:t>
      </w:r>
      <w:r w:rsidRPr="6EE1517D" w:rsidR="00F96827">
        <w:rPr>
          <w:rFonts w:ascii="Varah" w:hAnsi="Varah"/>
          <w:sz w:val="22"/>
          <w:szCs w:val="22"/>
        </w:rPr>
        <w:t xml:space="preserve"> To manage the website team </w:t>
      </w:r>
      <w:r w:rsidRPr="6EE1517D" w:rsidR="00330273">
        <w:rPr>
          <w:rFonts w:ascii="Varah" w:hAnsi="Varah"/>
          <w:sz w:val="22"/>
          <w:szCs w:val="22"/>
        </w:rPr>
        <w:t xml:space="preserve">and external partners </w:t>
      </w:r>
      <w:r w:rsidRPr="6EE1517D" w:rsidR="00F96827">
        <w:rPr>
          <w:rFonts w:ascii="Varah" w:hAnsi="Varah"/>
          <w:sz w:val="22"/>
          <w:szCs w:val="22"/>
        </w:rPr>
        <w:t xml:space="preserve">to </w:t>
      </w:r>
      <w:r w:rsidRPr="6EE1517D" w:rsidR="00EB2E41">
        <w:rPr>
          <w:rFonts w:ascii="Varah" w:hAnsi="Varah" w:cs="Calibri"/>
          <w:sz w:val="22"/>
          <w:szCs w:val="22"/>
        </w:rPr>
        <w:t xml:space="preserve">deliver </w:t>
      </w:r>
      <w:r w:rsidRPr="6EE1517D" w:rsidR="009510E7">
        <w:rPr>
          <w:rFonts w:ascii="Varah" w:hAnsi="Varah" w:cs="Calibri"/>
          <w:sz w:val="22"/>
          <w:szCs w:val="22"/>
        </w:rPr>
        <w:t>content</w:t>
      </w:r>
      <w:r w:rsidRPr="6EE1517D" w:rsidR="009510E7">
        <w:rPr>
          <w:rFonts w:ascii="Varah" w:hAnsi="Varah" w:cs="Calibri"/>
          <w:sz w:val="22"/>
          <w:szCs w:val="22"/>
        </w:rPr>
        <w:t xml:space="preserve"> </w:t>
      </w:r>
      <w:r w:rsidRPr="6EE1517D" w:rsidR="00EB2E41">
        <w:rPr>
          <w:rFonts w:ascii="Varah" w:hAnsi="Varah" w:cs="Calibri"/>
          <w:sz w:val="22"/>
          <w:szCs w:val="22"/>
        </w:rPr>
        <w:t>and campaigns to grow our reach and increase conversions.</w:t>
      </w:r>
    </w:p>
    <w:p w:rsidRPr="009851CD" w:rsidR="001031B3" w:rsidP="6EE1517D" w:rsidRDefault="001031B3" w14:paraId="1AF41AE8" w14:textId="77777777" w14:noSpellErr="1">
      <w:pPr>
        <w:jc w:val="both"/>
        <w:rPr>
          <w:rFonts w:ascii="Varah" w:hAnsi="Varah"/>
          <w:b w:val="1"/>
          <w:bCs w:val="1"/>
          <w:sz w:val="22"/>
          <w:szCs w:val="22"/>
        </w:rPr>
      </w:pPr>
    </w:p>
    <w:p w:rsidRPr="009851CD" w:rsidR="00C02C97" w:rsidP="6EE1517D" w:rsidRDefault="00B22FA4" w14:paraId="21B8E531" w14:textId="64B41A66" w14:noSpellErr="1">
      <w:pPr>
        <w:jc w:val="both"/>
        <w:rPr>
          <w:rFonts w:ascii="Varah" w:hAnsi="Varah"/>
          <w:sz w:val="22"/>
          <w:szCs w:val="22"/>
          <w:u w:val="single"/>
        </w:rPr>
      </w:pPr>
      <w:r w:rsidRPr="009851CD">
        <w:rPr>
          <w:rFonts w:ascii="Varah" w:hAnsi="Varah"/>
          <w:b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0" allowOverlap="1" wp14:anchorId="2965BC3B" wp14:editId="63CA588E">
                <wp:simplePos x="0" y="0"/>
                <wp:positionH relativeFrom="column">
                  <wp:posOffset>0</wp:posOffset>
                </wp:positionH>
                <wp:positionV relativeFrom="paragraph">
                  <wp:posOffset>31115</wp:posOffset>
                </wp:positionV>
                <wp:extent cx="5943600" cy="0"/>
                <wp:effectExtent l="0" t="0" r="0" b="0"/>
                <wp:wrapNone/>
                <wp:docPr id="53813020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 w14:anchorId="3B8C2DAE">
              <v:line id="Line 10" style="position:absolute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o:allowincell="f" from="0,2.45pt" to="468pt,2.45pt" w14:anchorId="3E08A14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"/>
            </w:pict>
          </mc:Fallback>
        </mc:AlternateContent>
      </w:r>
    </w:p>
    <w:p w:rsidRPr="00093D1C" w:rsidR="00C02C97" w:rsidP="6EE1517D" w:rsidRDefault="00C02C97" w14:paraId="4D3D480A" w14:textId="77777777" w14:noSpellErr="1">
      <w:pPr>
        <w:numPr>
          <w:ilvl w:val="0"/>
          <w:numId w:val="1"/>
        </w:numPr>
        <w:rPr>
          <w:rFonts w:ascii="Varah" w:hAnsi="Varah" w:cs="Arial"/>
          <w:b w:val="1"/>
          <w:bCs w:val="1"/>
          <w:sz w:val="22"/>
          <w:szCs w:val="22"/>
        </w:rPr>
      </w:pPr>
      <w:r w:rsidRPr="6EE1517D" w:rsidR="00C02C97">
        <w:rPr>
          <w:rFonts w:ascii="Varah" w:hAnsi="Varah" w:cs="Arial"/>
          <w:b w:val="1"/>
          <w:bCs w:val="1"/>
          <w:sz w:val="22"/>
          <w:szCs w:val="22"/>
        </w:rPr>
        <w:t>KEY RESPONSIBILITIES</w:t>
      </w:r>
    </w:p>
    <w:p w:rsidRPr="009851CD" w:rsidR="001049EF" w:rsidP="6EE1517D" w:rsidRDefault="001049EF" w14:paraId="43018D29" w14:textId="77777777" w14:noSpellErr="1">
      <w:pPr>
        <w:autoSpaceDE w:val="0"/>
        <w:autoSpaceDN w:val="0"/>
        <w:adjustRightInd w:val="0"/>
        <w:rPr>
          <w:rFonts w:ascii="Varah" w:hAnsi="Varah"/>
          <w:color w:val="000000"/>
          <w:sz w:val="22"/>
          <w:szCs w:val="22"/>
          <w:lang w:val="en-US"/>
        </w:rPr>
      </w:pPr>
    </w:p>
    <w:p w:rsidRPr="009851CD" w:rsidR="00841612" w:rsidP="6EE1517D" w:rsidRDefault="00841612" w14:paraId="2D913C75" w14:textId="77777777" w14:noSpellErr="1">
      <w:pPr>
        <w:rPr>
          <w:rFonts w:ascii="Varah" w:hAnsi="Varah"/>
          <w:b w:val="1"/>
          <w:bCs w:val="1"/>
          <w:sz w:val="22"/>
          <w:szCs w:val="22"/>
          <w:lang w:val="en-US"/>
        </w:rPr>
      </w:pPr>
      <w:r w:rsidRPr="6EE1517D" w:rsidR="00841612">
        <w:rPr>
          <w:rFonts w:ascii="Varah" w:hAnsi="Varah"/>
          <w:b w:val="1"/>
          <w:bCs w:val="1"/>
          <w:sz w:val="22"/>
          <w:szCs w:val="22"/>
          <w:lang w:val="en-US"/>
        </w:rPr>
        <w:t xml:space="preserve">Lead the </w:t>
      </w:r>
      <w:r w:rsidRPr="6EE1517D" w:rsidR="00841612">
        <w:rPr>
          <w:rFonts w:ascii="Varah" w:hAnsi="Varah" w:cs="Calibri"/>
          <w:b w:val="1"/>
          <w:bCs w:val="1"/>
          <w:sz w:val="22"/>
          <w:szCs w:val="22"/>
          <w:lang w:val="en-US" w:eastAsia="en-US"/>
        </w:rPr>
        <w:t>Web</w:t>
      </w:r>
      <w:r w:rsidRPr="6EE1517D" w:rsidR="00841612">
        <w:rPr>
          <w:rFonts w:ascii="Varah" w:hAnsi="Varah" w:cs="Calibri"/>
          <w:b w:val="1"/>
          <w:bCs w:val="1"/>
          <w:sz w:val="22"/>
          <w:szCs w:val="22"/>
          <w:lang w:val="en-US" w:eastAsia="en-US"/>
        </w:rPr>
        <w:t xml:space="preserve"> </w:t>
      </w:r>
      <w:r w:rsidRPr="6EE1517D" w:rsidR="00841612">
        <w:rPr>
          <w:rFonts w:ascii="Varah" w:hAnsi="Varah"/>
          <w:b w:val="1"/>
          <w:bCs w:val="1"/>
          <w:sz w:val="22"/>
          <w:szCs w:val="22"/>
          <w:lang w:val="en-US"/>
        </w:rPr>
        <w:t>team</w:t>
      </w:r>
    </w:p>
    <w:p w:rsidRPr="00943EE9" w:rsidR="00841612" w:rsidP="6EE1517D" w:rsidRDefault="00841612" w14:paraId="37C910D2" w14:textId="77777777" w14:noSpellErr="1">
      <w:pPr>
        <w:numPr>
          <w:ilvl w:val="0"/>
          <w:numId w:val="15"/>
        </w:numPr>
        <w:rPr>
          <w:rFonts w:ascii="Varah" w:hAnsi="Varah" w:cs="Calibri"/>
          <w:sz w:val="22"/>
          <w:szCs w:val="22"/>
          <w:lang w:val="en-US" w:eastAsia="en-US"/>
        </w:rPr>
      </w:pPr>
      <w:r w:rsidRPr="6EE1517D" w:rsidR="00841612">
        <w:rPr>
          <w:rFonts w:ascii="Varah" w:hAnsi="Varah" w:cs="Calibri"/>
          <w:sz w:val="22"/>
          <w:szCs w:val="22"/>
          <w:lang w:val="en-US" w:eastAsia="en-US"/>
        </w:rPr>
        <w:t>Coach and develop a high performing team</w:t>
      </w:r>
    </w:p>
    <w:p w:rsidRPr="00943EE9" w:rsidR="00841612" w:rsidP="6EE1517D" w:rsidRDefault="00841612" w14:paraId="37972A99" w14:textId="77777777" w14:noSpellErr="1">
      <w:pPr>
        <w:numPr>
          <w:ilvl w:val="0"/>
          <w:numId w:val="15"/>
        </w:numPr>
        <w:rPr>
          <w:rFonts w:ascii="Varah" w:hAnsi="Varah" w:cs="Calibri"/>
          <w:sz w:val="22"/>
          <w:szCs w:val="22"/>
          <w:lang w:val="en-US" w:eastAsia="en-US"/>
        </w:rPr>
      </w:pPr>
      <w:r w:rsidRPr="6EE1517D" w:rsidR="00841612">
        <w:rPr>
          <w:rFonts w:ascii="Varah" w:hAnsi="Varah" w:cs="Calibri"/>
          <w:sz w:val="22"/>
          <w:szCs w:val="22"/>
          <w:lang w:val="en-US" w:eastAsia="en-US"/>
        </w:rPr>
        <w:t>Identify</w:t>
      </w:r>
      <w:r w:rsidRPr="6EE1517D" w:rsidR="00841612">
        <w:rPr>
          <w:rFonts w:ascii="Varah" w:hAnsi="Varah" w:cs="Calibri"/>
          <w:sz w:val="22"/>
          <w:szCs w:val="22"/>
          <w:lang w:val="en-US" w:eastAsia="en-US"/>
        </w:rPr>
        <w:t xml:space="preserve"> the best ways of working to enable the team to balance a busy workload</w:t>
      </w:r>
    </w:p>
    <w:p w:rsidR="00841612" w:rsidP="6EE1517D" w:rsidRDefault="00841612" w14:paraId="3D49EF0C" w14:textId="77777777" w14:noSpellErr="1">
      <w:pPr>
        <w:widowControl w:val="0"/>
        <w:numPr>
          <w:ilvl w:val="0"/>
          <w:numId w:val="15"/>
        </w:numPr>
        <w:rPr>
          <w:rFonts w:ascii="Varah" w:hAnsi="Varah"/>
          <w:color w:val="000000"/>
          <w:sz w:val="22"/>
          <w:szCs w:val="22"/>
        </w:rPr>
      </w:pPr>
      <w:r w:rsidRPr="6EE1517D" w:rsidR="00841612">
        <w:rPr>
          <w:rFonts w:ascii="Varah" w:hAnsi="Varah"/>
          <w:color w:val="000000" w:themeColor="text1" w:themeTint="FF" w:themeShade="FF"/>
          <w:sz w:val="22"/>
          <w:szCs w:val="22"/>
        </w:rPr>
        <w:t xml:space="preserve">Work to </w:t>
      </w:r>
      <w:r w:rsidRPr="6EE1517D" w:rsidR="00841612">
        <w:rPr>
          <w:rFonts w:ascii="Varah" w:hAnsi="Varah"/>
          <w:color w:val="000000" w:themeColor="text1" w:themeTint="FF" w:themeShade="FF"/>
          <w:sz w:val="22"/>
          <w:szCs w:val="22"/>
        </w:rPr>
        <w:t>objectives</w:t>
      </w:r>
      <w:r w:rsidRPr="6EE1517D" w:rsidR="00841612">
        <w:rPr>
          <w:rFonts w:ascii="Varah" w:hAnsi="Varah"/>
          <w:color w:val="000000" w:themeColor="text1" w:themeTint="FF" w:themeShade="FF"/>
          <w:sz w:val="22"/>
          <w:szCs w:val="22"/>
        </w:rPr>
        <w:t xml:space="preserve">, budgets and plans as set out by the Head of </w:t>
      </w:r>
      <w:r w:rsidRPr="6EE1517D" w:rsidR="00841612">
        <w:rPr>
          <w:rFonts w:ascii="Varah" w:hAnsi="Varah"/>
          <w:color w:val="000000" w:themeColor="text1" w:themeTint="FF" w:themeShade="FF"/>
          <w:sz w:val="22"/>
          <w:szCs w:val="22"/>
        </w:rPr>
        <w:t xml:space="preserve">Brand, Content and Digital Engagement </w:t>
      </w:r>
    </w:p>
    <w:p w:rsidR="00841612" w:rsidP="6EE1517D" w:rsidRDefault="00841612" w14:paraId="5864736E" w14:textId="77777777" w14:noSpellErr="1">
      <w:pPr>
        <w:widowControl w:val="0"/>
        <w:rPr>
          <w:rFonts w:ascii="Varah" w:hAnsi="Varah"/>
          <w:color w:val="000000"/>
          <w:sz w:val="22"/>
          <w:szCs w:val="22"/>
        </w:rPr>
      </w:pPr>
    </w:p>
    <w:p w:rsidRPr="009851CD" w:rsidR="003236D2" w:rsidP="6EE1517D" w:rsidRDefault="007C28AE" w14:paraId="20AD1529" w14:textId="77777777" w14:noSpellErr="1">
      <w:pPr>
        <w:rPr>
          <w:rFonts w:ascii="Varah" w:hAnsi="Varah"/>
          <w:b w:val="1"/>
          <w:bCs w:val="1"/>
          <w:color w:val="000000"/>
          <w:sz w:val="22"/>
          <w:szCs w:val="22"/>
          <w:lang w:val="en-US"/>
        </w:rPr>
      </w:pPr>
      <w:r w:rsidRPr="6EE1517D" w:rsidR="007C28AE">
        <w:rPr>
          <w:rFonts w:ascii="Varah" w:hAnsi="Varah" w:cs="Calibri"/>
          <w:b w:val="1"/>
          <w:bCs w:val="1"/>
          <w:color w:val="000000" w:themeColor="text1" w:themeTint="FF" w:themeShade="FF"/>
          <w:sz w:val="22"/>
          <w:szCs w:val="22"/>
          <w:lang w:val="en-US" w:eastAsia="en-US"/>
        </w:rPr>
        <w:t>Manage and improve</w:t>
      </w:r>
      <w:r w:rsidRPr="6EE1517D" w:rsidR="003236D2">
        <w:rPr>
          <w:rFonts w:ascii="Varah" w:hAnsi="Varah" w:cs="Calibri"/>
          <w:b w:val="1"/>
          <w:bCs w:val="1"/>
          <w:color w:val="000000" w:themeColor="text1" w:themeTint="FF" w:themeShade="FF"/>
          <w:sz w:val="22"/>
          <w:szCs w:val="22"/>
          <w:lang w:val="en-US" w:eastAsia="en-US"/>
        </w:rPr>
        <w:t xml:space="preserve"> </w:t>
      </w:r>
      <w:r w:rsidRPr="6EE1517D" w:rsidR="003236D2">
        <w:rPr>
          <w:rFonts w:ascii="Varah" w:hAnsi="Varah"/>
          <w:b w:val="1"/>
          <w:bCs w:val="1"/>
          <w:color w:val="000000" w:themeColor="text1" w:themeTint="FF" w:themeShade="FF"/>
          <w:sz w:val="22"/>
          <w:szCs w:val="22"/>
          <w:lang w:val="en-US"/>
        </w:rPr>
        <w:t xml:space="preserve">content and functionality for Samaritans’ </w:t>
      </w:r>
      <w:r w:rsidRPr="6EE1517D" w:rsidR="003236D2">
        <w:rPr>
          <w:rFonts w:ascii="Varah" w:hAnsi="Varah" w:cs="Calibri"/>
          <w:b w:val="1"/>
          <w:bCs w:val="1"/>
          <w:color w:val="000000" w:themeColor="text1" w:themeTint="FF" w:themeShade="FF"/>
          <w:sz w:val="22"/>
          <w:szCs w:val="22"/>
          <w:lang w:val="en-US" w:eastAsia="en-US"/>
        </w:rPr>
        <w:t>web</w:t>
      </w:r>
      <w:r w:rsidRPr="6EE1517D" w:rsidR="00EB2E41">
        <w:rPr>
          <w:rFonts w:ascii="Varah" w:hAnsi="Varah" w:cs="Calibri"/>
          <w:b w:val="1"/>
          <w:bCs w:val="1"/>
          <w:color w:val="000000" w:themeColor="text1" w:themeTint="FF" w:themeShade="FF"/>
          <w:sz w:val="22"/>
          <w:szCs w:val="22"/>
          <w:lang w:val="en-US" w:eastAsia="en-US"/>
        </w:rPr>
        <w:t>sites</w:t>
      </w:r>
    </w:p>
    <w:p w:rsidRPr="00E63E89" w:rsidR="009510E7" w:rsidP="6EE1517D" w:rsidRDefault="009510E7" w14:paraId="119FFF3F" w14:textId="444B8A27" w14:noSpellErr="1">
      <w:pPr>
        <w:numPr>
          <w:ilvl w:val="0"/>
          <w:numId w:val="15"/>
        </w:numPr>
        <w:rPr>
          <w:rFonts w:ascii="Varah" w:hAnsi="Varah"/>
          <w:color w:val="000000"/>
          <w:sz w:val="22"/>
          <w:szCs w:val="22"/>
          <w:lang w:val="en-US"/>
        </w:rPr>
      </w:pPr>
      <w:r w:rsidRPr="6EE1517D" w:rsidR="009510E7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Maintain a </w:t>
      </w:r>
      <w:r w:rsidRPr="6EE1517D" w:rsidR="00916B35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>calendar of compelling hero, hub and hygiene content for the website</w:t>
      </w:r>
      <w:r w:rsidRPr="6EE1517D" w:rsidR="000516A0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 that aligns to the overall content strategy</w:t>
      </w:r>
    </w:p>
    <w:p w:rsidRPr="00841612" w:rsidR="00841612" w:rsidP="6EE1517D" w:rsidRDefault="00841612" w14:paraId="2B118356" w14:textId="47D00015" w14:noSpellErr="1">
      <w:pPr>
        <w:numPr>
          <w:ilvl w:val="0"/>
          <w:numId w:val="15"/>
        </w:numPr>
        <w:rPr>
          <w:rFonts w:ascii="Varah" w:hAnsi="Varah"/>
          <w:color w:val="000000"/>
          <w:sz w:val="22"/>
          <w:szCs w:val="22"/>
          <w:lang w:val="en-US"/>
        </w:rPr>
      </w:pPr>
      <w:r w:rsidRPr="6EE1517D" w:rsidR="00841612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>Oversee</w:t>
      </w:r>
      <w:r w:rsidRPr="6EE1517D" w:rsidR="001C5E22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 and deliver</w:t>
      </w:r>
      <w:r w:rsidRPr="6EE1517D" w:rsidR="00841612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 functionality enhancements and manage web</w:t>
      </w:r>
      <w:r w:rsidRPr="6EE1517D" w:rsidR="00841612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 development </w:t>
      </w:r>
      <w:r w:rsidRPr="6EE1517D" w:rsidR="00841612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>sprints</w:t>
      </w:r>
      <w:r w:rsidRPr="6EE1517D" w:rsidR="00F67BB8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 </w:t>
      </w:r>
      <w:r w:rsidRPr="6EE1517D" w:rsidR="009510E7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as needed </w:t>
      </w:r>
      <w:r w:rsidRPr="6EE1517D" w:rsidR="00F67BB8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>including internal approval processes</w:t>
      </w:r>
    </w:p>
    <w:p w:rsidRPr="00943EE9" w:rsidR="00EB2E41" w:rsidP="6EE1517D" w:rsidRDefault="00EB2E41" w14:paraId="59E851FB" w14:textId="77777777" w14:noSpellErr="1">
      <w:pPr>
        <w:numPr>
          <w:ilvl w:val="0"/>
          <w:numId w:val="15"/>
        </w:numPr>
        <w:rPr>
          <w:rFonts w:ascii="Varah" w:hAnsi="Varah" w:cs="Calibri"/>
          <w:color w:val="000000"/>
          <w:sz w:val="22"/>
          <w:szCs w:val="22"/>
          <w:lang w:val="en-US" w:eastAsia="en-US"/>
        </w:rPr>
      </w:pPr>
      <w:r w:rsidRPr="6EE1517D" w:rsidR="00EB2E41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>Manage and improve the content production workflow</w:t>
      </w:r>
    </w:p>
    <w:p w:rsidRPr="00943EE9" w:rsidR="007C28AE" w:rsidP="6EE1517D" w:rsidRDefault="007C28AE" w14:paraId="08497D6D" w14:textId="77777777" w14:noSpellErr="1">
      <w:pPr>
        <w:numPr>
          <w:ilvl w:val="0"/>
          <w:numId w:val="15"/>
        </w:numPr>
        <w:rPr>
          <w:rFonts w:ascii="Varah" w:hAnsi="Varah" w:cs="Calibri"/>
          <w:color w:val="000000"/>
          <w:sz w:val="22"/>
          <w:szCs w:val="22"/>
          <w:lang w:val="en-US" w:eastAsia="en-US"/>
        </w:rPr>
      </w:pPr>
      <w:r w:rsidRPr="6EE1517D" w:rsidR="007C28AE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>Ensure compliance with relevant standards</w:t>
      </w:r>
      <w:r w:rsidRPr="6EE1517D" w:rsidR="00330273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 and regulations</w:t>
      </w:r>
    </w:p>
    <w:p w:rsidRPr="009851CD" w:rsidR="007F2696" w:rsidP="6EE1517D" w:rsidRDefault="007F2696" w14:paraId="065D8256" w14:textId="77777777" w14:noSpellErr="1">
      <w:pPr>
        <w:numPr>
          <w:ilvl w:val="0"/>
          <w:numId w:val="15"/>
        </w:numPr>
        <w:rPr>
          <w:rFonts w:ascii="Varah" w:hAnsi="Varah"/>
          <w:color w:val="000000"/>
          <w:sz w:val="22"/>
          <w:szCs w:val="22"/>
          <w:lang w:val="en-US"/>
        </w:rPr>
      </w:pPr>
      <w:r w:rsidRPr="6EE1517D" w:rsidR="007F2696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Support </w:t>
      </w:r>
      <w:r w:rsidRPr="6EE1517D" w:rsidR="007C28AE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the </w:t>
      </w:r>
      <w:r w:rsidRPr="6EE1517D" w:rsidR="007F2696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>Head of Digital with Digital Engagement strategy</w:t>
      </w:r>
      <w:r w:rsidRPr="6EE1517D" w:rsidR="00EB2E41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 development</w:t>
      </w:r>
    </w:p>
    <w:p w:rsidRPr="009851CD" w:rsidR="003D7A68" w:rsidP="6EE1517D" w:rsidRDefault="003D7A68" w14:paraId="4C5DD883" w14:textId="77777777" w14:noSpellErr="1">
      <w:pPr>
        <w:rPr>
          <w:rFonts w:ascii="Varah" w:hAnsi="Varah"/>
          <w:color w:val="000000"/>
          <w:sz w:val="22"/>
          <w:szCs w:val="22"/>
          <w:lang w:val="en-US"/>
        </w:rPr>
      </w:pPr>
    </w:p>
    <w:p w:rsidRPr="009851CD" w:rsidR="003D7A68" w:rsidP="6EE1517D" w:rsidRDefault="003D7A68" w14:paraId="4747E711" w14:textId="77777777" w14:noSpellErr="1">
      <w:pPr>
        <w:rPr>
          <w:rFonts w:ascii="Varah" w:hAnsi="Varah"/>
          <w:b w:val="1"/>
          <w:bCs w:val="1"/>
          <w:color w:val="000000"/>
          <w:sz w:val="22"/>
          <w:szCs w:val="22"/>
          <w:lang w:val="en-US"/>
        </w:rPr>
      </w:pPr>
      <w:r w:rsidRPr="6EE1517D" w:rsidR="003D7A68">
        <w:rPr>
          <w:rFonts w:ascii="Varah" w:hAnsi="Varah"/>
          <w:b w:val="1"/>
          <w:bCs w:val="1"/>
          <w:color w:val="000000" w:themeColor="text1" w:themeTint="FF" w:themeShade="FF"/>
          <w:sz w:val="22"/>
          <w:szCs w:val="22"/>
          <w:lang w:val="en-US"/>
        </w:rPr>
        <w:t>Manage major projects</w:t>
      </w:r>
    </w:p>
    <w:p w:rsidRPr="00943EE9" w:rsidR="007C28AE" w:rsidP="6EE1517D" w:rsidRDefault="007C28AE" w14:paraId="2C7849F9" w14:textId="77777777" w14:noSpellErr="1">
      <w:pPr>
        <w:numPr>
          <w:ilvl w:val="0"/>
          <w:numId w:val="15"/>
        </w:numPr>
        <w:rPr>
          <w:rFonts w:ascii="Varah" w:hAnsi="Varah" w:cs="Calibri"/>
          <w:color w:val="000000"/>
          <w:sz w:val="22"/>
          <w:szCs w:val="22"/>
          <w:lang w:val="en-US" w:eastAsia="en-US"/>
        </w:rPr>
      </w:pPr>
      <w:r w:rsidRPr="6EE1517D" w:rsidR="007C28AE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>Manage the digital aspects of major fundraising</w:t>
      </w:r>
      <w:r w:rsidRPr="6EE1517D" w:rsidR="00570B64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, </w:t>
      </w:r>
      <w:r w:rsidRPr="6EE1517D" w:rsidR="007C28AE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>awareness</w:t>
      </w:r>
      <w:r w:rsidRPr="6EE1517D" w:rsidR="00570B64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, </w:t>
      </w:r>
      <w:r w:rsidRPr="6EE1517D" w:rsidR="00570B64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>policy</w:t>
      </w:r>
      <w:r w:rsidRPr="6EE1517D" w:rsidR="00570B64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 and research</w:t>
      </w:r>
      <w:r w:rsidRPr="6EE1517D" w:rsidR="007C28AE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 campaigns</w:t>
      </w:r>
    </w:p>
    <w:p w:rsidRPr="00943EE9" w:rsidR="003D7A68" w:rsidP="6EE1517D" w:rsidRDefault="007C28AE" w14:paraId="1DBAA449" w14:textId="77777777" w14:noSpellErr="1">
      <w:pPr>
        <w:numPr>
          <w:ilvl w:val="0"/>
          <w:numId w:val="15"/>
        </w:numPr>
        <w:rPr>
          <w:rFonts w:ascii="Varah" w:hAnsi="Varah" w:cs="Calibri"/>
          <w:color w:val="000000"/>
          <w:sz w:val="22"/>
          <w:szCs w:val="22"/>
          <w:lang w:val="en-US" w:eastAsia="en-US"/>
        </w:rPr>
      </w:pPr>
      <w:r w:rsidRPr="6EE1517D" w:rsidR="007C28AE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>Ensure digital engagement journeys are factored in at the planning stage of major projects</w:t>
      </w:r>
    </w:p>
    <w:p w:rsidRPr="009851CD" w:rsidR="003236D2" w:rsidP="6EE1517D" w:rsidRDefault="003236D2" w14:paraId="1C3D3B4B" w14:textId="77777777" w14:noSpellErr="1">
      <w:pPr>
        <w:rPr>
          <w:rFonts w:ascii="Varah" w:hAnsi="Varah"/>
          <w:color w:val="000000"/>
          <w:sz w:val="22"/>
          <w:szCs w:val="22"/>
          <w:lang w:val="en-US"/>
        </w:rPr>
      </w:pPr>
    </w:p>
    <w:p w:rsidRPr="00943EE9" w:rsidR="007C28AE" w:rsidP="6EE1517D" w:rsidRDefault="003236D2" w14:paraId="74187D9E" w14:textId="77777777" w14:noSpellErr="1">
      <w:pPr>
        <w:rPr>
          <w:rFonts w:ascii="Varah" w:hAnsi="Varah" w:cs="Calibri"/>
          <w:b w:val="1"/>
          <w:bCs w:val="1"/>
          <w:color w:val="000000"/>
          <w:sz w:val="22"/>
          <w:szCs w:val="22"/>
          <w:lang w:val="en-US" w:eastAsia="en-US"/>
        </w:rPr>
      </w:pPr>
      <w:r w:rsidRPr="6EE1517D" w:rsidR="003236D2">
        <w:rPr>
          <w:rFonts w:ascii="Varah" w:hAnsi="Varah"/>
          <w:b w:val="1"/>
          <w:bCs w:val="1"/>
          <w:color w:val="000000" w:themeColor="text1" w:themeTint="FF" w:themeShade="FF"/>
          <w:sz w:val="22"/>
          <w:szCs w:val="22"/>
          <w:lang w:val="en-US"/>
        </w:rPr>
        <w:t>Manage third</w:t>
      </w:r>
      <w:r w:rsidRPr="6EE1517D" w:rsidR="007C28AE">
        <w:rPr>
          <w:rFonts w:ascii="Varah" w:hAnsi="Varah" w:cs="Calibri"/>
          <w:b w:val="1"/>
          <w:bCs w:val="1"/>
          <w:color w:val="000000" w:themeColor="text1" w:themeTint="FF" w:themeShade="FF"/>
          <w:sz w:val="22"/>
          <w:szCs w:val="22"/>
          <w:lang w:val="en-US" w:eastAsia="en-US"/>
        </w:rPr>
        <w:t xml:space="preserve">-party suppliers, </w:t>
      </w:r>
      <w:r w:rsidRPr="6EE1517D" w:rsidR="007C28AE">
        <w:rPr>
          <w:rFonts w:ascii="Varah" w:hAnsi="Varah" w:cs="Calibri"/>
          <w:b w:val="1"/>
          <w:bCs w:val="1"/>
          <w:color w:val="000000" w:themeColor="text1" w:themeTint="FF" w:themeShade="FF"/>
          <w:sz w:val="22"/>
          <w:szCs w:val="22"/>
          <w:lang w:val="en-US" w:eastAsia="en-US"/>
        </w:rPr>
        <w:t>platforms</w:t>
      </w:r>
      <w:r w:rsidRPr="6EE1517D" w:rsidR="007C28AE">
        <w:rPr>
          <w:rFonts w:ascii="Varah" w:hAnsi="Varah" w:cs="Calibri"/>
          <w:b w:val="1"/>
          <w:bCs w:val="1"/>
          <w:color w:val="000000" w:themeColor="text1" w:themeTint="FF" w:themeShade="FF"/>
          <w:sz w:val="22"/>
          <w:szCs w:val="22"/>
          <w:lang w:val="en-US" w:eastAsia="en-US"/>
        </w:rPr>
        <w:t xml:space="preserve"> and tools</w:t>
      </w:r>
    </w:p>
    <w:p w:rsidRPr="00841612" w:rsidR="00570B64" w:rsidP="6EE1517D" w:rsidRDefault="00570B64" w14:paraId="6A97FA47" w14:textId="77777777" w14:noSpellErr="1">
      <w:pPr>
        <w:numPr>
          <w:ilvl w:val="0"/>
          <w:numId w:val="15"/>
        </w:numPr>
        <w:rPr>
          <w:rFonts w:ascii="Varah" w:hAnsi="Varah" w:cs="Calibri"/>
          <w:color w:val="000000"/>
          <w:sz w:val="22"/>
          <w:szCs w:val="22"/>
          <w:lang w:val="en-US" w:eastAsia="en-US"/>
        </w:rPr>
      </w:pPr>
      <w:r w:rsidRPr="6EE1517D" w:rsidR="00570B64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Act as operational point of contact for </w:t>
      </w:r>
      <w:r w:rsidRPr="6EE1517D" w:rsidR="00841612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our web development, </w:t>
      </w:r>
      <w:r w:rsidRPr="6EE1517D" w:rsidR="00841612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>search</w:t>
      </w:r>
      <w:r w:rsidRPr="6EE1517D" w:rsidR="00841612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 and user testing tools</w:t>
      </w:r>
      <w:r w:rsidRPr="6EE1517D" w:rsidR="00570B64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 </w:t>
      </w:r>
    </w:p>
    <w:p w:rsidRPr="004E3DA3" w:rsidR="007C28AE" w:rsidP="6EE1517D" w:rsidRDefault="00570B64" w14:paraId="5ADE82FD" w14:textId="0062738D" w14:noSpellErr="1">
      <w:pPr>
        <w:numPr>
          <w:ilvl w:val="0"/>
          <w:numId w:val="15"/>
        </w:numPr>
        <w:rPr>
          <w:rFonts w:ascii="Varah" w:hAnsi="Varah" w:cs="Calibri"/>
          <w:color w:val="000000"/>
          <w:sz w:val="22"/>
          <w:szCs w:val="22"/>
          <w:lang w:val="en-US" w:eastAsia="en-US"/>
        </w:rPr>
      </w:pPr>
      <w:r w:rsidRPr="6EE1517D" w:rsidR="00570B64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Take ownership of </w:t>
      </w:r>
      <w:r w:rsidRPr="6EE1517D" w:rsidR="009651C6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>Samaritans digital ecosystem</w:t>
      </w:r>
    </w:p>
    <w:p w:rsidR="00BC36DF" w:rsidP="6EE1517D" w:rsidRDefault="00BC36DF" w14:paraId="41B19F0F" w14:textId="77777777" w14:noSpellErr="1">
      <w:pPr>
        <w:rPr>
          <w:rFonts w:ascii="Varah" w:hAnsi="Varah"/>
          <w:b w:val="1"/>
          <w:bCs w:val="1"/>
          <w:color w:val="000000"/>
          <w:sz w:val="22"/>
          <w:szCs w:val="22"/>
          <w:lang w:val="en-US"/>
        </w:rPr>
      </w:pPr>
    </w:p>
    <w:p w:rsidRPr="00943EE9" w:rsidR="003D7A68" w:rsidP="6EE1517D" w:rsidRDefault="003D7A68" w14:paraId="2553F9DB" w14:textId="10A915AF" w14:noSpellErr="1">
      <w:pPr>
        <w:rPr>
          <w:rFonts w:ascii="Varah" w:hAnsi="Varah" w:cs="Calibri"/>
          <w:b w:val="1"/>
          <w:bCs w:val="1"/>
          <w:color w:val="000000"/>
          <w:sz w:val="22"/>
          <w:szCs w:val="22"/>
          <w:lang w:val="en-US" w:eastAsia="en-US"/>
        </w:rPr>
      </w:pPr>
      <w:r w:rsidRPr="6EE1517D" w:rsidR="003D7A68">
        <w:rPr>
          <w:rFonts w:ascii="Varah" w:hAnsi="Varah"/>
          <w:b w:val="1"/>
          <w:bCs w:val="1"/>
          <w:color w:val="000000" w:themeColor="text1" w:themeTint="FF" w:themeShade="FF"/>
          <w:sz w:val="22"/>
          <w:szCs w:val="22"/>
          <w:lang w:val="en-US"/>
        </w:rPr>
        <w:t xml:space="preserve">Increase </w:t>
      </w:r>
      <w:r w:rsidRPr="6EE1517D" w:rsidR="007C28AE">
        <w:rPr>
          <w:rFonts w:ascii="Varah" w:hAnsi="Varah" w:cs="Calibri"/>
          <w:b w:val="1"/>
          <w:bCs w:val="1"/>
          <w:color w:val="000000" w:themeColor="text1" w:themeTint="FF" w:themeShade="FF"/>
          <w:sz w:val="22"/>
          <w:szCs w:val="22"/>
          <w:lang w:val="en-US" w:eastAsia="en-US"/>
        </w:rPr>
        <w:t>our digit</w:t>
      </w:r>
      <w:r w:rsidRPr="6EE1517D" w:rsidR="00570B64">
        <w:rPr>
          <w:rFonts w:ascii="Varah" w:hAnsi="Varah" w:cs="Calibri"/>
          <w:b w:val="1"/>
          <w:bCs w:val="1"/>
          <w:color w:val="000000" w:themeColor="text1" w:themeTint="FF" w:themeShade="FF"/>
          <w:sz w:val="22"/>
          <w:szCs w:val="22"/>
          <w:lang w:val="en-US" w:eastAsia="en-US"/>
        </w:rPr>
        <w:t>a</w:t>
      </w:r>
      <w:r w:rsidRPr="6EE1517D" w:rsidR="007C28AE">
        <w:rPr>
          <w:rFonts w:ascii="Varah" w:hAnsi="Varah" w:cs="Calibri"/>
          <w:b w:val="1"/>
          <w:bCs w:val="1"/>
          <w:color w:val="000000" w:themeColor="text1" w:themeTint="FF" w:themeShade="FF"/>
          <w:sz w:val="22"/>
          <w:szCs w:val="22"/>
          <w:lang w:val="en-US" w:eastAsia="en-US"/>
        </w:rPr>
        <w:t xml:space="preserve">l </w:t>
      </w:r>
      <w:r w:rsidRPr="6EE1517D" w:rsidR="003D7A68">
        <w:rPr>
          <w:rFonts w:ascii="Varah" w:hAnsi="Varah"/>
          <w:b w:val="1"/>
          <w:bCs w:val="1"/>
          <w:color w:val="000000" w:themeColor="text1" w:themeTint="FF" w:themeShade="FF"/>
          <w:sz w:val="22"/>
          <w:szCs w:val="22"/>
          <w:lang w:val="en-US"/>
        </w:rPr>
        <w:t>reach</w:t>
      </w:r>
    </w:p>
    <w:p w:rsidRPr="009851CD" w:rsidR="003D7A68" w:rsidP="6EE1517D" w:rsidRDefault="00570B64" w14:paraId="21A50726" w14:textId="77777777" w14:noSpellErr="1">
      <w:pPr>
        <w:numPr>
          <w:ilvl w:val="0"/>
          <w:numId w:val="15"/>
        </w:numPr>
        <w:rPr>
          <w:rFonts w:ascii="Varah" w:hAnsi="Varah"/>
          <w:color w:val="000000"/>
          <w:sz w:val="22"/>
          <w:szCs w:val="22"/>
          <w:lang w:val="en-US"/>
        </w:rPr>
      </w:pPr>
      <w:r w:rsidRPr="6EE1517D" w:rsidR="00570B64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>Oversee</w:t>
      </w:r>
      <w:r w:rsidRPr="6EE1517D" w:rsidR="003D7A68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 SEO and PPC</w:t>
      </w:r>
      <w:r w:rsidRPr="6EE1517D" w:rsidR="00570B64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 activity</w:t>
      </w:r>
    </w:p>
    <w:p w:rsidRPr="00330273" w:rsidR="007C28AE" w:rsidP="6EE1517D" w:rsidRDefault="007C28AE" w14:paraId="5310064F" w14:textId="77777777" w14:noSpellErr="1">
      <w:pPr>
        <w:numPr>
          <w:ilvl w:val="0"/>
          <w:numId w:val="15"/>
        </w:numPr>
        <w:rPr>
          <w:rFonts w:ascii="Varah" w:hAnsi="Varah"/>
          <w:color w:val="000000"/>
          <w:sz w:val="22"/>
          <w:szCs w:val="22"/>
          <w:lang w:val="en-US"/>
        </w:rPr>
      </w:pPr>
      <w:r w:rsidRPr="6EE1517D" w:rsidR="007C28AE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>Identify</w:t>
      </w:r>
      <w:r w:rsidRPr="6EE1517D" w:rsidR="007C28AE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 content opportunities for web</w:t>
      </w:r>
      <w:r w:rsidRPr="6EE1517D" w:rsidR="00F96827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 and email </w:t>
      </w:r>
    </w:p>
    <w:p w:rsidR="001C5E22" w:rsidP="6EE1517D" w:rsidRDefault="001C5E22" w14:paraId="28CEE5CF" w14:textId="77777777" w14:noSpellErr="1">
      <w:pPr>
        <w:rPr>
          <w:rFonts w:ascii="Varah" w:hAnsi="Varah" w:cs="Calibri"/>
          <w:b w:val="1"/>
          <w:bCs w:val="1"/>
          <w:color w:val="000000"/>
          <w:sz w:val="22"/>
          <w:szCs w:val="22"/>
          <w:lang w:val="en-US" w:eastAsia="en-US"/>
        </w:rPr>
      </w:pPr>
    </w:p>
    <w:p w:rsidRPr="00943EE9" w:rsidR="003236D2" w:rsidP="6EE1517D" w:rsidRDefault="007C28AE" w14:paraId="2452F943" w14:textId="77777777" w14:noSpellErr="1">
      <w:pPr>
        <w:rPr>
          <w:rFonts w:ascii="Varah" w:hAnsi="Varah" w:cs="Calibri"/>
          <w:b w:val="1"/>
          <w:bCs w:val="1"/>
          <w:color w:val="000000"/>
          <w:sz w:val="22"/>
          <w:szCs w:val="22"/>
          <w:lang w:val="en-US" w:eastAsia="en-US"/>
        </w:rPr>
      </w:pPr>
      <w:r w:rsidRPr="6EE1517D" w:rsidR="007C28AE">
        <w:rPr>
          <w:rFonts w:ascii="Varah" w:hAnsi="Varah" w:cs="Calibri"/>
          <w:b w:val="1"/>
          <w:bCs w:val="1"/>
          <w:color w:val="000000" w:themeColor="text1" w:themeTint="FF" w:themeShade="FF"/>
          <w:sz w:val="22"/>
          <w:szCs w:val="22"/>
          <w:lang w:val="en-US" w:eastAsia="en-US"/>
        </w:rPr>
        <w:t>Grow</w:t>
      </w:r>
      <w:r w:rsidRPr="6EE1517D" w:rsidR="003236D2">
        <w:rPr>
          <w:rFonts w:ascii="Varah" w:hAnsi="Varah"/>
          <w:b w:val="1"/>
          <w:bCs w:val="1"/>
          <w:color w:val="000000" w:themeColor="text1" w:themeTint="FF" w:themeShade="FF"/>
          <w:sz w:val="22"/>
          <w:szCs w:val="22"/>
          <w:lang w:val="en-US"/>
        </w:rPr>
        <w:t xml:space="preserve"> digital </w:t>
      </w:r>
      <w:r w:rsidRPr="6EE1517D" w:rsidR="007C28AE">
        <w:rPr>
          <w:rFonts w:ascii="Varah" w:hAnsi="Varah" w:cs="Calibri"/>
          <w:b w:val="1"/>
          <w:bCs w:val="1"/>
          <w:color w:val="000000" w:themeColor="text1" w:themeTint="FF" w:themeShade="FF"/>
          <w:sz w:val="22"/>
          <w:szCs w:val="22"/>
          <w:lang w:val="en-US" w:eastAsia="en-US"/>
        </w:rPr>
        <w:t>maturity</w:t>
      </w:r>
    </w:p>
    <w:p w:rsidRPr="00943EE9" w:rsidR="00570B64" w:rsidP="6EE1517D" w:rsidRDefault="00570B64" w14:paraId="1E31489F" w14:textId="77777777" w14:noSpellErr="1">
      <w:pPr>
        <w:numPr>
          <w:ilvl w:val="0"/>
          <w:numId w:val="15"/>
        </w:numPr>
        <w:rPr>
          <w:rFonts w:ascii="Varah" w:hAnsi="Varah" w:cs="Calibri"/>
          <w:color w:val="000000"/>
          <w:sz w:val="22"/>
          <w:szCs w:val="22"/>
          <w:lang w:val="en-US" w:eastAsia="en-US"/>
        </w:rPr>
      </w:pPr>
      <w:r w:rsidRPr="6EE1517D" w:rsidR="00570B64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Act as a consultant on digital engagement best practice to internal stakeholders </w:t>
      </w:r>
    </w:p>
    <w:p w:rsidRPr="00943EE9" w:rsidR="00570B64" w:rsidP="6EE1517D" w:rsidRDefault="00570B64" w14:paraId="63BBC7F6" w14:textId="77777777" w14:noSpellErr="1">
      <w:pPr>
        <w:numPr>
          <w:ilvl w:val="0"/>
          <w:numId w:val="15"/>
        </w:numPr>
        <w:rPr>
          <w:rFonts w:ascii="Varah" w:hAnsi="Varah" w:cs="Calibri"/>
          <w:color w:val="000000"/>
          <w:sz w:val="22"/>
          <w:szCs w:val="22"/>
          <w:lang w:val="en-US" w:eastAsia="en-US"/>
        </w:rPr>
      </w:pPr>
      <w:r w:rsidRPr="6EE1517D" w:rsidR="00570B64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Share learnings and knowledge with colleagues </w:t>
      </w:r>
    </w:p>
    <w:p w:rsidRPr="00943EE9" w:rsidR="00570B64" w:rsidP="6EE1517D" w:rsidRDefault="00570B64" w14:paraId="35F31E28" w14:textId="77777777" w14:noSpellErr="1">
      <w:pPr>
        <w:numPr>
          <w:ilvl w:val="0"/>
          <w:numId w:val="15"/>
        </w:numPr>
        <w:rPr>
          <w:rFonts w:ascii="Varah" w:hAnsi="Varah" w:cs="Calibri"/>
          <w:color w:val="000000"/>
          <w:sz w:val="22"/>
          <w:szCs w:val="22"/>
          <w:lang w:val="en-US" w:eastAsia="en-US"/>
        </w:rPr>
      </w:pPr>
      <w:r w:rsidRPr="6EE1517D" w:rsidR="00570B64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>Upskill colleagues on key digital engagement techniques</w:t>
      </w:r>
    </w:p>
    <w:p w:rsidRPr="009851CD" w:rsidR="003236D2" w:rsidP="6EE1517D" w:rsidRDefault="00570B64" w14:paraId="4AD8ACB0" w14:textId="77777777" w14:noSpellErr="1">
      <w:pPr>
        <w:numPr>
          <w:ilvl w:val="0"/>
          <w:numId w:val="15"/>
        </w:numPr>
        <w:rPr>
          <w:rFonts w:ascii="Varah" w:hAnsi="Varah"/>
          <w:color w:val="000000"/>
          <w:sz w:val="22"/>
          <w:szCs w:val="22"/>
          <w:lang w:val="en-US"/>
        </w:rPr>
      </w:pPr>
      <w:r w:rsidRPr="6EE1517D" w:rsidR="00570B64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Progress the devolution of </w:t>
      </w:r>
      <w:r w:rsidRPr="6EE1517D" w:rsidR="003236D2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>content</w:t>
      </w:r>
      <w:r w:rsidRPr="6EE1517D" w:rsidR="00570B64">
        <w:rPr>
          <w:rFonts w:ascii="Varah" w:hAnsi="Varah" w:cs="Calibri"/>
          <w:color w:val="000000" w:themeColor="text1" w:themeTint="FF" w:themeShade="FF"/>
          <w:sz w:val="22"/>
          <w:szCs w:val="22"/>
          <w:lang w:val="en-US" w:eastAsia="en-US"/>
        </w:rPr>
        <w:t xml:space="preserve"> production to subject matter teams</w:t>
      </w:r>
    </w:p>
    <w:p w:rsidRPr="00943EE9" w:rsidR="003236D2" w:rsidP="6EE1517D" w:rsidRDefault="003236D2" w14:paraId="7565B2B4" w14:textId="77777777" w14:noSpellErr="1">
      <w:pPr>
        <w:rPr>
          <w:rFonts w:ascii="Varah" w:hAnsi="Varah" w:cs="Calibri"/>
          <w:b w:val="1"/>
          <w:bCs w:val="1"/>
          <w:sz w:val="22"/>
          <w:szCs w:val="22"/>
          <w:lang w:val="en-US" w:eastAsia="en-US"/>
        </w:rPr>
      </w:pPr>
    </w:p>
    <w:p w:rsidRPr="009851CD" w:rsidR="003236D2" w:rsidP="6EE1517D" w:rsidRDefault="00570B64" w14:paraId="59858A44" w14:textId="77777777" w14:noSpellErr="1">
      <w:pPr>
        <w:rPr>
          <w:rFonts w:ascii="Varah" w:hAnsi="Varah"/>
          <w:b w:val="1"/>
          <w:bCs w:val="1"/>
          <w:sz w:val="22"/>
          <w:szCs w:val="22"/>
          <w:lang w:val="en-US"/>
        </w:rPr>
      </w:pPr>
      <w:r w:rsidRPr="6EE1517D" w:rsidR="00570B64">
        <w:rPr>
          <w:rFonts w:ascii="Varah" w:hAnsi="Varah" w:cs="Calibri"/>
          <w:b w:val="1"/>
          <w:bCs w:val="1"/>
          <w:sz w:val="22"/>
          <w:szCs w:val="22"/>
          <w:lang w:val="en-US" w:eastAsia="en-US"/>
        </w:rPr>
        <w:t>Analytics</w:t>
      </w:r>
      <w:r w:rsidRPr="6EE1517D" w:rsidR="003236D2">
        <w:rPr>
          <w:rFonts w:ascii="Varah" w:hAnsi="Varah"/>
          <w:b w:val="1"/>
          <w:bCs w:val="1"/>
          <w:sz w:val="22"/>
          <w:szCs w:val="22"/>
          <w:lang w:val="en-US"/>
        </w:rPr>
        <w:t xml:space="preserve"> and </w:t>
      </w:r>
      <w:r w:rsidRPr="6EE1517D" w:rsidR="00570B64">
        <w:rPr>
          <w:rFonts w:ascii="Varah" w:hAnsi="Varah" w:cs="Calibri"/>
          <w:b w:val="1"/>
          <w:bCs w:val="1"/>
          <w:sz w:val="22"/>
          <w:szCs w:val="22"/>
          <w:lang w:val="en-US" w:eastAsia="en-US"/>
        </w:rPr>
        <w:t>reporting</w:t>
      </w:r>
    </w:p>
    <w:p w:rsidRPr="00943EE9" w:rsidR="00570B64" w:rsidP="6EE1517D" w:rsidRDefault="00570B64" w14:paraId="73163BAD" w14:textId="77777777" w14:noSpellErr="1">
      <w:pPr>
        <w:numPr>
          <w:ilvl w:val="0"/>
          <w:numId w:val="15"/>
        </w:numPr>
        <w:rPr>
          <w:rFonts w:ascii="Varah" w:hAnsi="Varah" w:cs="Calibri"/>
          <w:sz w:val="22"/>
          <w:szCs w:val="22"/>
          <w:lang w:val="en-US" w:eastAsia="en-US"/>
        </w:rPr>
      </w:pPr>
      <w:r w:rsidRPr="6EE1517D" w:rsidR="00570B64">
        <w:rPr>
          <w:rFonts w:ascii="Varah" w:hAnsi="Varah" w:cs="Calibri"/>
          <w:sz w:val="22"/>
          <w:szCs w:val="22"/>
          <w:lang w:val="en-US" w:eastAsia="en-US"/>
        </w:rPr>
        <w:t>Work with the Digital Analyst to ensure regular reporting on digital engagement activity produces actionable insights</w:t>
      </w:r>
    </w:p>
    <w:p w:rsidRPr="00407EC2" w:rsidR="003A0DCA" w:rsidP="6EE1517D" w:rsidRDefault="00570B64" w14:paraId="0764B2EE" w14:textId="079364EF" w14:noSpellErr="1">
      <w:pPr>
        <w:numPr>
          <w:ilvl w:val="0"/>
          <w:numId w:val="15"/>
        </w:numPr>
        <w:rPr>
          <w:rFonts w:ascii="Varah" w:hAnsi="Varah" w:cs="Calibri"/>
          <w:sz w:val="22"/>
          <w:szCs w:val="22"/>
          <w:lang w:val="en-US" w:eastAsia="en-US"/>
        </w:rPr>
      </w:pPr>
      <w:r w:rsidRPr="6EE1517D" w:rsidR="00570B64">
        <w:rPr>
          <w:rFonts w:ascii="Varah" w:hAnsi="Varah" w:cs="Calibri"/>
          <w:sz w:val="22"/>
          <w:szCs w:val="22"/>
          <w:lang w:val="en-US" w:eastAsia="en-US"/>
        </w:rPr>
        <w:t>Maintain a data-driven approach to content production and development</w:t>
      </w:r>
    </w:p>
    <w:p w:rsidRPr="009851CD" w:rsidR="00C02C97" w:rsidP="6EE1517D" w:rsidRDefault="00C02C97" w14:paraId="3D30FB46" w14:textId="77777777" w14:noSpellErr="1">
      <w:pPr>
        <w:jc w:val="both"/>
        <w:rPr>
          <w:rFonts w:ascii="Varah" w:hAnsi="Varah"/>
          <w:b w:val="1"/>
          <w:bCs w:val="1"/>
          <w:sz w:val="22"/>
          <w:szCs w:val="22"/>
        </w:rPr>
      </w:pPr>
    </w:p>
    <w:p w:rsidRPr="009851CD" w:rsidR="00C02C97" w:rsidP="6EE1517D" w:rsidRDefault="00C02C97" w14:paraId="1B2489B8" w14:textId="77777777" w14:noSpellErr="1">
      <w:pPr>
        <w:pStyle w:val="Heading1"/>
        <w:rPr>
          <w:rFonts w:ascii="Varah" w:hAnsi="Varah"/>
          <w:b w:val="0"/>
          <w:bCs w:val="0"/>
          <w:sz w:val="22"/>
          <w:szCs w:val="22"/>
        </w:rPr>
      </w:pPr>
      <w:r w:rsidRPr="6EE1517D" w:rsidR="00C02C97">
        <w:rPr>
          <w:rFonts w:ascii="Varah" w:hAnsi="Varah"/>
          <w:sz w:val="22"/>
          <w:szCs w:val="22"/>
        </w:rPr>
        <w:t xml:space="preserve">General Duties of a Samaritans’ Staff Member </w:t>
      </w:r>
    </w:p>
    <w:p w:rsidRPr="009851CD" w:rsidR="00C02C97" w:rsidP="6EE1517D" w:rsidRDefault="00C02C97" w14:paraId="63C410CA" w14:textId="77777777" w14:noSpellErr="1">
      <w:pPr>
        <w:numPr>
          <w:ilvl w:val="0"/>
          <w:numId w:val="11"/>
        </w:numPr>
        <w:tabs>
          <w:tab w:val="clear" w:pos="360"/>
          <w:tab w:val="num" w:pos="700"/>
        </w:tabs>
        <w:ind w:left="680"/>
        <w:rPr>
          <w:rFonts w:ascii="Varah" w:hAnsi="Varah"/>
          <w:sz w:val="22"/>
          <w:szCs w:val="22"/>
        </w:rPr>
      </w:pPr>
      <w:r w:rsidRPr="6EE1517D" w:rsidR="00C02C97">
        <w:rPr>
          <w:rFonts w:ascii="Varah" w:hAnsi="Varah"/>
          <w:sz w:val="22"/>
          <w:szCs w:val="22"/>
        </w:rPr>
        <w:t xml:space="preserve">Contribute to the effective and efficient running of the Central Office as </w:t>
      </w:r>
      <w:r w:rsidRPr="6EE1517D" w:rsidR="00C02C97">
        <w:rPr>
          <w:rFonts w:ascii="Varah" w:hAnsi="Varah"/>
          <w:sz w:val="22"/>
          <w:szCs w:val="22"/>
        </w:rPr>
        <w:t>appropriate</w:t>
      </w:r>
      <w:r w:rsidRPr="6EE1517D" w:rsidR="00C02C97">
        <w:rPr>
          <w:rFonts w:ascii="Varah" w:hAnsi="Varah"/>
          <w:sz w:val="22"/>
          <w:szCs w:val="22"/>
        </w:rPr>
        <w:t>.</w:t>
      </w:r>
    </w:p>
    <w:p w:rsidRPr="009851CD" w:rsidR="00C02C97" w:rsidP="6EE1517D" w:rsidRDefault="00C02C97" w14:paraId="73C4F104" w14:textId="77777777" w14:noSpellErr="1">
      <w:pPr>
        <w:numPr>
          <w:ilvl w:val="0"/>
          <w:numId w:val="11"/>
        </w:numPr>
        <w:ind w:left="680"/>
        <w:jc w:val="both"/>
        <w:rPr>
          <w:rFonts w:ascii="Varah" w:hAnsi="Varah"/>
          <w:sz w:val="22"/>
          <w:szCs w:val="22"/>
        </w:rPr>
      </w:pPr>
      <w:r w:rsidRPr="6EE1517D" w:rsidR="00C02C97">
        <w:rPr>
          <w:rFonts w:ascii="Varah" w:hAnsi="Varah"/>
          <w:sz w:val="22"/>
          <w:szCs w:val="22"/>
        </w:rPr>
        <w:t xml:space="preserve">Participate, as </w:t>
      </w:r>
      <w:r w:rsidRPr="6EE1517D" w:rsidR="00C02C97">
        <w:rPr>
          <w:rFonts w:ascii="Varah" w:hAnsi="Varah"/>
          <w:sz w:val="22"/>
          <w:szCs w:val="22"/>
        </w:rPr>
        <w:t>appropriate</w:t>
      </w:r>
      <w:r w:rsidRPr="6EE1517D" w:rsidR="00C02C97">
        <w:rPr>
          <w:rFonts w:ascii="Varah" w:hAnsi="Varah"/>
          <w:sz w:val="22"/>
          <w:szCs w:val="22"/>
        </w:rPr>
        <w:t>, in staff forums and meetings.</w:t>
      </w:r>
    </w:p>
    <w:p w:rsidRPr="009851CD" w:rsidR="00C02C97" w:rsidP="6EE1517D" w:rsidRDefault="00C02C97" w14:paraId="655F2C46" w14:textId="77777777" w14:noSpellErr="1">
      <w:pPr>
        <w:numPr>
          <w:ilvl w:val="0"/>
          <w:numId w:val="11"/>
        </w:numPr>
        <w:ind w:left="680"/>
        <w:jc w:val="both"/>
        <w:rPr>
          <w:rFonts w:ascii="Varah" w:hAnsi="Varah"/>
          <w:sz w:val="22"/>
          <w:szCs w:val="22"/>
        </w:rPr>
      </w:pPr>
      <w:r w:rsidRPr="6EE1517D" w:rsidR="00C02C97">
        <w:rPr>
          <w:rFonts w:ascii="Varah" w:hAnsi="Varah"/>
          <w:sz w:val="22"/>
          <w:szCs w:val="22"/>
        </w:rPr>
        <w:t>Adhere to Samaritans’ policies and procedures.</w:t>
      </w:r>
    </w:p>
    <w:p w:rsidRPr="009851CD" w:rsidR="00C02C97" w:rsidP="6EE1517D" w:rsidRDefault="00C02C97" w14:paraId="0F326328" w14:textId="77777777" w14:noSpellErr="1">
      <w:pPr>
        <w:numPr>
          <w:ilvl w:val="0"/>
          <w:numId w:val="11"/>
        </w:numPr>
        <w:ind w:left="680"/>
        <w:jc w:val="both"/>
        <w:rPr>
          <w:rFonts w:ascii="Varah" w:hAnsi="Varah"/>
          <w:sz w:val="22"/>
          <w:szCs w:val="22"/>
        </w:rPr>
      </w:pPr>
      <w:r w:rsidRPr="6EE1517D" w:rsidR="00C02C97">
        <w:rPr>
          <w:rFonts w:ascii="Varah" w:hAnsi="Varah"/>
          <w:sz w:val="22"/>
          <w:szCs w:val="22"/>
        </w:rPr>
        <w:t xml:space="preserve">Represent the Central Office appropriately across the organisation and Samaritans to the wider community as </w:t>
      </w:r>
      <w:r w:rsidRPr="6EE1517D" w:rsidR="00C02C97">
        <w:rPr>
          <w:rFonts w:ascii="Varah" w:hAnsi="Varah"/>
          <w:sz w:val="22"/>
          <w:szCs w:val="22"/>
        </w:rPr>
        <w:t>appropriate</w:t>
      </w:r>
      <w:r w:rsidRPr="6EE1517D" w:rsidR="00C02C97">
        <w:rPr>
          <w:rFonts w:ascii="Varah" w:hAnsi="Varah"/>
          <w:sz w:val="22"/>
          <w:szCs w:val="22"/>
        </w:rPr>
        <w:t>.</w:t>
      </w:r>
    </w:p>
    <w:p w:rsidRPr="009851CD" w:rsidR="00C02C97" w:rsidP="6EE1517D" w:rsidRDefault="00C02C97" w14:paraId="1B12B453" w14:textId="77777777" w14:noSpellErr="1">
      <w:pPr>
        <w:numPr>
          <w:ilvl w:val="0"/>
          <w:numId w:val="11"/>
        </w:numPr>
        <w:ind w:left="680"/>
        <w:jc w:val="both"/>
        <w:rPr>
          <w:rFonts w:ascii="Varah" w:hAnsi="Varah"/>
          <w:sz w:val="22"/>
          <w:szCs w:val="22"/>
        </w:rPr>
      </w:pPr>
      <w:r w:rsidRPr="6EE1517D" w:rsidR="00C02C97">
        <w:rPr>
          <w:rFonts w:ascii="Varah" w:hAnsi="Varah"/>
          <w:sz w:val="22"/>
          <w:szCs w:val="22"/>
        </w:rPr>
        <w:t xml:space="preserve">Treat all colleagues, </w:t>
      </w:r>
      <w:r w:rsidRPr="6EE1517D" w:rsidR="00C02C97">
        <w:rPr>
          <w:rFonts w:ascii="Varah" w:hAnsi="Varah"/>
          <w:sz w:val="22"/>
          <w:szCs w:val="22"/>
        </w:rPr>
        <w:t>volunteers</w:t>
      </w:r>
      <w:r w:rsidRPr="6EE1517D" w:rsidR="00C02C97">
        <w:rPr>
          <w:rFonts w:ascii="Varah" w:hAnsi="Varah"/>
          <w:sz w:val="22"/>
          <w:szCs w:val="22"/>
        </w:rPr>
        <w:t xml:space="preserve"> and members of the public with dignity and work within and adhere to Samaritans’ equal opportunities statement and polic</w:t>
      </w:r>
      <w:r w:rsidRPr="6EE1517D" w:rsidR="0031504D">
        <w:rPr>
          <w:rFonts w:ascii="Varah" w:hAnsi="Varah"/>
          <w:sz w:val="22"/>
          <w:szCs w:val="22"/>
        </w:rPr>
        <w:t>i</w:t>
      </w:r>
      <w:r w:rsidRPr="6EE1517D" w:rsidR="00C02C97">
        <w:rPr>
          <w:rFonts w:ascii="Varah" w:hAnsi="Varah"/>
          <w:sz w:val="22"/>
          <w:szCs w:val="22"/>
        </w:rPr>
        <w:t>es.</w:t>
      </w:r>
    </w:p>
    <w:p w:rsidRPr="00407EC2" w:rsidR="00407EC2" w:rsidP="6EE1517D" w:rsidRDefault="00C02C97" w14:paraId="340D3326" w14:textId="3F4E2560" w14:noSpellErr="1">
      <w:pPr>
        <w:numPr>
          <w:ilvl w:val="0"/>
          <w:numId w:val="11"/>
        </w:numPr>
        <w:tabs>
          <w:tab w:val="clear" w:pos="360"/>
          <w:tab w:val="num" w:pos="700"/>
        </w:tabs>
        <w:ind w:left="680"/>
        <w:jc w:val="both"/>
        <w:rPr>
          <w:rFonts w:ascii="Varah" w:hAnsi="Varah"/>
          <w:sz w:val="22"/>
          <w:szCs w:val="22"/>
        </w:rPr>
      </w:pPr>
      <w:r w:rsidRPr="6EE1517D" w:rsidR="00C02C97">
        <w:rPr>
          <w:rFonts w:ascii="Varah" w:hAnsi="Varah"/>
          <w:sz w:val="22"/>
          <w:szCs w:val="22"/>
        </w:rPr>
        <w:t>Carry out reasonable requests made that are within the broad remit of the role</w:t>
      </w:r>
    </w:p>
    <w:p w:rsidR="00407EC2" w:rsidP="6EE1517D" w:rsidRDefault="00407EC2" w14:paraId="533502BE" w14:textId="77777777" w14:noSpellErr="1">
      <w:pPr>
        <w:jc w:val="center"/>
        <w:rPr>
          <w:rFonts w:ascii="Varah" w:hAnsi="Varah" w:cs="Arial"/>
          <w:b w:val="1"/>
          <w:bCs w:val="1"/>
          <w:sz w:val="22"/>
          <w:szCs w:val="22"/>
        </w:rPr>
      </w:pPr>
    </w:p>
    <w:p w:rsidR="00407EC2" w:rsidP="6EE1517D" w:rsidRDefault="00407EC2" w14:paraId="7CA4798D" w14:textId="77777777" w14:noSpellErr="1">
      <w:pPr>
        <w:jc w:val="center"/>
        <w:rPr>
          <w:rFonts w:ascii="Varah" w:hAnsi="Varah" w:cs="Arial"/>
          <w:b w:val="1"/>
          <w:bCs w:val="1"/>
          <w:sz w:val="22"/>
          <w:szCs w:val="22"/>
        </w:rPr>
      </w:pPr>
    </w:p>
    <w:p w:rsidRPr="00BC36DF" w:rsidR="00200537" w:rsidP="6EE1517D" w:rsidRDefault="00200537" w14:paraId="0C482EF0" w14:textId="33FC99C9" w14:noSpellErr="1">
      <w:pPr>
        <w:jc w:val="center"/>
        <w:rPr>
          <w:rFonts w:ascii="Varah" w:hAnsi="Varah" w:cs="Arial"/>
          <w:b w:val="1"/>
          <w:bCs w:val="1"/>
          <w:sz w:val="22"/>
          <w:szCs w:val="22"/>
        </w:rPr>
      </w:pPr>
      <w:r w:rsidRPr="6EE1517D" w:rsidR="00200537">
        <w:rPr>
          <w:rFonts w:ascii="Varah" w:hAnsi="Varah" w:cs="Arial"/>
          <w:b w:val="1"/>
          <w:bCs w:val="1"/>
          <w:sz w:val="22"/>
          <w:szCs w:val="22"/>
        </w:rPr>
        <w:t>Part 2: PERSON SPECIFICATION</w:t>
      </w:r>
    </w:p>
    <w:p w:rsidRPr="009851CD" w:rsidR="00C74BF6" w:rsidP="6EE1517D" w:rsidRDefault="00C74BF6" w14:paraId="483D6742" w14:textId="77777777" w14:noSpellErr="1">
      <w:pPr>
        <w:jc w:val="center"/>
        <w:rPr>
          <w:rFonts w:ascii="Varah" w:hAnsi="Varah"/>
          <w:b w:val="1"/>
          <w:bCs w:val="1"/>
          <w:sz w:val="22"/>
          <w:szCs w:val="22"/>
          <w:u w:val="single"/>
        </w:rPr>
      </w:pPr>
    </w:p>
    <w:p w:rsidRPr="009851CD" w:rsidR="00200537" w:rsidP="6EE1517D" w:rsidRDefault="00200537" w14:paraId="76AF200C" w14:textId="77777777" w14:noSpellErr="1">
      <w:pPr>
        <w:jc w:val="both"/>
        <w:rPr>
          <w:rFonts w:ascii="Varah" w:hAnsi="Varah"/>
          <w:sz w:val="22"/>
          <w:szCs w:val="22"/>
        </w:rPr>
      </w:pPr>
    </w:p>
    <w:p w:rsidRPr="00093D1C" w:rsidR="0083231B" w:rsidP="6EE1517D" w:rsidRDefault="006347CC" w14:paraId="376D5ABB" w14:textId="77777777" w14:noSpellErr="1">
      <w:pPr>
        <w:numPr>
          <w:ilvl w:val="0"/>
          <w:numId w:val="1"/>
        </w:numPr>
        <w:tabs>
          <w:tab w:val="clear" w:pos="360"/>
          <w:tab w:val="num" w:pos="567"/>
        </w:tabs>
        <w:rPr>
          <w:rFonts w:ascii="Varah" w:hAnsi="Varah" w:cs="Arial"/>
          <w:sz w:val="22"/>
          <w:szCs w:val="22"/>
        </w:rPr>
      </w:pPr>
      <w:r w:rsidRPr="6EE1517D" w:rsidR="006347CC">
        <w:rPr>
          <w:rFonts w:ascii="Varah" w:hAnsi="Varah" w:cs="Arial"/>
          <w:b w:val="1"/>
          <w:bCs w:val="1"/>
          <w:sz w:val="22"/>
          <w:szCs w:val="22"/>
        </w:rPr>
        <w:t>SKILL</w:t>
      </w:r>
      <w:r w:rsidRPr="6EE1517D" w:rsidR="00AC40B5">
        <w:rPr>
          <w:rFonts w:ascii="Varah" w:hAnsi="Varah" w:cs="Arial"/>
          <w:b w:val="1"/>
          <w:bCs w:val="1"/>
          <w:sz w:val="22"/>
          <w:szCs w:val="22"/>
        </w:rPr>
        <w:t xml:space="preserve">S, </w:t>
      </w:r>
      <w:r w:rsidRPr="6EE1517D" w:rsidR="00AC40B5">
        <w:rPr>
          <w:rFonts w:ascii="Varah" w:hAnsi="Varah" w:cs="Arial"/>
          <w:b w:val="1"/>
          <w:bCs w:val="1"/>
          <w:sz w:val="22"/>
          <w:szCs w:val="22"/>
        </w:rPr>
        <w:t>KNOWLEDGE</w:t>
      </w:r>
      <w:r w:rsidRPr="6EE1517D" w:rsidR="006347CC">
        <w:rPr>
          <w:rFonts w:ascii="Varah" w:hAnsi="Varah" w:cs="Arial"/>
          <w:b w:val="1"/>
          <w:bCs w:val="1"/>
          <w:sz w:val="22"/>
          <w:szCs w:val="22"/>
        </w:rPr>
        <w:t xml:space="preserve"> AND EXPERIENCE</w:t>
      </w:r>
    </w:p>
    <w:p w:rsidRPr="009851CD" w:rsidR="001F35A1" w:rsidP="6EE1517D" w:rsidRDefault="001F35A1" w14:paraId="793E80D6" w14:textId="77777777" w14:noSpellErr="1">
      <w:pPr>
        <w:autoSpaceDE w:val="0"/>
        <w:autoSpaceDN w:val="0"/>
        <w:adjustRightInd w:val="0"/>
        <w:rPr>
          <w:rFonts w:ascii="Varah" w:hAnsi="Varah"/>
          <w:color w:val="000000"/>
          <w:sz w:val="22"/>
          <w:szCs w:val="22"/>
          <w:lang w:val="en-US"/>
        </w:rPr>
      </w:pPr>
    </w:p>
    <w:p w:rsidR="00F80D36" w:rsidP="6EE1517D" w:rsidRDefault="00F80D36" w14:paraId="4E05CC96" w14:textId="50E02712" w14:noSpellErr="1">
      <w:pPr>
        <w:numPr>
          <w:ilvl w:val="0"/>
          <w:numId w:val="11"/>
        </w:numPr>
        <w:autoSpaceDE w:val="0"/>
        <w:autoSpaceDN w:val="0"/>
        <w:adjustRightInd w:val="0"/>
        <w:spacing w:after="157"/>
        <w:rPr>
          <w:rFonts w:ascii="Varah" w:hAnsi="Varah"/>
          <w:color w:val="000000"/>
          <w:sz w:val="22"/>
          <w:szCs w:val="22"/>
          <w:lang w:val="en-US"/>
        </w:rPr>
      </w:pPr>
      <w:r w:rsidRPr="6EE1517D" w:rsidR="00F80D36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>Strong editorial judgem</w:t>
      </w:r>
      <w:r w:rsidRPr="6EE1517D" w:rsidR="005C2586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ent </w:t>
      </w:r>
      <w:r w:rsidRPr="6EE1517D" w:rsidR="00067A98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and ability to </w:t>
      </w:r>
      <w:r w:rsidRPr="6EE1517D" w:rsidR="00E30365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>produce content that meets audience needs as well as organizational goals.</w:t>
      </w:r>
    </w:p>
    <w:p w:rsidRPr="009851CD" w:rsidR="001F35A1" w:rsidP="6EE1517D" w:rsidRDefault="001F35A1" w14:paraId="6DE187D4" w14:textId="022B310F" w14:noSpellErr="1">
      <w:pPr>
        <w:numPr>
          <w:ilvl w:val="0"/>
          <w:numId w:val="11"/>
        </w:numPr>
        <w:autoSpaceDE w:val="0"/>
        <w:autoSpaceDN w:val="0"/>
        <w:adjustRightInd w:val="0"/>
        <w:spacing w:after="157"/>
        <w:rPr>
          <w:rFonts w:ascii="Varah" w:hAnsi="Varah"/>
          <w:color w:val="000000"/>
          <w:sz w:val="22"/>
          <w:szCs w:val="22"/>
          <w:lang w:val="en-US"/>
        </w:rPr>
      </w:pP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Strong understanding of digital marketing techniques, 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>processes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 and best practice.</w:t>
      </w:r>
    </w:p>
    <w:p w:rsidRPr="00943EE9" w:rsidR="0092460E" w:rsidP="6EE1517D" w:rsidRDefault="001F35A1" w14:paraId="0024B40D" w14:textId="77777777" w14:noSpellErr="1">
      <w:pPr>
        <w:numPr>
          <w:ilvl w:val="0"/>
          <w:numId w:val="11"/>
        </w:numPr>
        <w:autoSpaceDE w:val="0"/>
        <w:autoSpaceDN w:val="0"/>
        <w:adjustRightInd w:val="0"/>
        <w:spacing w:after="157"/>
        <w:rPr>
          <w:rFonts w:ascii="Varah" w:hAnsi="Varah" w:cs="Gotham Book"/>
          <w:color w:val="000000"/>
          <w:sz w:val="22"/>
          <w:szCs w:val="22"/>
          <w:lang w:val="en-US" w:eastAsia="en-US"/>
        </w:rPr>
      </w:pP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>Expertise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6EE1517D" w:rsidR="0092460E">
        <w:rPr>
          <w:rFonts w:ascii="Varah" w:hAnsi="Varah" w:cs="Gotham Book"/>
          <w:color w:val="000000" w:themeColor="text1" w:themeTint="FF" w:themeShade="FF"/>
          <w:sz w:val="22"/>
          <w:szCs w:val="22"/>
          <w:lang w:val="en-US" w:eastAsia="en-US"/>
        </w:rPr>
        <w:t>managing a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 digital </w:t>
      </w:r>
      <w:r w:rsidRPr="6EE1517D" w:rsidR="0092460E">
        <w:rPr>
          <w:rFonts w:ascii="Varah" w:hAnsi="Varah" w:cs="Gotham Book"/>
          <w:color w:val="000000" w:themeColor="text1" w:themeTint="FF" w:themeShade="FF"/>
          <w:sz w:val="22"/>
          <w:szCs w:val="22"/>
          <w:lang w:val="en-US" w:eastAsia="en-US"/>
        </w:rPr>
        <w:t xml:space="preserve">content production workflow. </w:t>
      </w:r>
    </w:p>
    <w:p w:rsidRPr="00943EE9" w:rsidR="0092460E" w:rsidP="6EE1517D" w:rsidRDefault="0092460E" w14:paraId="1B1BF6B8" w14:textId="77777777" w14:noSpellErr="1">
      <w:pPr>
        <w:numPr>
          <w:ilvl w:val="0"/>
          <w:numId w:val="11"/>
        </w:numPr>
        <w:autoSpaceDE w:val="0"/>
        <w:autoSpaceDN w:val="0"/>
        <w:adjustRightInd w:val="0"/>
        <w:spacing w:after="157"/>
        <w:rPr>
          <w:rFonts w:ascii="Varah" w:hAnsi="Varah" w:cs="Gotham Book"/>
          <w:color w:val="000000"/>
          <w:sz w:val="22"/>
          <w:szCs w:val="22"/>
          <w:lang w:val="en-US" w:eastAsia="en-US"/>
        </w:rPr>
      </w:pPr>
      <w:r w:rsidRPr="6EE1517D" w:rsidR="0092460E">
        <w:rPr>
          <w:rFonts w:ascii="Varah" w:hAnsi="Varah" w:cs="Gotham Book"/>
          <w:color w:val="000000" w:themeColor="text1" w:themeTint="FF" w:themeShade="FF"/>
          <w:sz w:val="22"/>
          <w:szCs w:val="22"/>
          <w:lang w:val="en-US" w:eastAsia="en-US"/>
        </w:rPr>
        <w:t>Experience managing web development processes, with experience of working in an Agile environment.</w:t>
      </w:r>
    </w:p>
    <w:p w:rsidRPr="009851CD" w:rsidR="001F35A1" w:rsidP="6EE1517D" w:rsidRDefault="0092460E" w14:paraId="1AD4B9D4" w14:textId="77777777" w14:noSpellErr="1">
      <w:pPr>
        <w:numPr>
          <w:ilvl w:val="0"/>
          <w:numId w:val="11"/>
        </w:numPr>
        <w:autoSpaceDE w:val="0"/>
        <w:autoSpaceDN w:val="0"/>
        <w:adjustRightInd w:val="0"/>
        <w:spacing w:after="157"/>
        <w:rPr>
          <w:rFonts w:ascii="Varah" w:hAnsi="Varah"/>
          <w:color w:val="000000"/>
          <w:sz w:val="22"/>
          <w:szCs w:val="22"/>
          <w:lang w:val="en-US"/>
        </w:rPr>
      </w:pPr>
      <w:r w:rsidRPr="6EE1517D" w:rsidR="0092460E">
        <w:rPr>
          <w:rFonts w:ascii="Varah" w:hAnsi="Varah" w:cs="Gotham Book"/>
          <w:color w:val="000000" w:themeColor="text1" w:themeTint="FF" w:themeShade="FF"/>
          <w:sz w:val="22"/>
          <w:szCs w:val="22"/>
          <w:lang w:val="en-US" w:eastAsia="en-US"/>
        </w:rPr>
        <w:t>Detailed experience working with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 and </w:t>
      </w:r>
      <w:r w:rsidRPr="6EE1517D" w:rsidR="0092460E">
        <w:rPr>
          <w:rFonts w:ascii="Varah" w:hAnsi="Varah" w:cs="Gotham Book"/>
          <w:color w:val="000000" w:themeColor="text1" w:themeTint="FF" w:themeShade="FF"/>
          <w:sz w:val="22"/>
          <w:szCs w:val="22"/>
          <w:lang w:val="en-US" w:eastAsia="en-US"/>
        </w:rPr>
        <w:t xml:space="preserve">developing a CMS. </w:t>
      </w:r>
      <w:r w:rsidRPr="6EE1517D" w:rsidR="0092460E">
        <w:rPr>
          <w:rFonts w:ascii="Varah" w:hAnsi="Varah" w:cs="Gotham Book"/>
          <w:color w:val="000000" w:themeColor="text1" w:themeTint="FF" w:themeShade="FF"/>
          <w:sz w:val="22"/>
          <w:szCs w:val="22"/>
          <w:lang w:val="en-US" w:eastAsia="en-US"/>
        </w:rPr>
        <w:t>Wagtail</w:t>
      </w:r>
      <w:r w:rsidRPr="6EE1517D" w:rsidR="0092460E">
        <w:rPr>
          <w:rFonts w:ascii="Varah" w:hAnsi="Varah" w:cs="Gotham Book"/>
          <w:color w:val="000000" w:themeColor="text1" w:themeTint="FF" w:themeShade="FF"/>
          <w:sz w:val="22"/>
          <w:szCs w:val="22"/>
          <w:lang w:val="en-US" w:eastAsia="en-US"/>
        </w:rPr>
        <w:t xml:space="preserve"> experience desirable but not essential.</w:t>
      </w:r>
    </w:p>
    <w:p w:rsidRPr="00943EE9" w:rsidR="00943EE9" w:rsidP="6EE1517D" w:rsidRDefault="00943EE9" w14:paraId="6DE9B8BA" w14:textId="77777777" w14:noSpellErr="1">
      <w:pPr>
        <w:numPr>
          <w:ilvl w:val="0"/>
          <w:numId w:val="11"/>
        </w:numPr>
        <w:autoSpaceDE w:val="0"/>
        <w:autoSpaceDN w:val="0"/>
        <w:adjustRightInd w:val="0"/>
        <w:spacing w:after="157"/>
        <w:rPr>
          <w:rFonts w:ascii="Varah" w:hAnsi="Varah" w:cs="Gotham Book"/>
          <w:color w:val="000000"/>
          <w:sz w:val="22"/>
          <w:szCs w:val="22"/>
          <w:lang w:val="en-US" w:eastAsia="en-US"/>
        </w:rPr>
      </w:pPr>
      <w:r w:rsidRPr="6EE1517D" w:rsidR="00943EE9">
        <w:rPr>
          <w:rFonts w:ascii="Varah" w:hAnsi="Varah" w:cs="Gotham Book"/>
          <w:color w:val="000000" w:themeColor="text1" w:themeTint="FF" w:themeShade="FF"/>
          <w:sz w:val="22"/>
          <w:szCs w:val="22"/>
          <w:lang w:val="en-US" w:eastAsia="en-US"/>
        </w:rPr>
        <w:t>Experience of managing a high performing team.</w:t>
      </w:r>
    </w:p>
    <w:p w:rsidRPr="009851CD" w:rsidR="001F35A1" w:rsidP="6EE1517D" w:rsidRDefault="001F35A1" w14:paraId="3A60B90C" w14:textId="77777777" w14:noSpellErr="1">
      <w:pPr>
        <w:numPr>
          <w:ilvl w:val="0"/>
          <w:numId w:val="11"/>
        </w:numPr>
        <w:autoSpaceDE w:val="0"/>
        <w:autoSpaceDN w:val="0"/>
        <w:adjustRightInd w:val="0"/>
        <w:spacing w:after="157"/>
        <w:rPr>
          <w:rFonts w:ascii="Varah" w:hAnsi="Varah"/>
          <w:color w:val="000000"/>
          <w:sz w:val="22"/>
          <w:szCs w:val="22"/>
          <w:lang w:val="en-US"/>
        </w:rPr>
      </w:pP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Demonstrable 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>track record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 of successfully using data-led insights to support continuous improvement in a digital context. </w:t>
      </w:r>
    </w:p>
    <w:p w:rsidRPr="009851CD" w:rsidR="001F35A1" w:rsidP="6EE1517D" w:rsidRDefault="001F35A1" w14:paraId="2BA7D668" w14:textId="77777777" w14:noSpellErr="1">
      <w:pPr>
        <w:numPr>
          <w:ilvl w:val="0"/>
          <w:numId w:val="11"/>
        </w:numPr>
        <w:autoSpaceDE w:val="0"/>
        <w:autoSpaceDN w:val="0"/>
        <w:adjustRightInd w:val="0"/>
        <w:spacing w:after="157"/>
        <w:rPr>
          <w:rFonts w:ascii="Varah" w:hAnsi="Varah"/>
          <w:color w:val="000000"/>
          <w:sz w:val="22"/>
          <w:szCs w:val="22"/>
          <w:lang w:val="en-US"/>
        </w:rPr>
      </w:pP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>Knowledge of the digital sector: key trends, technology, ideas.</w:t>
      </w:r>
    </w:p>
    <w:p w:rsidRPr="009851CD" w:rsidR="001F35A1" w:rsidP="6EE1517D" w:rsidRDefault="001F35A1" w14:paraId="60D90D79" w14:textId="77777777" w14:noSpellErr="1">
      <w:pPr>
        <w:numPr>
          <w:ilvl w:val="0"/>
          <w:numId w:val="11"/>
        </w:numPr>
        <w:autoSpaceDE w:val="0"/>
        <w:autoSpaceDN w:val="0"/>
        <w:adjustRightInd w:val="0"/>
        <w:spacing w:after="157"/>
        <w:rPr>
          <w:rFonts w:ascii="Varah" w:hAnsi="Varah"/>
          <w:color w:val="000000"/>
          <w:sz w:val="22"/>
          <w:szCs w:val="22"/>
          <w:lang w:val="en-US"/>
        </w:rPr>
      </w:pP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Understanding of user experience principles and skilled at interpreting user 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>behaviour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>.</w:t>
      </w:r>
    </w:p>
    <w:p w:rsidRPr="00BC36DF" w:rsidR="004C2C9F" w:rsidP="6EE1517D" w:rsidRDefault="001F35A1" w14:paraId="30DACC94" w14:textId="6231196B" w14:noSpellErr="1">
      <w:pPr>
        <w:numPr>
          <w:ilvl w:val="0"/>
          <w:numId w:val="11"/>
        </w:numPr>
        <w:autoSpaceDE w:val="0"/>
        <w:autoSpaceDN w:val="0"/>
        <w:adjustRightInd w:val="0"/>
        <w:spacing w:after="157"/>
        <w:rPr>
          <w:rFonts w:ascii="Varah" w:hAnsi="Varah"/>
          <w:color w:val="000000"/>
          <w:sz w:val="22"/>
          <w:szCs w:val="22"/>
          <w:lang w:val="en-US"/>
        </w:rPr>
      </w:pP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>Knowledge of relevant legislation</w:t>
      </w:r>
      <w:r w:rsidRPr="6EE1517D" w:rsidR="00330273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, 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>regulations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6EE1517D" w:rsidR="00330273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and standards 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and how they apply to 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>monitoring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 digital performance.</w:t>
      </w:r>
    </w:p>
    <w:p w:rsidRPr="009851CD" w:rsidR="004C2C9F" w:rsidRDefault="004C2C9F" w14:paraId="54E71CB6" w14:textId="77777777">
      <w:pPr>
        <w:jc w:val="both"/>
        <w:rPr>
          <w:rFonts w:ascii="Varah" w:hAnsi="Varah"/>
          <w:b/>
        </w:rPr>
      </w:pPr>
    </w:p>
    <w:p w:rsidRPr="00093D1C" w:rsidR="001031B3" w:rsidP="6EE1517D" w:rsidRDefault="001031B3" w14:paraId="7FD632F8" w14:textId="77777777" w14:noSpellErr="1">
      <w:pPr>
        <w:numPr>
          <w:ilvl w:val="0"/>
          <w:numId w:val="1"/>
        </w:numPr>
        <w:tabs>
          <w:tab w:val="clear" w:pos="360"/>
          <w:tab w:val="num" w:pos="567"/>
        </w:tabs>
        <w:jc w:val="both"/>
        <w:rPr>
          <w:rFonts w:ascii="Varah" w:hAnsi="Varah" w:cs="Arial"/>
          <w:sz w:val="22"/>
          <w:szCs w:val="22"/>
        </w:rPr>
      </w:pPr>
      <w:r w:rsidRPr="6EE1517D" w:rsidR="001031B3">
        <w:rPr>
          <w:rFonts w:ascii="Varah" w:hAnsi="Varah" w:cs="Arial"/>
          <w:b w:val="1"/>
          <w:bCs w:val="1"/>
          <w:sz w:val="22"/>
          <w:szCs w:val="22"/>
        </w:rPr>
        <w:t>PERSONAL ATTRIBUTES</w:t>
      </w:r>
      <w:r w:rsidRPr="6EE1517D" w:rsidR="00F07EEF">
        <w:rPr>
          <w:rFonts w:ascii="Varah" w:hAnsi="Varah" w:cs="Arial"/>
          <w:b w:val="1"/>
          <w:bCs w:val="1"/>
          <w:sz w:val="22"/>
          <w:szCs w:val="22"/>
        </w:rPr>
        <w:t xml:space="preserve"> </w:t>
      </w:r>
    </w:p>
    <w:p w:rsidRPr="009851CD" w:rsidR="001031B3" w:rsidP="6EE1517D" w:rsidRDefault="001031B3" w14:paraId="576E574B" w14:textId="77777777" w14:noSpellErr="1">
      <w:pPr>
        <w:jc w:val="both"/>
        <w:rPr>
          <w:rFonts w:ascii="Varah" w:hAnsi="Varah"/>
          <w:sz w:val="22"/>
          <w:szCs w:val="22"/>
        </w:rPr>
      </w:pPr>
    </w:p>
    <w:p w:rsidRPr="00943EE9" w:rsidR="003F6E0E" w:rsidP="6EE1517D" w:rsidRDefault="003F6E0E" w14:paraId="3F17B42F" w14:textId="77777777" w14:noSpellErr="1">
      <w:pPr>
        <w:numPr>
          <w:ilvl w:val="0"/>
          <w:numId w:val="30"/>
        </w:numPr>
        <w:autoSpaceDE w:val="0"/>
        <w:autoSpaceDN w:val="0"/>
        <w:adjustRightInd w:val="0"/>
        <w:spacing w:after="157"/>
        <w:rPr>
          <w:rFonts w:ascii="Varah" w:hAnsi="Varah" w:cs="Gotham Book"/>
          <w:color w:val="000000"/>
          <w:sz w:val="22"/>
          <w:szCs w:val="22"/>
          <w:lang w:val="en-US" w:eastAsia="en-US"/>
        </w:rPr>
      </w:pPr>
      <w:r w:rsidRPr="6EE1517D" w:rsidR="003F6E0E">
        <w:rPr>
          <w:rFonts w:ascii="Varah" w:hAnsi="Varah" w:cs="Gotham Book"/>
          <w:color w:val="000000" w:themeColor="text1" w:themeTint="FF" w:themeShade="FF"/>
          <w:sz w:val="22"/>
          <w:szCs w:val="22"/>
          <w:lang w:val="en-US" w:eastAsia="en-US"/>
        </w:rPr>
        <w:t>Strong time management, able to balance a demanding workload and multiple priorities.</w:t>
      </w:r>
    </w:p>
    <w:p w:rsidRPr="00943EE9" w:rsidR="003F6E0E" w:rsidP="6EE1517D" w:rsidRDefault="003F6E0E" w14:paraId="0B68440C" w14:textId="77777777" w14:noSpellErr="1">
      <w:pPr>
        <w:numPr>
          <w:ilvl w:val="0"/>
          <w:numId w:val="30"/>
        </w:numPr>
        <w:autoSpaceDE w:val="0"/>
        <w:autoSpaceDN w:val="0"/>
        <w:adjustRightInd w:val="0"/>
        <w:spacing w:after="157"/>
        <w:rPr>
          <w:rFonts w:ascii="Varah" w:hAnsi="Varah" w:cs="Gotham Book"/>
          <w:color w:val="000000"/>
          <w:sz w:val="22"/>
          <w:szCs w:val="22"/>
          <w:lang w:val="en-US" w:eastAsia="en-US"/>
        </w:rPr>
      </w:pPr>
      <w:r w:rsidRPr="6EE1517D" w:rsidR="003F6E0E">
        <w:rPr>
          <w:rFonts w:ascii="Varah" w:hAnsi="Varah" w:cs="Gotham Book"/>
          <w:color w:val="000000" w:themeColor="text1" w:themeTint="FF" w:themeShade="FF"/>
          <w:sz w:val="22"/>
          <w:szCs w:val="22"/>
          <w:lang w:val="en-US" w:eastAsia="en-US"/>
        </w:rPr>
        <w:t>Excellent communication and relationship skills.</w:t>
      </w:r>
    </w:p>
    <w:p w:rsidRPr="00943EE9" w:rsidR="003F6E0E" w:rsidP="6EE1517D" w:rsidRDefault="003F6E0E" w14:paraId="3A073316" w14:textId="77777777" w14:noSpellErr="1">
      <w:pPr>
        <w:numPr>
          <w:ilvl w:val="0"/>
          <w:numId w:val="30"/>
        </w:numPr>
        <w:autoSpaceDE w:val="0"/>
        <w:autoSpaceDN w:val="0"/>
        <w:adjustRightInd w:val="0"/>
        <w:spacing w:after="157"/>
        <w:rPr>
          <w:rFonts w:ascii="Varah" w:hAnsi="Varah" w:cs="Gotham Book"/>
          <w:color w:val="000000"/>
          <w:sz w:val="22"/>
          <w:szCs w:val="22"/>
          <w:lang w:val="en-US" w:eastAsia="en-US"/>
        </w:rPr>
      </w:pPr>
      <w:r w:rsidRPr="6EE1517D" w:rsidR="003F6E0E">
        <w:rPr>
          <w:rFonts w:ascii="Varah" w:hAnsi="Varah" w:cs="Gotham Book"/>
          <w:color w:val="000000" w:themeColor="text1" w:themeTint="FF" w:themeShade="FF"/>
          <w:sz w:val="22"/>
          <w:szCs w:val="22"/>
          <w:lang w:val="en-US" w:eastAsia="en-US"/>
        </w:rPr>
        <w:t>Creative problem solver.</w:t>
      </w:r>
    </w:p>
    <w:p w:rsidRPr="009851CD" w:rsidR="001F35A1" w:rsidP="6EE1517D" w:rsidRDefault="003F6E0E" w14:paraId="413FABB5" w14:textId="77777777" w14:noSpellErr="1">
      <w:pPr>
        <w:numPr>
          <w:ilvl w:val="0"/>
          <w:numId w:val="30"/>
        </w:numPr>
        <w:autoSpaceDE w:val="0"/>
        <w:autoSpaceDN w:val="0"/>
        <w:adjustRightInd w:val="0"/>
        <w:spacing w:after="157"/>
        <w:rPr>
          <w:rFonts w:ascii="Varah" w:hAnsi="Varah"/>
          <w:color w:val="000000"/>
          <w:sz w:val="22"/>
          <w:szCs w:val="22"/>
          <w:lang w:val="en-US"/>
        </w:rPr>
      </w:pPr>
      <w:r w:rsidRPr="6EE1517D" w:rsidR="003F6E0E">
        <w:rPr>
          <w:rFonts w:ascii="Varah" w:hAnsi="Varah" w:cs="Gotham Book"/>
          <w:color w:val="000000" w:themeColor="text1" w:themeTint="FF" w:themeShade="FF"/>
          <w:sz w:val="22"/>
          <w:szCs w:val="22"/>
          <w:lang w:val="en-US" w:eastAsia="en-US"/>
        </w:rPr>
        <w:t>C</w:t>
      </w:r>
      <w:r w:rsidRPr="6EE1517D" w:rsidR="001F35A1">
        <w:rPr>
          <w:rFonts w:ascii="Varah" w:hAnsi="Varah" w:cs="Gotham Book"/>
          <w:color w:val="000000" w:themeColor="text1" w:themeTint="FF" w:themeShade="FF"/>
          <w:sz w:val="22"/>
          <w:szCs w:val="22"/>
          <w:lang w:val="en-US" w:eastAsia="en-US"/>
        </w:rPr>
        <w:t>apable</w:t>
      </w:r>
      <w:r w:rsidRPr="6EE1517D" w:rsidR="001F35A1">
        <w:rPr>
          <w:rFonts w:ascii="Varah" w:hAnsi="Varah"/>
          <w:color w:val="000000" w:themeColor="text1" w:themeTint="FF" w:themeShade="FF"/>
          <w:sz w:val="22"/>
          <w:szCs w:val="22"/>
          <w:lang w:val="en-US"/>
        </w:rPr>
        <w:t xml:space="preserve"> of explaining technical concepts in non-technical terms. </w:t>
      </w:r>
    </w:p>
    <w:p w:rsidRPr="009851CD" w:rsidR="000B7784" w:rsidP="6EE1517D" w:rsidRDefault="000B7784" w14:paraId="42AB1AFE" w14:textId="77777777" w14:noSpellErr="1">
      <w:pPr>
        <w:numPr>
          <w:ilvl w:val="0"/>
          <w:numId w:val="30"/>
        </w:numPr>
        <w:autoSpaceDE w:val="0"/>
        <w:autoSpaceDN w:val="0"/>
        <w:adjustRightInd w:val="0"/>
        <w:spacing w:after="157"/>
        <w:rPr>
          <w:rFonts w:ascii="Varah" w:hAnsi="Varah"/>
          <w:color w:val="000000"/>
          <w:sz w:val="22"/>
          <w:szCs w:val="22"/>
          <w:lang w:val="en-US"/>
        </w:rPr>
      </w:pPr>
      <w:r w:rsidRPr="6EE1517D" w:rsidR="000B7784">
        <w:rPr>
          <w:rFonts w:ascii="Varah" w:hAnsi="Varah"/>
          <w:sz w:val="22"/>
          <w:szCs w:val="22"/>
        </w:rPr>
        <w:t>Emotionally Resilient to sensitive information.</w:t>
      </w:r>
    </w:p>
    <w:p w:rsidRPr="009851CD" w:rsidR="00976300" w:rsidP="6EE1517D" w:rsidRDefault="002F5492" w14:paraId="39374CC1" w14:textId="77777777" w14:noSpellErr="1">
      <w:pPr>
        <w:numPr>
          <w:ilvl w:val="0"/>
          <w:numId w:val="30"/>
        </w:numPr>
        <w:autoSpaceDE w:val="0"/>
        <w:autoSpaceDN w:val="0"/>
        <w:adjustRightInd w:val="0"/>
        <w:spacing w:after="157"/>
        <w:rPr>
          <w:rFonts w:ascii="Varah" w:hAnsi="Varah"/>
          <w:color w:val="000000"/>
          <w:sz w:val="22"/>
          <w:szCs w:val="22"/>
          <w:lang w:val="en-US"/>
        </w:rPr>
      </w:pPr>
      <w:r w:rsidRPr="6EE1517D" w:rsidR="002F5492">
        <w:rPr>
          <w:rFonts w:ascii="Varah" w:hAnsi="Varah"/>
          <w:sz w:val="22"/>
          <w:szCs w:val="22"/>
        </w:rPr>
        <w:t>Empathises with Samaritans’ values</w:t>
      </w:r>
      <w:r w:rsidRPr="6EE1517D" w:rsidR="00976300">
        <w:rPr>
          <w:rFonts w:ascii="Varah" w:hAnsi="Varah"/>
          <w:sz w:val="22"/>
          <w:szCs w:val="22"/>
        </w:rPr>
        <w:t>.</w:t>
      </w:r>
    </w:p>
    <w:p w:rsidRPr="009851CD" w:rsidR="000B7784" w:rsidP="6EE1517D" w:rsidRDefault="000B7784" w14:paraId="198850B9" w14:textId="77777777" w14:noSpellErr="1">
      <w:pPr>
        <w:numPr>
          <w:ilvl w:val="0"/>
          <w:numId w:val="30"/>
        </w:numPr>
        <w:autoSpaceDE w:val="0"/>
        <w:autoSpaceDN w:val="0"/>
        <w:adjustRightInd w:val="0"/>
        <w:spacing w:after="157"/>
        <w:rPr>
          <w:rFonts w:ascii="Varah" w:hAnsi="Varah"/>
          <w:color w:val="000000"/>
          <w:sz w:val="22"/>
          <w:szCs w:val="22"/>
          <w:lang w:val="en-US"/>
        </w:rPr>
      </w:pPr>
      <w:r w:rsidRPr="6EE1517D" w:rsidR="000B7784">
        <w:rPr>
          <w:rFonts w:ascii="Varah" w:hAnsi="Varah"/>
          <w:sz w:val="22"/>
          <w:szCs w:val="22"/>
        </w:rPr>
        <w:t>C</w:t>
      </w:r>
      <w:r w:rsidRPr="6EE1517D" w:rsidR="002F5492">
        <w:rPr>
          <w:rFonts w:ascii="Varah" w:hAnsi="Varah"/>
          <w:sz w:val="22"/>
          <w:szCs w:val="22"/>
        </w:rPr>
        <w:t>ustomer-focused</w:t>
      </w:r>
      <w:r w:rsidRPr="6EE1517D" w:rsidR="000B7784">
        <w:rPr>
          <w:rFonts w:ascii="Varah" w:hAnsi="Varah"/>
          <w:sz w:val="22"/>
          <w:szCs w:val="22"/>
        </w:rPr>
        <w:t>.</w:t>
      </w:r>
      <w:r w:rsidRPr="6EE1517D" w:rsidR="002F5492">
        <w:rPr>
          <w:rFonts w:ascii="Varah" w:hAnsi="Varah"/>
          <w:sz w:val="22"/>
          <w:szCs w:val="22"/>
        </w:rPr>
        <w:t xml:space="preserve"> </w:t>
      </w:r>
    </w:p>
    <w:p w:rsidR="00C02C97" w:rsidP="00B26EB9" w:rsidRDefault="00C02C97" w14:paraId="1D8D7D0F" w14:textId="77777777">
      <w:pPr>
        <w:widowControl w:val="0"/>
        <w:tabs>
          <w:tab w:val="left" w:pos="-1440"/>
        </w:tabs>
        <w:jc w:val="both"/>
        <w:rPr>
          <w:rFonts w:ascii="Varah" w:hAnsi="Varah"/>
        </w:rPr>
      </w:pPr>
    </w:p>
    <w:p w:rsidRPr="00B26EB9" w:rsidR="00B26EB9" w:rsidP="00B26EB9" w:rsidRDefault="00B26EB9" w14:paraId="65BC259D" w14:textId="77777777">
      <w:pPr>
        <w:widowControl w:val="0"/>
        <w:tabs>
          <w:tab w:val="left" w:pos="-1440"/>
        </w:tabs>
        <w:jc w:val="both"/>
        <w:rPr>
          <w:rFonts w:ascii="Varah" w:hAnsi="Varah"/>
        </w:rPr>
      </w:pPr>
      <w:r w:rsidRPr="00B26EB9">
        <w:rPr>
          <w:rFonts w:ascii="Varah" w:hAnsi="Varah"/>
          <w:b/>
          <w:bCs/>
        </w:rPr>
        <w:t>Everyone who works for the Samaritans is expected to: </w:t>
      </w:r>
      <w:r w:rsidRPr="00B26EB9">
        <w:rPr>
          <w:rFonts w:ascii="Varah" w:hAnsi="Varah"/>
        </w:rPr>
        <w:t> </w:t>
      </w:r>
    </w:p>
    <w:p w:rsidRPr="00B26EB9" w:rsidR="00B26EB9" w:rsidP="00B26EB9" w:rsidRDefault="00B26EB9" w14:paraId="7DFBD28C" w14:textId="77777777">
      <w:pPr>
        <w:widowControl w:val="0"/>
        <w:tabs>
          <w:tab w:val="left" w:pos="-1440"/>
        </w:tabs>
        <w:jc w:val="both"/>
        <w:rPr>
          <w:rFonts w:ascii="Varah" w:hAnsi="Varah"/>
        </w:rPr>
      </w:pPr>
      <w:r w:rsidRPr="00B26EB9">
        <w:rPr>
          <w:rFonts w:ascii="Varah" w:hAnsi="Varah"/>
        </w:rPr>
        <w:t> </w:t>
      </w:r>
    </w:p>
    <w:p w:rsidRPr="00B26EB9" w:rsidR="00B26EB9" w:rsidP="00B26EB9" w:rsidRDefault="00B26EB9" w14:paraId="40C92EE2" w14:textId="77777777">
      <w:pPr>
        <w:widowControl w:val="0"/>
        <w:numPr>
          <w:ilvl w:val="0"/>
          <w:numId w:val="41"/>
        </w:numPr>
        <w:tabs>
          <w:tab w:val="left" w:pos="-1440"/>
        </w:tabs>
        <w:jc w:val="both"/>
        <w:rPr>
          <w:rFonts w:ascii="Varah" w:hAnsi="Varah"/>
        </w:rPr>
      </w:pPr>
      <w:r w:rsidRPr="00B26EB9">
        <w:rPr>
          <w:rFonts w:ascii="Varah" w:hAnsi="Varah"/>
        </w:rPr>
        <w:t>Demonstrate genuine commitment to our vision that fewer people die by suicide.  </w:t>
      </w:r>
    </w:p>
    <w:p w:rsidRPr="00B26EB9" w:rsidR="00B26EB9" w:rsidP="00B26EB9" w:rsidRDefault="00B26EB9" w14:paraId="01186ED8" w14:textId="77777777">
      <w:pPr>
        <w:widowControl w:val="0"/>
        <w:numPr>
          <w:ilvl w:val="0"/>
          <w:numId w:val="42"/>
        </w:numPr>
        <w:tabs>
          <w:tab w:val="left" w:pos="-1440"/>
        </w:tabs>
        <w:jc w:val="both"/>
        <w:rPr>
          <w:rFonts w:ascii="Varah" w:hAnsi="Varah"/>
        </w:rPr>
      </w:pPr>
      <w:r w:rsidRPr="00B26EB9">
        <w:rPr>
          <w:rFonts w:ascii="Varah" w:hAnsi="Varah"/>
        </w:rPr>
        <w:t>Promote, believe in and work within our equity, diversity and inclusion policies and procedures.  </w:t>
      </w:r>
    </w:p>
    <w:p w:rsidRPr="00B26EB9" w:rsidR="00B26EB9" w:rsidP="00B26EB9" w:rsidRDefault="00B26EB9" w14:paraId="216106AC" w14:textId="77777777">
      <w:pPr>
        <w:widowControl w:val="0"/>
        <w:numPr>
          <w:ilvl w:val="0"/>
          <w:numId w:val="43"/>
        </w:numPr>
        <w:tabs>
          <w:tab w:val="left" w:pos="-1440"/>
        </w:tabs>
        <w:jc w:val="both"/>
        <w:rPr>
          <w:rFonts w:ascii="Varah" w:hAnsi="Varah"/>
        </w:rPr>
      </w:pPr>
      <w:r w:rsidRPr="00B26EB9">
        <w:rPr>
          <w:rFonts w:ascii="Varah" w:hAnsi="Varah"/>
        </w:rPr>
        <w:t>Value and embed the voice, insights and expertise of people with lived experience in line with our lived experience principles and polices. </w:t>
      </w:r>
    </w:p>
    <w:p w:rsidRPr="00B26EB9" w:rsidR="00B26EB9" w:rsidP="00B26EB9" w:rsidRDefault="00B26EB9" w14:paraId="2249C2CA" w14:textId="77777777">
      <w:pPr>
        <w:widowControl w:val="0"/>
        <w:numPr>
          <w:ilvl w:val="0"/>
          <w:numId w:val="44"/>
        </w:numPr>
        <w:tabs>
          <w:tab w:val="left" w:pos="-1440"/>
        </w:tabs>
        <w:jc w:val="both"/>
        <w:rPr>
          <w:rFonts w:ascii="Varah" w:hAnsi="Varah"/>
        </w:rPr>
      </w:pPr>
      <w:r w:rsidRPr="00B26EB9">
        <w:rPr>
          <w:rFonts w:ascii="Varah" w:hAnsi="Varah"/>
        </w:rPr>
        <w:t>Promote and work within our safeguarding and health and safety policies and procedures.  </w:t>
      </w:r>
    </w:p>
    <w:p w:rsidRPr="00B26EB9" w:rsidR="00B26EB9" w:rsidP="00B26EB9" w:rsidRDefault="00B26EB9" w14:paraId="02C2773F" w14:textId="77777777">
      <w:pPr>
        <w:widowControl w:val="0"/>
        <w:tabs>
          <w:tab w:val="left" w:pos="-1440"/>
        </w:tabs>
        <w:jc w:val="both"/>
        <w:rPr>
          <w:rFonts w:ascii="Varah" w:hAnsi="Varah"/>
        </w:rPr>
      </w:pPr>
      <w:r w:rsidRPr="00B26EB9">
        <w:rPr>
          <w:rFonts w:ascii="Varah" w:hAnsi="Varah"/>
          <w:b/>
          <w:bCs/>
        </w:rPr>
        <w:t> </w:t>
      </w:r>
      <w:r w:rsidRPr="00B26EB9">
        <w:rPr>
          <w:rFonts w:ascii="Varah" w:hAnsi="Varah"/>
        </w:rPr>
        <w:t> </w:t>
      </w:r>
    </w:p>
    <w:p w:rsidRPr="009851CD" w:rsidR="00B26EB9" w:rsidP="00B26EB9" w:rsidRDefault="00B26EB9" w14:paraId="2E1004CF" w14:textId="77777777">
      <w:pPr>
        <w:widowControl w:val="0"/>
        <w:tabs>
          <w:tab w:val="left" w:pos="-1440"/>
        </w:tabs>
        <w:jc w:val="both"/>
        <w:rPr>
          <w:rFonts w:ascii="Varah" w:hAnsi="Varah"/>
        </w:rPr>
      </w:pPr>
    </w:p>
    <w:p w:rsidRPr="009851CD" w:rsidR="000F413B" w:rsidP="005E50F8" w:rsidRDefault="000F413B" w14:paraId="17E9B6BB" w14:textId="77777777">
      <w:pPr>
        <w:jc w:val="both"/>
        <w:rPr>
          <w:rFonts w:ascii="Varah" w:hAnsi="Varah"/>
        </w:rPr>
      </w:pPr>
    </w:p>
    <w:p w:rsidRPr="009851CD" w:rsidR="000F413B" w:rsidP="005E50F8" w:rsidRDefault="000F413B" w14:paraId="7C13F407" w14:textId="77777777">
      <w:pPr>
        <w:jc w:val="both"/>
        <w:rPr>
          <w:rFonts w:ascii="Varah" w:hAnsi="Varah"/>
        </w:rPr>
      </w:pPr>
    </w:p>
    <w:p w:rsidRPr="009851CD" w:rsidR="004618E1" w:rsidP="004618E1" w:rsidRDefault="005E50F8" w14:paraId="2485B76A" w14:textId="77777777">
      <w:pPr>
        <w:jc w:val="both"/>
        <w:rPr>
          <w:rFonts w:ascii="Varah" w:hAnsi="Varah"/>
          <w:sz w:val="20"/>
        </w:rPr>
      </w:pPr>
      <w:r w:rsidRPr="009851CD">
        <w:rPr>
          <w:rFonts w:ascii="Varah" w:hAnsi="Varah"/>
          <w:sz w:val="20"/>
        </w:rPr>
        <w:t>Signed by employee:________________________</w:t>
      </w:r>
      <w:r w:rsidRPr="009851CD">
        <w:rPr>
          <w:rFonts w:ascii="Varah" w:hAnsi="Varah"/>
          <w:sz w:val="20"/>
        </w:rPr>
        <w:tab/>
      </w:r>
      <w:r w:rsidRPr="009851CD">
        <w:rPr>
          <w:rFonts w:ascii="Varah" w:hAnsi="Varah"/>
          <w:sz w:val="20"/>
        </w:rPr>
        <w:t xml:space="preserve">Date: </w:t>
      </w:r>
      <w:r w:rsidRPr="009851CD">
        <w:rPr>
          <w:rFonts w:ascii="Varah" w:hAnsi="Varah"/>
          <w:sz w:val="20"/>
        </w:rPr>
        <w:softHyphen/>
      </w:r>
      <w:r w:rsidRPr="009851CD">
        <w:rPr>
          <w:rFonts w:ascii="Varah" w:hAnsi="Varah"/>
          <w:sz w:val="20"/>
        </w:rPr>
        <w:softHyphen/>
      </w:r>
      <w:r w:rsidRPr="009851CD">
        <w:rPr>
          <w:rFonts w:ascii="Varah" w:hAnsi="Varah"/>
          <w:sz w:val="20"/>
        </w:rPr>
        <w:softHyphen/>
      </w:r>
      <w:r w:rsidRPr="009851CD">
        <w:rPr>
          <w:rFonts w:ascii="Varah" w:hAnsi="Varah"/>
          <w:sz w:val="20"/>
        </w:rPr>
        <w:softHyphen/>
      </w:r>
      <w:r w:rsidRPr="009851CD">
        <w:rPr>
          <w:rFonts w:ascii="Varah" w:hAnsi="Varah"/>
          <w:sz w:val="20"/>
        </w:rPr>
        <w:softHyphen/>
      </w:r>
      <w:r w:rsidRPr="009851CD">
        <w:rPr>
          <w:rFonts w:ascii="Varah" w:hAnsi="Varah"/>
          <w:sz w:val="20"/>
        </w:rPr>
        <w:softHyphen/>
      </w:r>
      <w:r w:rsidRPr="009851CD">
        <w:rPr>
          <w:rFonts w:ascii="Varah" w:hAnsi="Varah"/>
          <w:sz w:val="20"/>
        </w:rPr>
        <w:softHyphen/>
      </w:r>
      <w:r w:rsidRPr="009851CD">
        <w:rPr>
          <w:rFonts w:ascii="Varah" w:hAnsi="Varah"/>
          <w:sz w:val="20"/>
        </w:rPr>
        <w:softHyphen/>
      </w:r>
      <w:r w:rsidRPr="009851CD">
        <w:rPr>
          <w:rFonts w:ascii="Varah" w:hAnsi="Varah"/>
          <w:sz w:val="20"/>
        </w:rPr>
        <w:softHyphen/>
      </w:r>
      <w:r w:rsidRPr="009851CD">
        <w:rPr>
          <w:rFonts w:ascii="Varah" w:hAnsi="Varah"/>
          <w:sz w:val="20"/>
        </w:rPr>
        <w:softHyphen/>
      </w:r>
      <w:r w:rsidRPr="009851CD">
        <w:rPr>
          <w:rFonts w:ascii="Varah" w:hAnsi="Varah"/>
          <w:sz w:val="20"/>
        </w:rPr>
        <w:softHyphen/>
        <w:t>_______________________</w:t>
      </w:r>
    </w:p>
    <w:p w:rsidRPr="009851CD" w:rsidR="00200537" w:rsidP="004618E1" w:rsidRDefault="00200537" w14:paraId="38DA358D" w14:textId="77777777">
      <w:pPr>
        <w:jc w:val="both"/>
        <w:rPr>
          <w:rFonts w:ascii="Varah" w:hAnsi="Varah"/>
          <w:sz w:val="20"/>
        </w:rPr>
      </w:pPr>
    </w:p>
    <w:p w:rsidRPr="009851CD" w:rsidR="00200537" w:rsidP="00200537" w:rsidRDefault="00200537" w14:paraId="2645261C" w14:textId="3FC368D0">
      <w:pPr>
        <w:tabs>
          <w:tab w:val="left" w:pos="1985"/>
        </w:tabs>
        <w:jc w:val="both"/>
        <w:rPr>
          <w:rFonts w:ascii="Varah" w:hAnsi="Varah"/>
          <w:b/>
          <w:i/>
          <w:u w:val="single"/>
        </w:rPr>
      </w:pPr>
      <w:r w:rsidRPr="009851CD">
        <w:rPr>
          <w:rFonts w:ascii="Varah" w:hAnsi="Varah"/>
          <w:b/>
        </w:rPr>
        <w:t>LAST UPDATED:</w:t>
      </w:r>
      <w:r w:rsidRPr="009851CD">
        <w:rPr>
          <w:rFonts w:ascii="Varah" w:hAnsi="Varah"/>
          <w:b/>
        </w:rPr>
        <w:tab/>
      </w:r>
      <w:r w:rsidR="00BC36DF">
        <w:rPr>
          <w:rFonts w:ascii="Varah" w:hAnsi="Varah"/>
          <w:b/>
        </w:rPr>
        <w:t>September 2025</w:t>
      </w:r>
    </w:p>
    <w:p w:rsidRPr="009851CD" w:rsidR="00200537" w:rsidP="004618E1" w:rsidRDefault="00200537" w14:paraId="45D3C960" w14:textId="77777777">
      <w:pPr>
        <w:jc w:val="both"/>
        <w:rPr>
          <w:rFonts w:ascii="Varah" w:hAnsi="Varah"/>
        </w:rPr>
      </w:pPr>
    </w:p>
    <w:sectPr w:rsidRPr="009851CD" w:rsidR="00200537" w:rsidSect="00BC36DF">
      <w:footerReference w:type="default" r:id="rId13"/>
      <w:pgSz w:w="11911" w:h="16832" w:orient="portrait" w:code="9"/>
      <w:pgMar w:top="1134" w:right="1440" w:bottom="1134" w:left="1440" w:header="1440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F2F8A" w:rsidRDefault="006F2F8A" w14:paraId="08B650D8" w14:textId="77777777">
      <w:r>
        <w:separator/>
      </w:r>
    </w:p>
  </w:endnote>
  <w:endnote w:type="continuationSeparator" w:id="0">
    <w:p w:rsidR="006F2F8A" w:rsidRDefault="006F2F8A" w14:paraId="49B2E4F3" w14:textId="77777777">
      <w:r>
        <w:continuationSeparator/>
      </w:r>
    </w:p>
  </w:endnote>
  <w:endnote w:type="continuationNotice" w:id="1">
    <w:p w:rsidR="006F2F8A" w:rsidRDefault="006F2F8A" w14:paraId="593C7888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arah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5E50F8" w:rsidR="005E50F8" w:rsidRDefault="005E50F8" w14:paraId="28DAF04A" w14:textId="77777777">
    <w:pPr>
      <w:pStyle w:val="Footer"/>
      <w:rPr>
        <w:sz w:val="16"/>
        <w:szCs w:val="16"/>
      </w:rPr>
    </w:pPr>
    <w:r w:rsidRPr="005E50F8">
      <w:rPr>
        <w:rFonts w:ascii="Calibri" w:hAnsi="Calibri" w:cs="Arial"/>
        <w:sz w:val="16"/>
        <w:szCs w:val="16"/>
      </w:rPr>
      <w:t>This job description is a statement of requirements at the time of writing and is not contractual. It should not be seen as precluding future changes after appointment to this role.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F2F8A" w:rsidRDefault="006F2F8A" w14:paraId="7336A590" w14:textId="77777777">
      <w:r>
        <w:separator/>
      </w:r>
    </w:p>
  </w:footnote>
  <w:footnote w:type="continuationSeparator" w:id="0">
    <w:p w:rsidR="006F2F8A" w:rsidRDefault="006F2F8A" w14:paraId="00B75242" w14:textId="77777777">
      <w:r>
        <w:continuationSeparator/>
      </w:r>
    </w:p>
  </w:footnote>
  <w:footnote w:type="continuationNotice" w:id="1">
    <w:p w:rsidR="006F2F8A" w:rsidRDefault="006F2F8A" w14:paraId="64167B37" w14:textId="7777777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1E17C99"/>
    <w:multiLevelType w:val="hybridMultilevel"/>
    <w:tmpl w:val="9EA32D8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64C531A"/>
    <w:multiLevelType w:val="hybridMultilevel"/>
    <w:tmpl w:val="6A24E36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05C19BB"/>
    <w:multiLevelType w:val="hybridMultilevel"/>
    <w:tmpl w:val="B76469C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4A14779"/>
    <w:multiLevelType w:val="hybridMultilevel"/>
    <w:tmpl w:val="858E1EE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062097AA"/>
    <w:multiLevelType w:val="hybridMultilevel"/>
    <w:tmpl w:val="021F7CF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7377CA0"/>
    <w:multiLevelType w:val="hybridMultilevel"/>
    <w:tmpl w:val="8EE0A28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086F3195"/>
    <w:multiLevelType w:val="hybridMultilevel"/>
    <w:tmpl w:val="713C7F8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0ABE473D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8" w15:restartNumberingAfterBreak="0">
    <w:nsid w:val="15267583"/>
    <w:multiLevelType w:val="hybridMultilevel"/>
    <w:tmpl w:val="EB20E89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16FF60A7"/>
    <w:multiLevelType w:val="singleLevel"/>
    <w:tmpl w:val="1EEED684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hint="default" w:ascii="Symbol" w:hAnsi="Symbol"/>
      </w:rPr>
    </w:lvl>
  </w:abstractNum>
  <w:abstractNum w:abstractNumId="10" w15:restartNumberingAfterBreak="0">
    <w:nsid w:val="17F65D2B"/>
    <w:multiLevelType w:val="hybridMultilevel"/>
    <w:tmpl w:val="F498F8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18262302"/>
    <w:multiLevelType w:val="hybridMultilevel"/>
    <w:tmpl w:val="93F46DE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18C86C84"/>
    <w:multiLevelType w:val="hybridMultilevel"/>
    <w:tmpl w:val="E370BB3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1E571C67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14" w15:restartNumberingAfterBreak="0">
    <w:nsid w:val="21475339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15" w15:restartNumberingAfterBreak="0">
    <w:nsid w:val="25E45E83"/>
    <w:multiLevelType w:val="hybridMultilevel"/>
    <w:tmpl w:val="0C7A0F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26A37ADA"/>
    <w:multiLevelType w:val="hybridMultilevel"/>
    <w:tmpl w:val="BA5E1EA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26B17EAE"/>
    <w:multiLevelType w:val="hybridMultilevel"/>
    <w:tmpl w:val="7870FC0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29665E9D"/>
    <w:multiLevelType w:val="multilevel"/>
    <w:tmpl w:val="D0B44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2AB176D3"/>
    <w:multiLevelType w:val="multilevel"/>
    <w:tmpl w:val="F498F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2BD84698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21" w15:restartNumberingAfterBreak="0">
    <w:nsid w:val="2D694614"/>
    <w:multiLevelType w:val="hybridMultilevel"/>
    <w:tmpl w:val="57220FE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2E802C07"/>
    <w:multiLevelType w:val="multilevel"/>
    <w:tmpl w:val="6F9A0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3" w15:restartNumberingAfterBreak="0">
    <w:nsid w:val="3CF42FDC"/>
    <w:multiLevelType w:val="hybridMultilevel"/>
    <w:tmpl w:val="B4C68C74"/>
    <w:lvl w:ilvl="0" w:tplc="08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24" w15:restartNumberingAfterBreak="0">
    <w:nsid w:val="3F8B7C25"/>
    <w:multiLevelType w:val="multilevel"/>
    <w:tmpl w:val="F2543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5" w15:restartNumberingAfterBreak="0">
    <w:nsid w:val="43AC54A5"/>
    <w:multiLevelType w:val="singleLevel"/>
    <w:tmpl w:val="144AA5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6" w15:restartNumberingAfterBreak="0">
    <w:nsid w:val="45EB13EF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27" w15:restartNumberingAfterBreak="0">
    <w:nsid w:val="4E056D90"/>
    <w:multiLevelType w:val="hybridMultilevel"/>
    <w:tmpl w:val="E3C4847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4E513B1B"/>
    <w:multiLevelType w:val="hybridMultilevel"/>
    <w:tmpl w:val="8070C8C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519F187C"/>
    <w:multiLevelType w:val="hybridMultilevel"/>
    <w:tmpl w:val="1D1052E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547251E8"/>
    <w:multiLevelType w:val="multilevel"/>
    <w:tmpl w:val="F6B8B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1" w15:restartNumberingAfterBreak="0">
    <w:nsid w:val="5F0C1908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32" w15:restartNumberingAfterBreak="0">
    <w:nsid w:val="648F1733"/>
    <w:multiLevelType w:val="multilevel"/>
    <w:tmpl w:val="4A04E4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>
      <w:start w:val="1"/>
      <w:numFmt w:val="bullet"/>
      <w:lvlText w:val=""/>
      <w:lvlJc w:val="left"/>
      <w:pPr>
        <w:tabs>
          <w:tab w:val="num" w:pos="72"/>
        </w:tabs>
        <w:ind w:left="72" w:hanging="432"/>
      </w:pPr>
      <w:rPr>
        <w:rFonts w:hint="default" w:ascii="Symbol" w:hAnsi="Symbol"/>
        <w:color w:val="auto"/>
      </w:rPr>
    </w:lvl>
    <w:lvl w:ilvl="2">
      <w:start w:val="1"/>
      <w:numFmt w:val="bullet"/>
      <w:lvlText w:val=""/>
      <w:lvlJc w:val="left"/>
      <w:pPr>
        <w:tabs>
          <w:tab w:val="num" w:pos="720"/>
        </w:tabs>
        <w:ind w:left="504" w:hanging="504"/>
      </w:pPr>
      <w:rPr>
        <w:rFonts w:hint="default" w:ascii="Symbol" w:hAnsi="Symbol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0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5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0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5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600"/>
        </w:tabs>
        <w:ind w:left="30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960"/>
        </w:tabs>
        <w:ind w:left="3600" w:hanging="1440"/>
      </w:pPr>
      <w:rPr>
        <w:rFonts w:hint="default"/>
      </w:rPr>
    </w:lvl>
  </w:abstractNum>
  <w:abstractNum w:abstractNumId="33" w15:restartNumberingAfterBreak="0">
    <w:nsid w:val="680B3299"/>
    <w:multiLevelType w:val="hybridMultilevel"/>
    <w:tmpl w:val="9350E05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4" w15:restartNumberingAfterBreak="0">
    <w:nsid w:val="6F903280"/>
    <w:multiLevelType w:val="multilevel"/>
    <w:tmpl w:val="9C54C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71232D81"/>
    <w:multiLevelType w:val="hybridMultilevel"/>
    <w:tmpl w:val="D4E6029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6" w15:restartNumberingAfterBreak="0">
    <w:nsid w:val="746C341D"/>
    <w:multiLevelType w:val="multilevel"/>
    <w:tmpl w:val="D4E6029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abstractNum w:abstractNumId="37" w15:restartNumberingAfterBreak="0">
    <w:nsid w:val="74731E34"/>
    <w:multiLevelType w:val="multilevel"/>
    <w:tmpl w:val="86ACDD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792"/>
        </w:tabs>
        <w:ind w:left="792" w:hanging="432"/>
      </w:pPr>
      <w:rPr>
        <w:rFonts w:hint="default" w:ascii="Symbol" w:hAnsi="Symbol"/>
        <w:color w:val="auto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224" w:hanging="504"/>
      </w:pPr>
      <w:rPr>
        <w:rFonts w:hint="default" w:ascii="Symbol" w:hAnsi="Symbol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8" w15:restartNumberingAfterBreak="0">
    <w:nsid w:val="757B4BE6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39" w15:restartNumberingAfterBreak="0">
    <w:nsid w:val="775A7C65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40" w15:restartNumberingAfterBreak="0">
    <w:nsid w:val="775D716F"/>
    <w:multiLevelType w:val="hybridMultilevel"/>
    <w:tmpl w:val="5622BFC4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41" w15:restartNumberingAfterBreak="0">
    <w:nsid w:val="7A351550"/>
    <w:multiLevelType w:val="hybridMultilevel"/>
    <w:tmpl w:val="84A0661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2" w15:restartNumberingAfterBreak="0">
    <w:nsid w:val="7A3E68BC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abstractNum w:abstractNumId="43" w15:restartNumberingAfterBreak="0">
    <w:nsid w:val="7AF71D07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hint="default" w:ascii="Wingdings" w:hAnsi="Wingdings"/>
      </w:rPr>
    </w:lvl>
  </w:abstractNum>
  <w:num w:numId="1" w16cid:durableId="769206392">
    <w:abstractNumId w:val="25"/>
  </w:num>
  <w:num w:numId="2" w16cid:durableId="1051736427">
    <w:abstractNumId w:val="42"/>
  </w:num>
  <w:num w:numId="3" w16cid:durableId="138771415">
    <w:abstractNumId w:val="13"/>
  </w:num>
  <w:num w:numId="4" w16cid:durableId="1037705348">
    <w:abstractNumId w:val="31"/>
  </w:num>
  <w:num w:numId="5" w16cid:durableId="524057850">
    <w:abstractNumId w:val="43"/>
  </w:num>
  <w:num w:numId="6" w16cid:durableId="1453014845">
    <w:abstractNumId w:val="39"/>
  </w:num>
  <w:num w:numId="7" w16cid:durableId="1318924798">
    <w:abstractNumId w:val="7"/>
  </w:num>
  <w:num w:numId="8" w16cid:durableId="671645359">
    <w:abstractNumId w:val="20"/>
  </w:num>
  <w:num w:numId="9" w16cid:durableId="1460029706">
    <w:abstractNumId w:val="38"/>
  </w:num>
  <w:num w:numId="10" w16cid:durableId="1421413232">
    <w:abstractNumId w:val="14"/>
  </w:num>
  <w:num w:numId="11" w16cid:durableId="1895122049">
    <w:abstractNumId w:val="9"/>
  </w:num>
  <w:num w:numId="12" w16cid:durableId="1487547591">
    <w:abstractNumId w:val="23"/>
  </w:num>
  <w:num w:numId="13" w16cid:durableId="478227171">
    <w:abstractNumId w:val="33"/>
  </w:num>
  <w:num w:numId="14" w16cid:durableId="343483813">
    <w:abstractNumId w:val="40"/>
  </w:num>
  <w:num w:numId="15" w16cid:durableId="1724865129">
    <w:abstractNumId w:val="8"/>
  </w:num>
  <w:num w:numId="16" w16cid:durableId="662242489">
    <w:abstractNumId w:val="12"/>
  </w:num>
  <w:num w:numId="17" w16cid:durableId="1296718265">
    <w:abstractNumId w:val="10"/>
  </w:num>
  <w:num w:numId="18" w16cid:durableId="1448813047">
    <w:abstractNumId w:val="35"/>
  </w:num>
  <w:num w:numId="19" w16cid:durableId="976911050">
    <w:abstractNumId w:val="28"/>
  </w:num>
  <w:num w:numId="20" w16cid:durableId="1596133977">
    <w:abstractNumId w:val="29"/>
  </w:num>
  <w:num w:numId="21" w16cid:durableId="509417867">
    <w:abstractNumId w:val="5"/>
  </w:num>
  <w:num w:numId="22" w16cid:durableId="474185565">
    <w:abstractNumId w:val="36"/>
  </w:num>
  <w:num w:numId="23" w16cid:durableId="1992901107">
    <w:abstractNumId w:val="37"/>
  </w:num>
  <w:num w:numId="24" w16cid:durableId="1471481926">
    <w:abstractNumId w:val="32"/>
  </w:num>
  <w:num w:numId="25" w16cid:durableId="404643335">
    <w:abstractNumId w:val="19"/>
  </w:num>
  <w:num w:numId="26" w16cid:durableId="1830562553">
    <w:abstractNumId w:val="27"/>
  </w:num>
  <w:num w:numId="27" w16cid:durableId="1207180861">
    <w:abstractNumId w:val="34"/>
  </w:num>
  <w:num w:numId="28" w16cid:durableId="1168249264">
    <w:abstractNumId w:val="15"/>
  </w:num>
  <w:num w:numId="29" w16cid:durableId="810292925">
    <w:abstractNumId w:val="26"/>
  </w:num>
  <w:num w:numId="30" w16cid:durableId="378826983">
    <w:abstractNumId w:val="6"/>
  </w:num>
  <w:num w:numId="31" w16cid:durableId="190657217">
    <w:abstractNumId w:val="41"/>
  </w:num>
  <w:num w:numId="32" w16cid:durableId="1715109269">
    <w:abstractNumId w:val="11"/>
  </w:num>
  <w:num w:numId="33" w16cid:durableId="118375832">
    <w:abstractNumId w:val="21"/>
  </w:num>
  <w:num w:numId="34" w16cid:durableId="593124683">
    <w:abstractNumId w:val="3"/>
  </w:num>
  <w:num w:numId="35" w16cid:durableId="1399673144">
    <w:abstractNumId w:val="17"/>
  </w:num>
  <w:num w:numId="36" w16cid:durableId="121459033">
    <w:abstractNumId w:val="16"/>
  </w:num>
  <w:num w:numId="37" w16cid:durableId="322054694">
    <w:abstractNumId w:val="2"/>
  </w:num>
  <w:num w:numId="38" w16cid:durableId="985744004">
    <w:abstractNumId w:val="4"/>
  </w:num>
  <w:num w:numId="39" w16cid:durableId="1973444058">
    <w:abstractNumId w:val="0"/>
  </w:num>
  <w:num w:numId="40" w16cid:durableId="780026600">
    <w:abstractNumId w:val="1"/>
  </w:num>
  <w:num w:numId="41" w16cid:durableId="1505780761">
    <w:abstractNumId w:val="22"/>
  </w:num>
  <w:num w:numId="42" w16cid:durableId="163404457">
    <w:abstractNumId w:val="30"/>
  </w:num>
  <w:num w:numId="43" w16cid:durableId="1098792677">
    <w:abstractNumId w:val="24"/>
  </w:num>
  <w:num w:numId="44" w16cid:durableId="555506604">
    <w:abstractNumId w:val="18"/>
  </w:num>
  <w:numIdMacAtCleanup w:val="12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tLSwMDE1N7c0MrEwMDNR0lEKTi0uzszPAykwrAUAOfatyCwAAAA="/>
  </w:docVars>
  <w:rsids>
    <w:rsidRoot w:val="001031B3"/>
    <w:rsid w:val="0004119E"/>
    <w:rsid w:val="0005155A"/>
    <w:rsid w:val="000516A0"/>
    <w:rsid w:val="00067A98"/>
    <w:rsid w:val="00070574"/>
    <w:rsid w:val="000825D2"/>
    <w:rsid w:val="00084DE5"/>
    <w:rsid w:val="00093D1C"/>
    <w:rsid w:val="00095A7E"/>
    <w:rsid w:val="000A48AE"/>
    <w:rsid w:val="000B10BC"/>
    <w:rsid w:val="000B3444"/>
    <w:rsid w:val="000B7784"/>
    <w:rsid w:val="000D27BF"/>
    <w:rsid w:val="000F413B"/>
    <w:rsid w:val="0010241F"/>
    <w:rsid w:val="001031B3"/>
    <w:rsid w:val="001049EF"/>
    <w:rsid w:val="00112747"/>
    <w:rsid w:val="001244BC"/>
    <w:rsid w:val="001337AE"/>
    <w:rsid w:val="00143D92"/>
    <w:rsid w:val="00156D9D"/>
    <w:rsid w:val="0016075F"/>
    <w:rsid w:val="00160C79"/>
    <w:rsid w:val="00166FA9"/>
    <w:rsid w:val="00171A3F"/>
    <w:rsid w:val="00193DDC"/>
    <w:rsid w:val="001C5E22"/>
    <w:rsid w:val="001D1930"/>
    <w:rsid w:val="001D34D7"/>
    <w:rsid w:val="001D7BB0"/>
    <w:rsid w:val="001F35A1"/>
    <w:rsid w:val="001F4438"/>
    <w:rsid w:val="001F53A6"/>
    <w:rsid w:val="00200537"/>
    <w:rsid w:val="00202511"/>
    <w:rsid w:val="00204280"/>
    <w:rsid w:val="002325DD"/>
    <w:rsid w:val="00245A6E"/>
    <w:rsid w:val="00246A75"/>
    <w:rsid w:val="00261237"/>
    <w:rsid w:val="00273A19"/>
    <w:rsid w:val="00290EA2"/>
    <w:rsid w:val="002972DE"/>
    <w:rsid w:val="002B3DD5"/>
    <w:rsid w:val="002C1266"/>
    <w:rsid w:val="002C6DF7"/>
    <w:rsid w:val="002D53F0"/>
    <w:rsid w:val="002F139C"/>
    <w:rsid w:val="002F17F2"/>
    <w:rsid w:val="002F2AB4"/>
    <w:rsid w:val="002F5492"/>
    <w:rsid w:val="00303D10"/>
    <w:rsid w:val="003056BD"/>
    <w:rsid w:val="0031504D"/>
    <w:rsid w:val="0032022F"/>
    <w:rsid w:val="003230E9"/>
    <w:rsid w:val="003236D2"/>
    <w:rsid w:val="00326FCA"/>
    <w:rsid w:val="00330273"/>
    <w:rsid w:val="00347B89"/>
    <w:rsid w:val="0035536E"/>
    <w:rsid w:val="00370F51"/>
    <w:rsid w:val="0039656C"/>
    <w:rsid w:val="003A0DCA"/>
    <w:rsid w:val="003A1ECC"/>
    <w:rsid w:val="003A3590"/>
    <w:rsid w:val="003A6A51"/>
    <w:rsid w:val="003B0CA8"/>
    <w:rsid w:val="003B61C8"/>
    <w:rsid w:val="003C5C93"/>
    <w:rsid w:val="003D09C1"/>
    <w:rsid w:val="003D3BE0"/>
    <w:rsid w:val="003D4BDD"/>
    <w:rsid w:val="003D7A68"/>
    <w:rsid w:val="003F1223"/>
    <w:rsid w:val="003F6E0E"/>
    <w:rsid w:val="00407EC2"/>
    <w:rsid w:val="00407EF4"/>
    <w:rsid w:val="00426C27"/>
    <w:rsid w:val="00437060"/>
    <w:rsid w:val="00457C0A"/>
    <w:rsid w:val="004618E1"/>
    <w:rsid w:val="0046320E"/>
    <w:rsid w:val="00486BC1"/>
    <w:rsid w:val="00490995"/>
    <w:rsid w:val="0049184A"/>
    <w:rsid w:val="004A1BF3"/>
    <w:rsid w:val="004B00B7"/>
    <w:rsid w:val="004C2C9F"/>
    <w:rsid w:val="004E3DA3"/>
    <w:rsid w:val="004F08D3"/>
    <w:rsid w:val="004F283B"/>
    <w:rsid w:val="00504ECE"/>
    <w:rsid w:val="005153A8"/>
    <w:rsid w:val="0051555A"/>
    <w:rsid w:val="00534A9F"/>
    <w:rsid w:val="00542A35"/>
    <w:rsid w:val="00547AFB"/>
    <w:rsid w:val="005520E5"/>
    <w:rsid w:val="00570B64"/>
    <w:rsid w:val="00583BCA"/>
    <w:rsid w:val="005854DB"/>
    <w:rsid w:val="005931E4"/>
    <w:rsid w:val="00593AC5"/>
    <w:rsid w:val="005B0135"/>
    <w:rsid w:val="005C2586"/>
    <w:rsid w:val="005C78B9"/>
    <w:rsid w:val="005D07FA"/>
    <w:rsid w:val="005D3C5D"/>
    <w:rsid w:val="005D7858"/>
    <w:rsid w:val="005E2368"/>
    <w:rsid w:val="005E38C9"/>
    <w:rsid w:val="005E50F8"/>
    <w:rsid w:val="005F060E"/>
    <w:rsid w:val="005F475B"/>
    <w:rsid w:val="005F707A"/>
    <w:rsid w:val="00601E3F"/>
    <w:rsid w:val="00624E7E"/>
    <w:rsid w:val="00626C09"/>
    <w:rsid w:val="006347CC"/>
    <w:rsid w:val="0063510C"/>
    <w:rsid w:val="0066609F"/>
    <w:rsid w:val="00666A11"/>
    <w:rsid w:val="00666C20"/>
    <w:rsid w:val="00666FE4"/>
    <w:rsid w:val="00684989"/>
    <w:rsid w:val="00695363"/>
    <w:rsid w:val="006A4A2C"/>
    <w:rsid w:val="006B5636"/>
    <w:rsid w:val="006C5E50"/>
    <w:rsid w:val="006D2B45"/>
    <w:rsid w:val="006D2F21"/>
    <w:rsid w:val="006D3DC6"/>
    <w:rsid w:val="006D7434"/>
    <w:rsid w:val="006E2F2A"/>
    <w:rsid w:val="006F2F8A"/>
    <w:rsid w:val="00705584"/>
    <w:rsid w:val="007322E8"/>
    <w:rsid w:val="0073515B"/>
    <w:rsid w:val="00742CA2"/>
    <w:rsid w:val="00746564"/>
    <w:rsid w:val="007656F6"/>
    <w:rsid w:val="00766DA4"/>
    <w:rsid w:val="00767E15"/>
    <w:rsid w:val="00785135"/>
    <w:rsid w:val="00785224"/>
    <w:rsid w:val="00785D61"/>
    <w:rsid w:val="00787DE7"/>
    <w:rsid w:val="00791B47"/>
    <w:rsid w:val="007922E6"/>
    <w:rsid w:val="00792C21"/>
    <w:rsid w:val="00794F36"/>
    <w:rsid w:val="007C28AE"/>
    <w:rsid w:val="007C4401"/>
    <w:rsid w:val="007D3998"/>
    <w:rsid w:val="007D589E"/>
    <w:rsid w:val="007D6949"/>
    <w:rsid w:val="007D6D27"/>
    <w:rsid w:val="007E33AC"/>
    <w:rsid w:val="007F2696"/>
    <w:rsid w:val="007F7C3B"/>
    <w:rsid w:val="0081684E"/>
    <w:rsid w:val="0083231B"/>
    <w:rsid w:val="008365E7"/>
    <w:rsid w:val="00836905"/>
    <w:rsid w:val="00841612"/>
    <w:rsid w:val="008462E9"/>
    <w:rsid w:val="0084717D"/>
    <w:rsid w:val="00847786"/>
    <w:rsid w:val="00863E37"/>
    <w:rsid w:val="008714D6"/>
    <w:rsid w:val="00875696"/>
    <w:rsid w:val="00896BCC"/>
    <w:rsid w:val="008C0124"/>
    <w:rsid w:val="008C34C0"/>
    <w:rsid w:val="008D6480"/>
    <w:rsid w:val="008F2ACC"/>
    <w:rsid w:val="00907E09"/>
    <w:rsid w:val="00912C43"/>
    <w:rsid w:val="009147DD"/>
    <w:rsid w:val="00916B35"/>
    <w:rsid w:val="0092460E"/>
    <w:rsid w:val="009362EB"/>
    <w:rsid w:val="00943EE9"/>
    <w:rsid w:val="009510E7"/>
    <w:rsid w:val="00960D04"/>
    <w:rsid w:val="00961268"/>
    <w:rsid w:val="009651C6"/>
    <w:rsid w:val="00976300"/>
    <w:rsid w:val="0098269B"/>
    <w:rsid w:val="009851CD"/>
    <w:rsid w:val="00986630"/>
    <w:rsid w:val="00997591"/>
    <w:rsid w:val="009A1A50"/>
    <w:rsid w:val="009A32CF"/>
    <w:rsid w:val="009B5798"/>
    <w:rsid w:val="009D0040"/>
    <w:rsid w:val="009E62D7"/>
    <w:rsid w:val="00A14686"/>
    <w:rsid w:val="00A31E25"/>
    <w:rsid w:val="00A45B0E"/>
    <w:rsid w:val="00A46D50"/>
    <w:rsid w:val="00A52425"/>
    <w:rsid w:val="00A6577C"/>
    <w:rsid w:val="00A7372D"/>
    <w:rsid w:val="00A7764D"/>
    <w:rsid w:val="00A77E1B"/>
    <w:rsid w:val="00A838D0"/>
    <w:rsid w:val="00A9073F"/>
    <w:rsid w:val="00A93F2D"/>
    <w:rsid w:val="00AA4300"/>
    <w:rsid w:val="00AC003F"/>
    <w:rsid w:val="00AC40B5"/>
    <w:rsid w:val="00AD6D0C"/>
    <w:rsid w:val="00AE4B8A"/>
    <w:rsid w:val="00B22FA4"/>
    <w:rsid w:val="00B24BA3"/>
    <w:rsid w:val="00B26EB9"/>
    <w:rsid w:val="00B2705B"/>
    <w:rsid w:val="00B61E5A"/>
    <w:rsid w:val="00B72AA6"/>
    <w:rsid w:val="00B74796"/>
    <w:rsid w:val="00B827E6"/>
    <w:rsid w:val="00BA1664"/>
    <w:rsid w:val="00BA1C4F"/>
    <w:rsid w:val="00BB2BA8"/>
    <w:rsid w:val="00BC36DF"/>
    <w:rsid w:val="00BC4A1A"/>
    <w:rsid w:val="00BD37F7"/>
    <w:rsid w:val="00BF590B"/>
    <w:rsid w:val="00BF7205"/>
    <w:rsid w:val="00C005B1"/>
    <w:rsid w:val="00C02C97"/>
    <w:rsid w:val="00C06588"/>
    <w:rsid w:val="00C34843"/>
    <w:rsid w:val="00C36497"/>
    <w:rsid w:val="00C57F52"/>
    <w:rsid w:val="00C634B3"/>
    <w:rsid w:val="00C637A8"/>
    <w:rsid w:val="00C74BF6"/>
    <w:rsid w:val="00C8217D"/>
    <w:rsid w:val="00C82993"/>
    <w:rsid w:val="00C90644"/>
    <w:rsid w:val="00C91307"/>
    <w:rsid w:val="00CB7F6E"/>
    <w:rsid w:val="00CC2D27"/>
    <w:rsid w:val="00CD483E"/>
    <w:rsid w:val="00D0703B"/>
    <w:rsid w:val="00D12EBE"/>
    <w:rsid w:val="00D27265"/>
    <w:rsid w:val="00D37D20"/>
    <w:rsid w:val="00D42620"/>
    <w:rsid w:val="00D42A53"/>
    <w:rsid w:val="00D46618"/>
    <w:rsid w:val="00D50D83"/>
    <w:rsid w:val="00D70DFB"/>
    <w:rsid w:val="00D7163A"/>
    <w:rsid w:val="00D97297"/>
    <w:rsid w:val="00DA741D"/>
    <w:rsid w:val="00DC1BE6"/>
    <w:rsid w:val="00DC3E9A"/>
    <w:rsid w:val="00DD5980"/>
    <w:rsid w:val="00DD5C8E"/>
    <w:rsid w:val="00DD794E"/>
    <w:rsid w:val="00DD7CDE"/>
    <w:rsid w:val="00DE3BA5"/>
    <w:rsid w:val="00DE7905"/>
    <w:rsid w:val="00E1755D"/>
    <w:rsid w:val="00E26A26"/>
    <w:rsid w:val="00E30365"/>
    <w:rsid w:val="00E41DCC"/>
    <w:rsid w:val="00E477B5"/>
    <w:rsid w:val="00E5352D"/>
    <w:rsid w:val="00E54C4B"/>
    <w:rsid w:val="00E5640C"/>
    <w:rsid w:val="00E63E89"/>
    <w:rsid w:val="00E655CE"/>
    <w:rsid w:val="00E66D05"/>
    <w:rsid w:val="00E824C4"/>
    <w:rsid w:val="00E85A88"/>
    <w:rsid w:val="00E85D37"/>
    <w:rsid w:val="00E96DDF"/>
    <w:rsid w:val="00EA3709"/>
    <w:rsid w:val="00EB097D"/>
    <w:rsid w:val="00EB2E41"/>
    <w:rsid w:val="00EC0B47"/>
    <w:rsid w:val="00ED57BC"/>
    <w:rsid w:val="00EF1A15"/>
    <w:rsid w:val="00EF46C3"/>
    <w:rsid w:val="00F02CE4"/>
    <w:rsid w:val="00F07229"/>
    <w:rsid w:val="00F07EEF"/>
    <w:rsid w:val="00F403A7"/>
    <w:rsid w:val="00F40A69"/>
    <w:rsid w:val="00F44328"/>
    <w:rsid w:val="00F67BB8"/>
    <w:rsid w:val="00F80D36"/>
    <w:rsid w:val="00F83040"/>
    <w:rsid w:val="00F866FB"/>
    <w:rsid w:val="00F950CA"/>
    <w:rsid w:val="00F96827"/>
    <w:rsid w:val="00FA29DF"/>
    <w:rsid w:val="00FC221B"/>
    <w:rsid w:val="0FA8BB11"/>
    <w:rsid w:val="24FB3CAB"/>
    <w:rsid w:val="2AB4F94E"/>
    <w:rsid w:val="6EE1517D"/>
    <w:rsid w:val="74A18EDB"/>
    <w:rsid w:val="7572678F"/>
    <w:rsid w:val="7A430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D1E02C"/>
  <w15:chartTrackingRefBased/>
  <w15:docId w15:val="{08F09BD4-053B-4512-B491-0D4061A9833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rFonts w:ascii="Arial" w:hAnsi="Arial"/>
      <w:sz w:val="22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0"/>
      <w:u w:val="single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sz w:val="18"/>
      <w:u w:val="single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ind w:left="709" w:firstLine="11"/>
      <w:jc w:val="both"/>
    </w:pPr>
    <w:rPr>
      <w:sz w:val="20"/>
    </w:rPr>
  </w:style>
  <w:style w:type="paragraph" w:styleId="BodyText">
    <w:name w:val="Body Text"/>
    <w:basedOn w:val="Normal"/>
    <w:pPr>
      <w:widowControl w:val="0"/>
    </w:pPr>
    <w:rPr>
      <w:snapToGrid w:val="0"/>
      <w:color w:val="FF0000"/>
      <w:lang w:eastAsia="en-US"/>
    </w:rPr>
  </w:style>
  <w:style w:type="paragraph" w:styleId="a" w:customStyle="1">
    <w:name w:val="_"/>
    <w:basedOn w:val="Normal"/>
    <w:pPr>
      <w:widowControl w:val="0"/>
      <w:ind w:left="720" w:hanging="720"/>
    </w:pPr>
    <w:rPr>
      <w:rFonts w:ascii="Times New Roman" w:hAnsi="Times New Roman"/>
      <w:snapToGrid w:val="0"/>
      <w:sz w:val="24"/>
      <w:lang w:val="en-US" w:eastAsia="en-US"/>
    </w:rPr>
  </w:style>
  <w:style w:type="paragraph" w:styleId="BalloonText">
    <w:name w:val="Balloon Text"/>
    <w:basedOn w:val="Normal"/>
    <w:semiHidden/>
    <w:rsid w:val="00E66D05"/>
    <w:rPr>
      <w:rFonts w:ascii="Tahoma" w:hAnsi="Tahoma" w:cs="Tahoma"/>
      <w:sz w:val="16"/>
      <w:szCs w:val="16"/>
    </w:rPr>
  </w:style>
  <w:style w:type="paragraph" w:styleId="a0" w:customStyle="1">
    <w:name w:val="a"/>
    <w:basedOn w:val="Normal"/>
    <w:rsid w:val="00986630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US"/>
    </w:rPr>
  </w:style>
  <w:style w:type="character" w:styleId="CommentReference">
    <w:name w:val="annotation reference"/>
    <w:rsid w:val="008C0124"/>
    <w:rPr>
      <w:sz w:val="16"/>
      <w:szCs w:val="16"/>
    </w:rPr>
  </w:style>
  <w:style w:type="paragraph" w:styleId="CommentText">
    <w:name w:val="annotation text"/>
    <w:basedOn w:val="Normal"/>
    <w:link w:val="CommentTextChar"/>
    <w:rsid w:val="008C0124"/>
    <w:rPr>
      <w:sz w:val="20"/>
    </w:rPr>
  </w:style>
  <w:style w:type="character" w:styleId="CommentTextChar" w:customStyle="1">
    <w:name w:val="Comment Text Char"/>
    <w:link w:val="CommentText"/>
    <w:rsid w:val="008C0124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8C0124"/>
    <w:rPr>
      <w:b/>
      <w:bCs/>
    </w:rPr>
  </w:style>
  <w:style w:type="character" w:styleId="CommentSubjectChar" w:customStyle="1">
    <w:name w:val="Comment Subject Char"/>
    <w:link w:val="CommentSubject"/>
    <w:rsid w:val="008C0124"/>
    <w:rPr>
      <w:rFonts w:ascii="Arial" w:hAnsi="Arial"/>
      <w:b/>
      <w:bCs/>
    </w:rPr>
  </w:style>
  <w:style w:type="paragraph" w:styleId="ListParagraph">
    <w:name w:val="List Paragraph"/>
    <w:basedOn w:val="Normal"/>
    <w:uiPriority w:val="34"/>
    <w:qFormat/>
    <w:rsid w:val="003A0DCA"/>
    <w:pPr>
      <w:ind w:left="720"/>
    </w:pPr>
  </w:style>
  <w:style w:type="paragraph" w:styleId="Default" w:customStyle="1">
    <w:name w:val="Default"/>
    <w:rsid w:val="00290EA2"/>
    <w:pPr>
      <w:autoSpaceDE w:val="0"/>
      <w:autoSpaceDN w:val="0"/>
      <w:adjustRightInd w:val="0"/>
    </w:pPr>
    <w:rPr>
      <w:rFonts w:ascii="Gotham Book" w:hAnsi="Gotham Book" w:cs="Gotham Book"/>
      <w:color w:val="000000"/>
      <w:sz w:val="24"/>
      <w:szCs w:val="24"/>
      <w:lang w:val="en-US" w:eastAsia="en-US"/>
    </w:rPr>
  </w:style>
  <w:style w:type="paragraph" w:styleId="Revision">
    <w:name w:val="Revision"/>
    <w:hidden/>
    <w:uiPriority w:val="99"/>
    <w:semiHidden/>
    <w:rsid w:val="009510E7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3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image" Target="media/image1.jpeg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F&amp;I\Personnel\General\Personnel%20Admin\Templates\Recruitment\JD%20-%20Template%20-%20Pre%20Recruitment.dot" TargetMode="Externa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9974bfe-d1bd-4508-a209-a5e571e4cb5a">
      <Terms xmlns="http://schemas.microsoft.com/office/infopath/2007/PartnerControls"/>
    </lcf76f155ced4ddcb4097134ff3c332f>
    <TaxCatchAll xmlns="ddc4f5eb-bcbc-44e5-a620-56c1738e2ff6"/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A9B2907AD3C48892A3DF8DDF15F48" ma:contentTypeVersion="18" ma:contentTypeDescription="Create a new document." ma:contentTypeScope="" ma:versionID="2466a124154fa63d9a7da661fe81b6a0">
  <xsd:schema xmlns:xsd="http://www.w3.org/2001/XMLSchema" xmlns:xs="http://www.w3.org/2001/XMLSchema" xmlns:p="http://schemas.microsoft.com/office/2006/metadata/properties" xmlns:ns2="c9974bfe-d1bd-4508-a209-a5e571e4cb5a" xmlns:ns3="ddc4f5eb-bcbc-44e5-a620-56c1738e2ff6" targetNamespace="http://schemas.microsoft.com/office/2006/metadata/properties" ma:root="true" ma:fieldsID="c3cbf8775b124aa224f2eb6af20d3d63" ns2:_="" ns3:_="">
    <xsd:import namespace="c9974bfe-d1bd-4508-a209-a5e571e4cb5a"/>
    <xsd:import namespace="ddc4f5eb-bcbc-44e5-a620-56c1738e2f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74bfe-d1bd-4508-a209-a5e571e4cb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97656c9-5b09-4877-b3b4-1850fd09caa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c4f5eb-bcbc-44e5-a620-56c1738e2ff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62498f5-9475-4268-b0d0-28f747b44f38}" ma:internalName="TaxCatchAll" ma:showField="CatchAllData" ma:web="ddc4f5eb-bcbc-44e5-a620-56c1738e2f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7080A6-72C7-48FE-AF21-590D597C5D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9F26CB-69A8-4B84-84D4-538B2095322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A8CC6F5-F0AF-400C-B669-026F69390F28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F4CEDC62-49F7-4927-8472-0D0F653B1ED4}">
  <ds:schemaRefs>
    <ds:schemaRef ds:uri="http://schemas.microsoft.com/office/2006/metadata/properties"/>
    <ds:schemaRef ds:uri="http://schemas.microsoft.com/office/infopath/2007/PartnerControls"/>
    <ds:schemaRef ds:uri="c9974bfe-d1bd-4508-a209-a5e571e4cb5a"/>
    <ds:schemaRef ds:uri="ddc4f5eb-bcbc-44e5-a620-56c1738e2ff6"/>
  </ds:schemaRefs>
</ds:datastoreItem>
</file>

<file path=customXml/itemProps5.xml><?xml version="1.0" encoding="utf-8"?>
<ds:datastoreItem xmlns:ds="http://schemas.openxmlformats.org/officeDocument/2006/customXml" ds:itemID="{65E319C8-C937-4C0A-A6A8-4282C49A5C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74bfe-d1bd-4508-a209-a5e571e4cb5a"/>
    <ds:schemaRef ds:uri="ddc4f5eb-bcbc-44e5-a620-56c1738e2f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JD - Template - Pre Recruitment</ap:Template>
  <ap:Application>Microsoft Word for the web</ap:Application>
  <ap:DocSecurity>0</ap:DocSecurity>
  <ap:ScaleCrop>false</ap:ScaleCrop>
  <ap:Company>Samaritans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Part 1:</dc:title>
  <dc:subject/>
  <dc:creator>Authorised User</dc:creator>
  <keywords/>
  <lastModifiedBy>Eleanor Hall</lastModifiedBy>
  <revision>8</revision>
  <lastPrinted>2016-11-14T16:53:00.0000000Z</lastPrinted>
  <dcterms:created xsi:type="dcterms:W3CDTF">2025-10-03T10:13:00.0000000Z</dcterms:created>
  <dcterms:modified xsi:type="dcterms:W3CDTF">2025-10-06T10:25:26.7313038Z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Ania Bateman</vt:lpwstr>
  </property>
  <property fmtid="{D5CDD505-2E9C-101B-9397-08002B2CF9AE}" pid="3" name="Order">
    <vt:lpwstr>9150800.00000000</vt:lpwstr>
  </property>
  <property fmtid="{D5CDD505-2E9C-101B-9397-08002B2CF9AE}" pid="4" name="display_urn:schemas-microsoft-com:office:office#Author">
    <vt:lpwstr>Ania Bateman</vt:lpwstr>
  </property>
  <property fmtid="{D5CDD505-2E9C-101B-9397-08002B2CF9AE}" pid="5" name="ContentTypeId">
    <vt:lpwstr>0x010100998A9B2907AD3C48892A3DF8DDF15F48</vt:lpwstr>
  </property>
  <property fmtid="{D5CDD505-2E9C-101B-9397-08002B2CF9AE}" pid="6" name="MediaServiceImageTags">
    <vt:lpwstr/>
  </property>
</Properties>
</file>