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144E95" w14:textId="35DCFC8B" w:rsidR="0053203F" w:rsidRPr="0053203F" w:rsidRDefault="00DB5675" w:rsidP="0053203F">
      <w:pPr>
        <w:pBdr>
          <w:bottom w:val="single" w:sz="8" w:space="4" w:color="7CC242"/>
        </w:pBdr>
        <w:spacing w:after="320" w:line="259" w:lineRule="auto"/>
        <w:contextualSpacing/>
        <w:rPr>
          <w:rFonts w:ascii="Trebuchet MS" w:eastAsia="Times New Roman" w:hAnsi="Trebuchet MS" w:cs="Times New Roman"/>
          <w:b/>
          <w:color w:val="7CC242"/>
          <w:spacing w:val="5"/>
          <w:kern w:val="28"/>
          <w:sz w:val="32"/>
          <w:szCs w:val="52"/>
        </w:rPr>
      </w:pPr>
      <w:r>
        <w:rPr>
          <w:rFonts w:ascii="Trebuchet MS" w:eastAsia="Times New Roman" w:hAnsi="Trebuchet MS" w:cs="Times New Roman"/>
          <w:b/>
          <w:color w:val="7CC242"/>
          <w:spacing w:val="5"/>
          <w:kern w:val="28"/>
          <w:sz w:val="48"/>
          <w:szCs w:val="52"/>
        </w:rPr>
        <w:t xml:space="preserve">Warehouse Assistant Volunteer </w:t>
      </w:r>
    </w:p>
    <w:p w14:paraId="067153D9" w14:textId="77777777" w:rsidR="0067007C" w:rsidRDefault="0067007C" w:rsidP="0067007C">
      <w:pPr>
        <w:spacing w:after="0" w:line="240" w:lineRule="auto"/>
        <w:jc w:val="both"/>
        <w:rPr>
          <w:rFonts w:ascii="Trebuchet MS" w:hAnsi="Trebuchet MS"/>
          <w:b/>
        </w:rPr>
      </w:pPr>
    </w:p>
    <w:p w14:paraId="0D12D934" w14:textId="77777777" w:rsidR="005A27C7" w:rsidRPr="005A27C7" w:rsidRDefault="005A27C7" w:rsidP="00383946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 New Roman"/>
          <w:b/>
          <w:sz w:val="24"/>
          <w:szCs w:val="24"/>
          <w:lang w:eastAsia="en-GB"/>
        </w:rPr>
      </w:pPr>
    </w:p>
    <w:p w14:paraId="4B56CDEA" w14:textId="33C577FB" w:rsidR="00BD7D68" w:rsidRPr="00BD7D68" w:rsidRDefault="00B05ED6" w:rsidP="00BD7D68">
      <w:pPr>
        <w:autoSpaceDE w:val="0"/>
        <w:autoSpaceDN w:val="0"/>
        <w:adjustRightInd w:val="0"/>
        <w:spacing w:after="80" w:line="240" w:lineRule="auto"/>
        <w:rPr>
          <w:rFonts w:ascii="Trebuchet MS" w:hAnsi="Trebuchet MS" w:cs="Times New Roman"/>
          <w:b/>
          <w:bCs/>
          <w:sz w:val="28"/>
          <w:szCs w:val="28"/>
          <w:lang w:eastAsia="en-GB"/>
        </w:rPr>
      </w:pPr>
      <w:r>
        <w:rPr>
          <w:rFonts w:ascii="Trebuchet MS" w:hAnsi="Trebuchet MS" w:cs="Times New Roman"/>
          <w:b/>
          <w:bCs/>
          <w:sz w:val="28"/>
          <w:szCs w:val="28"/>
          <w:lang w:eastAsia="en-GB"/>
        </w:rPr>
        <w:t>Why we need you:</w:t>
      </w:r>
    </w:p>
    <w:p w14:paraId="3AA786AC" w14:textId="77777777" w:rsidR="00DB5675" w:rsidRPr="00DB5675" w:rsidRDefault="00DB5675" w:rsidP="00DB5675">
      <w:pPr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DB5675">
        <w:rPr>
          <w:rFonts w:ascii="Trebuchet MS" w:eastAsia="Times New Roman" w:hAnsi="Trebuchet MS" w:cs="Times New Roman"/>
          <w:sz w:val="24"/>
          <w:szCs w:val="24"/>
          <w:lang w:eastAsia="en-GB"/>
        </w:rPr>
        <w:t>Volunteer in the warehouse to sort the food that we receive from our food partners and pick daily orders for charities. It’s a great way to keep fit and all you need is a sturdy pair of hands! </w:t>
      </w:r>
    </w:p>
    <w:p w14:paraId="1967F389" w14:textId="4C8D2028" w:rsidR="00BD7D68" w:rsidRPr="00BD7D68" w:rsidRDefault="00BD7D68" w:rsidP="004367E3">
      <w:pPr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07472EB7" w14:textId="77777777" w:rsidR="00CC2578" w:rsidRPr="0073381C" w:rsidRDefault="00CC2578" w:rsidP="0073381C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 New Roman"/>
          <w:sz w:val="24"/>
          <w:szCs w:val="24"/>
          <w:lang w:eastAsia="en-GB"/>
        </w:rPr>
      </w:pPr>
    </w:p>
    <w:p w14:paraId="2B25F9D2" w14:textId="37E18A7B" w:rsidR="00BC770B" w:rsidRPr="00E926C5" w:rsidRDefault="00BC770B" w:rsidP="00E926C5">
      <w:pPr>
        <w:autoSpaceDE w:val="0"/>
        <w:autoSpaceDN w:val="0"/>
        <w:adjustRightInd w:val="0"/>
        <w:spacing w:after="80" w:line="240" w:lineRule="auto"/>
        <w:rPr>
          <w:rFonts w:ascii="Trebuchet MS" w:hAnsi="Trebuchet MS" w:cs="Times New Roman"/>
          <w:b/>
          <w:bCs/>
          <w:sz w:val="28"/>
          <w:szCs w:val="28"/>
          <w:lang w:eastAsia="en-GB"/>
        </w:rPr>
      </w:pPr>
      <w:r w:rsidRPr="00BD7D68">
        <w:rPr>
          <w:rFonts w:ascii="Trebuchet MS" w:hAnsi="Trebuchet MS" w:cs="Times New Roman"/>
          <w:b/>
          <w:bCs/>
          <w:sz w:val="28"/>
          <w:szCs w:val="28"/>
          <w:lang w:eastAsia="en-GB"/>
        </w:rPr>
        <w:t xml:space="preserve">What will I be </w:t>
      </w:r>
      <w:r w:rsidRPr="00E926C5">
        <w:rPr>
          <w:rFonts w:ascii="Trebuchet MS" w:hAnsi="Trebuchet MS" w:cs="Times New Roman"/>
          <w:b/>
          <w:bCs/>
          <w:sz w:val="28"/>
          <w:szCs w:val="28"/>
          <w:lang w:eastAsia="en-GB"/>
        </w:rPr>
        <w:t>doing?</w:t>
      </w:r>
    </w:p>
    <w:p w14:paraId="2CAC6CD7" w14:textId="77777777" w:rsidR="00DB5675" w:rsidRPr="00DB5675" w:rsidRDefault="00DB5675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DB5675">
        <w:rPr>
          <w:rFonts w:ascii="Trebuchet MS" w:eastAsia="Times New Roman" w:hAnsi="Trebuchet MS" w:cs="Times New Roman"/>
          <w:sz w:val="24"/>
          <w:szCs w:val="24"/>
          <w:lang w:eastAsia="en-GB"/>
        </w:rPr>
        <w:t>Working as part of a team to manually sort and store large deliveries of surplus food </w:t>
      </w:r>
    </w:p>
    <w:p w14:paraId="6DD84FBE" w14:textId="77777777" w:rsidR="00DB5675" w:rsidRPr="00DB5675" w:rsidRDefault="00DB5675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DB5675">
        <w:rPr>
          <w:rFonts w:ascii="Trebuchet MS" w:eastAsia="Times New Roman" w:hAnsi="Trebuchet MS" w:cs="Times New Roman"/>
          <w:sz w:val="24"/>
          <w:szCs w:val="24"/>
          <w:lang w:eastAsia="en-GB"/>
        </w:rPr>
        <w:t>Helping to assemble the daily deliveries of food for local charities and community groups </w:t>
      </w:r>
    </w:p>
    <w:p w14:paraId="1E780B7C" w14:textId="77777777" w:rsidR="00DB5675" w:rsidRPr="00DB5675" w:rsidRDefault="00DB5675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DB5675">
        <w:rPr>
          <w:rFonts w:ascii="Trebuchet MS" w:eastAsia="Times New Roman" w:hAnsi="Trebuchet MS" w:cs="Times New Roman"/>
          <w:sz w:val="24"/>
          <w:szCs w:val="24"/>
          <w:lang w:eastAsia="en-GB"/>
        </w:rPr>
        <w:t>Making sure the food is within use by dates and handled safely </w:t>
      </w:r>
    </w:p>
    <w:p w14:paraId="7E5D5767" w14:textId="77777777" w:rsidR="00DB5675" w:rsidRPr="00DB5675" w:rsidRDefault="00DB5675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DB5675">
        <w:rPr>
          <w:rFonts w:ascii="Trebuchet MS" w:eastAsia="Times New Roman" w:hAnsi="Trebuchet MS" w:cs="Times New Roman"/>
          <w:sz w:val="24"/>
          <w:szCs w:val="24"/>
          <w:lang w:eastAsia="en-GB"/>
        </w:rPr>
        <w:t>You may also be asked to contact our charity members to talk through the food we have available to create their weekly food order  </w:t>
      </w:r>
    </w:p>
    <w:p w14:paraId="6D0107C2" w14:textId="615FE301" w:rsidR="00864B9D" w:rsidRPr="00864B9D" w:rsidRDefault="00864B9D" w:rsidP="00240216">
      <w:pPr>
        <w:spacing w:after="0"/>
        <w:ind w:firstLine="8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</w:p>
    <w:p w14:paraId="0623480E" w14:textId="77777777" w:rsidR="00CC2578" w:rsidRPr="005A27C7" w:rsidRDefault="00CC2578" w:rsidP="00C66646">
      <w:pPr>
        <w:autoSpaceDE w:val="0"/>
        <w:autoSpaceDN w:val="0"/>
        <w:adjustRightInd w:val="0"/>
        <w:spacing w:after="0"/>
        <w:rPr>
          <w:rFonts w:ascii="Trebuchet MS" w:hAnsi="Trebuchet MS" w:cs="Times New Roman"/>
          <w:sz w:val="24"/>
          <w:szCs w:val="24"/>
          <w:lang w:eastAsia="en-GB"/>
        </w:rPr>
      </w:pPr>
    </w:p>
    <w:p w14:paraId="4BC835A4" w14:textId="6AAAA750" w:rsidR="00CC2578" w:rsidRPr="00BD7D68" w:rsidRDefault="00CC2578" w:rsidP="00CC2578">
      <w:pPr>
        <w:autoSpaceDE w:val="0"/>
        <w:autoSpaceDN w:val="0"/>
        <w:adjustRightInd w:val="0"/>
        <w:spacing w:after="80" w:line="240" w:lineRule="auto"/>
        <w:rPr>
          <w:rFonts w:ascii="Trebuchet MS" w:hAnsi="Trebuchet MS" w:cs="Times New Roman"/>
          <w:b/>
          <w:sz w:val="28"/>
          <w:szCs w:val="28"/>
          <w:lang w:eastAsia="en-GB"/>
        </w:rPr>
      </w:pPr>
      <w:r w:rsidRPr="00BD7D68">
        <w:rPr>
          <w:rFonts w:ascii="Trebuchet MS" w:hAnsi="Trebuchet MS" w:cs="Times New Roman"/>
          <w:b/>
          <w:sz w:val="28"/>
          <w:szCs w:val="28"/>
          <w:lang w:eastAsia="en-GB"/>
        </w:rPr>
        <w:t>What we need you to be</w:t>
      </w:r>
      <w:r w:rsidR="005A27C7" w:rsidRPr="00BD7D68">
        <w:rPr>
          <w:rFonts w:ascii="Trebuchet MS" w:hAnsi="Trebuchet MS" w:cs="Times New Roman"/>
          <w:b/>
          <w:sz w:val="28"/>
          <w:szCs w:val="28"/>
          <w:lang w:eastAsia="en-GB"/>
        </w:rPr>
        <w:t>:</w:t>
      </w:r>
    </w:p>
    <w:p w14:paraId="756A479C" w14:textId="77777777" w:rsidR="00DB5675" w:rsidRPr="00DB5675" w:rsidRDefault="00DB5675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DB5675">
        <w:rPr>
          <w:rFonts w:ascii="Trebuchet MS" w:eastAsia="Times New Roman" w:hAnsi="Trebuchet MS" w:cs="Times New Roman"/>
          <w:sz w:val="24"/>
          <w:szCs w:val="24"/>
          <w:lang w:eastAsia="en-GB"/>
        </w:rPr>
        <w:t>Able to perform physical tasks including lifting and loading </w:t>
      </w:r>
    </w:p>
    <w:p w14:paraId="094A2356" w14:textId="77777777" w:rsidR="00DB5675" w:rsidRPr="00DB5675" w:rsidRDefault="00DB5675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DB5675">
        <w:rPr>
          <w:rFonts w:ascii="Trebuchet MS" w:eastAsia="Times New Roman" w:hAnsi="Trebuchet MS" w:cs="Times New Roman"/>
          <w:sz w:val="24"/>
          <w:szCs w:val="24"/>
          <w:lang w:eastAsia="en-GB"/>
        </w:rPr>
        <w:t>Basic literacy and numeracy skills to record quantities and types of food </w:t>
      </w:r>
    </w:p>
    <w:p w14:paraId="7C3A50DD" w14:textId="77777777" w:rsidR="00DB5675" w:rsidRPr="00DB5675" w:rsidRDefault="00DB5675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DB5675">
        <w:rPr>
          <w:rFonts w:ascii="Trebuchet MS" w:eastAsia="Times New Roman" w:hAnsi="Trebuchet MS" w:cs="Times New Roman"/>
          <w:sz w:val="24"/>
          <w:szCs w:val="24"/>
          <w:lang w:eastAsia="en-GB"/>
        </w:rPr>
        <w:t>Work well as part of a team </w:t>
      </w:r>
    </w:p>
    <w:p w14:paraId="643D1815" w14:textId="77777777" w:rsidR="00DB5675" w:rsidRPr="00DB5675" w:rsidRDefault="00DB5675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DB5675">
        <w:rPr>
          <w:rFonts w:ascii="Trebuchet MS" w:eastAsia="Times New Roman" w:hAnsi="Trebuchet MS" w:cs="Times New Roman"/>
          <w:sz w:val="24"/>
          <w:szCs w:val="24"/>
          <w:lang w:eastAsia="en-GB"/>
        </w:rPr>
        <w:t>Happy to complete tasks independently according to instruction </w:t>
      </w:r>
    </w:p>
    <w:p w14:paraId="16D1C9C1" w14:textId="77777777" w:rsidR="00DB5675" w:rsidRPr="00DB5675" w:rsidRDefault="00DB5675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DB5675">
        <w:rPr>
          <w:rFonts w:ascii="Trebuchet MS" w:eastAsia="Times New Roman" w:hAnsi="Trebuchet MS" w:cs="Times New Roman"/>
          <w:sz w:val="24"/>
          <w:szCs w:val="24"/>
          <w:lang w:eastAsia="en-GB"/>
        </w:rPr>
        <w:t>Adaptable – managing surplus can be unpredictable so day to day tasks can vary </w:t>
      </w:r>
    </w:p>
    <w:p w14:paraId="0935A8B7" w14:textId="77777777" w:rsidR="00DB5675" w:rsidRPr="00DB5675" w:rsidRDefault="00DB5675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DB5675">
        <w:rPr>
          <w:rFonts w:ascii="Trebuchet MS" w:eastAsia="Times New Roman" w:hAnsi="Trebuchet MS" w:cs="Times New Roman"/>
          <w:sz w:val="24"/>
          <w:szCs w:val="24"/>
          <w:lang w:eastAsia="en-GB"/>
        </w:rPr>
        <w:t>Positive, friendly, and enthusiastic about tackling food waste and food poverty </w:t>
      </w:r>
    </w:p>
    <w:p w14:paraId="110C3E67" w14:textId="128FF6D0" w:rsidR="7FEB363B" w:rsidRPr="00A0000B" w:rsidRDefault="7FEB363B" w:rsidP="00240216">
      <w:pPr>
        <w:autoSpaceDE w:val="0"/>
        <w:autoSpaceDN w:val="0"/>
        <w:adjustRightInd w:val="0"/>
        <w:spacing w:after="0"/>
        <w:rPr>
          <w:rFonts w:ascii="Trebuchet MS" w:hAnsi="Trebuchet MS" w:cs="Times New Roman"/>
          <w:sz w:val="24"/>
          <w:szCs w:val="24"/>
          <w:lang w:eastAsia="en-GB"/>
        </w:rPr>
      </w:pPr>
    </w:p>
    <w:p w14:paraId="37FC461B" w14:textId="77777777" w:rsidR="00CC2578" w:rsidRDefault="00CC2578" w:rsidP="00A12D20">
      <w:pPr>
        <w:autoSpaceDE w:val="0"/>
        <w:autoSpaceDN w:val="0"/>
        <w:adjustRightInd w:val="0"/>
        <w:spacing w:after="0"/>
        <w:rPr>
          <w:rFonts w:ascii="Trebuchet MS" w:hAnsi="Trebuchet MS" w:cs="Times New Roman"/>
          <w:sz w:val="24"/>
          <w:szCs w:val="24"/>
          <w:lang w:eastAsia="en-GB"/>
        </w:rPr>
      </w:pPr>
    </w:p>
    <w:p w14:paraId="452D003D" w14:textId="6002E8D2" w:rsidR="00CC2578" w:rsidRPr="00A0000B" w:rsidRDefault="00CC2578" w:rsidP="00A0000B">
      <w:pPr>
        <w:autoSpaceDE w:val="0"/>
        <w:autoSpaceDN w:val="0"/>
        <w:adjustRightInd w:val="0"/>
        <w:spacing w:after="80"/>
        <w:rPr>
          <w:rFonts w:ascii="Trebuchet MS" w:hAnsi="Trebuchet MS" w:cs="Times New Roman"/>
          <w:b/>
          <w:bCs/>
          <w:sz w:val="28"/>
          <w:szCs w:val="28"/>
          <w:lang w:eastAsia="en-GB"/>
        </w:rPr>
      </w:pPr>
      <w:r w:rsidRPr="00A0000B">
        <w:rPr>
          <w:rFonts w:ascii="Trebuchet MS" w:hAnsi="Trebuchet MS" w:cs="Times New Roman"/>
          <w:b/>
          <w:bCs/>
          <w:sz w:val="28"/>
          <w:szCs w:val="28"/>
          <w:lang w:eastAsia="en-GB"/>
        </w:rPr>
        <w:t>What will I get out of it?</w:t>
      </w:r>
    </w:p>
    <w:p w14:paraId="6F5555EA" w14:textId="77777777" w:rsidR="00C117B1" w:rsidRPr="00C117B1" w:rsidRDefault="00C117B1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C117B1">
        <w:rPr>
          <w:rFonts w:ascii="Trebuchet MS" w:eastAsia="Times New Roman" w:hAnsi="Trebuchet MS" w:cs="Times New Roman"/>
          <w:sz w:val="24"/>
          <w:szCs w:val="24"/>
          <w:lang w:eastAsia="en-GB"/>
        </w:rPr>
        <w:t>A fun and friendly environment </w:t>
      </w:r>
    </w:p>
    <w:p w14:paraId="37CDE16D" w14:textId="77777777" w:rsidR="00C117B1" w:rsidRPr="00C117B1" w:rsidRDefault="00C117B1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C117B1">
        <w:rPr>
          <w:rFonts w:ascii="Trebuchet MS" w:eastAsia="Times New Roman" w:hAnsi="Trebuchet MS" w:cs="Times New Roman"/>
          <w:sz w:val="24"/>
          <w:szCs w:val="24"/>
          <w:lang w:eastAsia="en-GB"/>
        </w:rPr>
        <w:t>Be part of a team of like-minded people </w:t>
      </w:r>
    </w:p>
    <w:p w14:paraId="704DF055" w14:textId="77777777" w:rsidR="00C117B1" w:rsidRPr="00C117B1" w:rsidRDefault="00C117B1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C117B1">
        <w:rPr>
          <w:rFonts w:ascii="Trebuchet MS" w:eastAsia="Times New Roman" w:hAnsi="Trebuchet MS" w:cs="Times New Roman"/>
          <w:sz w:val="24"/>
          <w:szCs w:val="24"/>
          <w:lang w:eastAsia="en-GB"/>
        </w:rPr>
        <w:t>Gain warehouse management skills such as a Level 2 Food Safety and Hygiene certificate and forklift training / such as food safety, manual handling and forklift training if available at your site </w:t>
      </w:r>
    </w:p>
    <w:p w14:paraId="7909CFA2" w14:textId="77777777" w:rsidR="00C117B1" w:rsidRPr="00C117B1" w:rsidRDefault="00C117B1" w:rsidP="00A21CA7">
      <w:pPr>
        <w:numPr>
          <w:ilvl w:val="0"/>
          <w:numId w:val="1"/>
        </w:numPr>
        <w:tabs>
          <w:tab w:val="num" w:pos="720"/>
        </w:tabs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C117B1">
        <w:rPr>
          <w:rFonts w:ascii="Trebuchet MS" w:eastAsia="Times New Roman" w:hAnsi="Trebuchet MS" w:cs="Times New Roman"/>
          <w:sz w:val="24"/>
          <w:szCs w:val="24"/>
          <w:lang w:eastAsia="en-GB"/>
        </w:rPr>
        <w:t>Working reference available after 3 months in the role </w:t>
      </w:r>
    </w:p>
    <w:p w14:paraId="086F6348" w14:textId="77777777" w:rsidR="00C117B1" w:rsidRPr="00C117B1" w:rsidRDefault="00C117B1" w:rsidP="00A21CA7">
      <w:pPr>
        <w:numPr>
          <w:ilvl w:val="0"/>
          <w:numId w:val="1"/>
        </w:numPr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C117B1">
        <w:rPr>
          <w:rFonts w:ascii="Trebuchet MS" w:eastAsia="Times New Roman" w:hAnsi="Trebuchet MS" w:cs="Times New Roman"/>
          <w:sz w:val="24"/>
          <w:szCs w:val="24"/>
          <w:lang w:eastAsia="en-GB"/>
        </w:rPr>
        <w:t>The opportunity to support a great cause and give back to your community </w:t>
      </w:r>
    </w:p>
    <w:p w14:paraId="34406426" w14:textId="77777777" w:rsidR="00C117B1" w:rsidRPr="00C117B1" w:rsidRDefault="00C117B1" w:rsidP="00A21CA7">
      <w:pPr>
        <w:numPr>
          <w:ilvl w:val="0"/>
          <w:numId w:val="1"/>
        </w:numPr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C117B1">
        <w:rPr>
          <w:rFonts w:ascii="Trebuchet MS" w:eastAsia="Times New Roman" w:hAnsi="Trebuchet MS" w:cs="Times New Roman"/>
          <w:sz w:val="24"/>
          <w:szCs w:val="24"/>
          <w:lang w:eastAsia="en-GB"/>
        </w:rPr>
        <w:t>Be at the forefront of stopping good food from going to waste </w:t>
      </w:r>
    </w:p>
    <w:p w14:paraId="5DE4A19C" w14:textId="55885254" w:rsidR="0067007C" w:rsidRPr="00C117B1" w:rsidRDefault="00C117B1" w:rsidP="00A21CA7">
      <w:pPr>
        <w:numPr>
          <w:ilvl w:val="0"/>
          <w:numId w:val="1"/>
        </w:numPr>
        <w:spacing w:after="0"/>
        <w:textAlignment w:val="baseline"/>
        <w:rPr>
          <w:rFonts w:ascii="Trebuchet MS" w:eastAsia="Times New Roman" w:hAnsi="Trebuchet MS" w:cs="Times New Roman"/>
          <w:sz w:val="24"/>
          <w:szCs w:val="24"/>
          <w:lang w:eastAsia="en-GB"/>
        </w:rPr>
      </w:pPr>
      <w:r w:rsidRPr="00C117B1">
        <w:rPr>
          <w:rFonts w:ascii="Trebuchet MS" w:eastAsia="Times New Roman" w:hAnsi="Trebuchet MS" w:cs="Times New Roman"/>
          <w:sz w:val="24"/>
          <w:szCs w:val="24"/>
          <w:lang w:eastAsia="en-GB"/>
        </w:rPr>
        <w:t>Reasonable travel expenses and a free lunch </w:t>
      </w:r>
    </w:p>
    <w:sectPr w:rsidR="0067007C" w:rsidRPr="00C117B1" w:rsidSect="006739C4">
      <w:headerReference w:type="default" r:id="rId11"/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74A808" w14:textId="77777777" w:rsidR="00A21CA7" w:rsidRDefault="00A21CA7" w:rsidP="00692DDB">
      <w:pPr>
        <w:spacing w:after="0" w:line="240" w:lineRule="auto"/>
      </w:pPr>
      <w:r>
        <w:separator/>
      </w:r>
    </w:p>
  </w:endnote>
  <w:endnote w:type="continuationSeparator" w:id="0">
    <w:p w14:paraId="08831FDA" w14:textId="77777777" w:rsidR="00A21CA7" w:rsidRDefault="00A21CA7" w:rsidP="00692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26E542" w14:textId="20F52013" w:rsidR="003337D4" w:rsidRDefault="003337D4">
    <w:pPr>
      <w:pStyle w:val="Footer"/>
    </w:pPr>
  </w:p>
  <w:p w14:paraId="7B361746" w14:textId="77777777" w:rsidR="003337D4" w:rsidRDefault="003337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47FDAF" w14:textId="77777777" w:rsidR="00A21CA7" w:rsidRDefault="00A21CA7" w:rsidP="00692DDB">
      <w:pPr>
        <w:spacing w:after="0" w:line="240" w:lineRule="auto"/>
      </w:pPr>
      <w:r>
        <w:separator/>
      </w:r>
    </w:p>
  </w:footnote>
  <w:footnote w:type="continuationSeparator" w:id="0">
    <w:p w14:paraId="6C1B8CE8" w14:textId="77777777" w:rsidR="00A21CA7" w:rsidRDefault="00A21CA7" w:rsidP="00692D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E41426" w14:textId="4D385E1D" w:rsidR="0053203F" w:rsidRDefault="0053203F">
    <w:pPr>
      <w:pStyle w:val="Header"/>
    </w:pPr>
  </w:p>
  <w:p w14:paraId="27E5D50A" w14:textId="77777777" w:rsidR="00843AC2" w:rsidRDefault="7FEB363B" w:rsidP="00AA17FE">
    <w:pPr>
      <w:pStyle w:val="Header"/>
      <w:jc w:val="right"/>
    </w:pPr>
    <w:r>
      <w:rPr>
        <w:noProof/>
      </w:rPr>
      <w:drawing>
        <wp:inline distT="0" distB="0" distL="0" distR="0" wp14:anchorId="71D2775D" wp14:editId="323A0D78">
          <wp:extent cx="1938020" cy="713842"/>
          <wp:effectExtent l="0" t="0" r="508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8020" cy="713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72AB561" w14:textId="77777777" w:rsidR="00843AC2" w:rsidRPr="004257FF" w:rsidRDefault="00843AC2">
    <w:pPr>
      <w:pStyle w:val="Header"/>
      <w:rPr>
        <w:rFonts w:ascii="Trebuchet MS" w:hAnsi="Trebuchet MS"/>
        <w:b/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E9361D"/>
    <w:multiLevelType w:val="hybridMultilevel"/>
    <w:tmpl w:val="4DD8E098"/>
    <w:lvl w:ilvl="0" w:tplc="108C40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CC24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FEA"/>
    <w:rsid w:val="000027A5"/>
    <w:rsid w:val="000070D1"/>
    <w:rsid w:val="0001620B"/>
    <w:rsid w:val="00033D86"/>
    <w:rsid w:val="000364D6"/>
    <w:rsid w:val="000541E8"/>
    <w:rsid w:val="00054F9D"/>
    <w:rsid w:val="00060A3B"/>
    <w:rsid w:val="00060EF6"/>
    <w:rsid w:val="000620FB"/>
    <w:rsid w:val="00090106"/>
    <w:rsid w:val="000D58F5"/>
    <w:rsid w:val="000D6E7F"/>
    <w:rsid w:val="000E2468"/>
    <w:rsid w:val="000F1ECF"/>
    <w:rsid w:val="000F41B1"/>
    <w:rsid w:val="000F4765"/>
    <w:rsid w:val="00133DC5"/>
    <w:rsid w:val="001360B9"/>
    <w:rsid w:val="00140539"/>
    <w:rsid w:val="0016124A"/>
    <w:rsid w:val="00161EC6"/>
    <w:rsid w:val="00163303"/>
    <w:rsid w:val="00166261"/>
    <w:rsid w:val="00167953"/>
    <w:rsid w:val="00174D5F"/>
    <w:rsid w:val="001B086F"/>
    <w:rsid w:val="001B3729"/>
    <w:rsid w:val="001B3F83"/>
    <w:rsid w:val="001B5D5F"/>
    <w:rsid w:val="001C34AC"/>
    <w:rsid w:val="001C3909"/>
    <w:rsid w:val="001C6834"/>
    <w:rsid w:val="001D05B4"/>
    <w:rsid w:val="001D3ADD"/>
    <w:rsid w:val="001E3478"/>
    <w:rsid w:val="001E39B1"/>
    <w:rsid w:val="001E5254"/>
    <w:rsid w:val="002004F7"/>
    <w:rsid w:val="00201DDC"/>
    <w:rsid w:val="002214A4"/>
    <w:rsid w:val="0022518F"/>
    <w:rsid w:val="00233BF3"/>
    <w:rsid w:val="00240216"/>
    <w:rsid w:val="00240D2C"/>
    <w:rsid w:val="00243287"/>
    <w:rsid w:val="00263429"/>
    <w:rsid w:val="0026635B"/>
    <w:rsid w:val="00284BBF"/>
    <w:rsid w:val="0029781C"/>
    <w:rsid w:val="002B16A4"/>
    <w:rsid w:val="002E7A4D"/>
    <w:rsid w:val="003104E5"/>
    <w:rsid w:val="00310D94"/>
    <w:rsid w:val="00327F62"/>
    <w:rsid w:val="003337D4"/>
    <w:rsid w:val="00340213"/>
    <w:rsid w:val="003426AA"/>
    <w:rsid w:val="00342FEF"/>
    <w:rsid w:val="00354C60"/>
    <w:rsid w:val="003568D4"/>
    <w:rsid w:val="003648DA"/>
    <w:rsid w:val="00380027"/>
    <w:rsid w:val="00383946"/>
    <w:rsid w:val="0038575F"/>
    <w:rsid w:val="003A0692"/>
    <w:rsid w:val="003A0911"/>
    <w:rsid w:val="003A6BAC"/>
    <w:rsid w:val="003B1C92"/>
    <w:rsid w:val="003B3B2E"/>
    <w:rsid w:val="003C2B5D"/>
    <w:rsid w:val="003E481C"/>
    <w:rsid w:val="00412248"/>
    <w:rsid w:val="0042159F"/>
    <w:rsid w:val="004257FF"/>
    <w:rsid w:val="004367E3"/>
    <w:rsid w:val="00440D3F"/>
    <w:rsid w:val="0046698B"/>
    <w:rsid w:val="00470567"/>
    <w:rsid w:val="004707A5"/>
    <w:rsid w:val="00471AA5"/>
    <w:rsid w:val="00484C85"/>
    <w:rsid w:val="00487202"/>
    <w:rsid w:val="00496041"/>
    <w:rsid w:val="004A70BE"/>
    <w:rsid w:val="004B5158"/>
    <w:rsid w:val="004C0114"/>
    <w:rsid w:val="004C7CCE"/>
    <w:rsid w:val="004E0E1C"/>
    <w:rsid w:val="004E43B3"/>
    <w:rsid w:val="004F5863"/>
    <w:rsid w:val="00512CE2"/>
    <w:rsid w:val="005141CC"/>
    <w:rsid w:val="00515FD9"/>
    <w:rsid w:val="0052616F"/>
    <w:rsid w:val="00526EAC"/>
    <w:rsid w:val="0053203F"/>
    <w:rsid w:val="005501F4"/>
    <w:rsid w:val="0055193C"/>
    <w:rsid w:val="00552376"/>
    <w:rsid w:val="005610E2"/>
    <w:rsid w:val="00567F18"/>
    <w:rsid w:val="005711FE"/>
    <w:rsid w:val="0057727A"/>
    <w:rsid w:val="00595994"/>
    <w:rsid w:val="005A21AD"/>
    <w:rsid w:val="005A27C7"/>
    <w:rsid w:val="005A7D7A"/>
    <w:rsid w:val="005C35A6"/>
    <w:rsid w:val="005D2650"/>
    <w:rsid w:val="005E15C6"/>
    <w:rsid w:val="005E7296"/>
    <w:rsid w:val="00626EB8"/>
    <w:rsid w:val="006342A5"/>
    <w:rsid w:val="006547FD"/>
    <w:rsid w:val="00661190"/>
    <w:rsid w:val="0066345C"/>
    <w:rsid w:val="00666932"/>
    <w:rsid w:val="0067007C"/>
    <w:rsid w:val="006739C4"/>
    <w:rsid w:val="00681BC8"/>
    <w:rsid w:val="00683160"/>
    <w:rsid w:val="006838B6"/>
    <w:rsid w:val="006850F6"/>
    <w:rsid w:val="0068516B"/>
    <w:rsid w:val="00691F71"/>
    <w:rsid w:val="00692DDB"/>
    <w:rsid w:val="006A5128"/>
    <w:rsid w:val="006B6DC8"/>
    <w:rsid w:val="006C70BF"/>
    <w:rsid w:val="006D0059"/>
    <w:rsid w:val="006D4060"/>
    <w:rsid w:val="00710454"/>
    <w:rsid w:val="0071359A"/>
    <w:rsid w:val="00727F20"/>
    <w:rsid w:val="0073381C"/>
    <w:rsid w:val="007368E6"/>
    <w:rsid w:val="0075683C"/>
    <w:rsid w:val="00760168"/>
    <w:rsid w:val="0079472D"/>
    <w:rsid w:val="007B7996"/>
    <w:rsid w:val="007C0A1C"/>
    <w:rsid w:val="007C7484"/>
    <w:rsid w:val="007E164E"/>
    <w:rsid w:val="007F5DF2"/>
    <w:rsid w:val="00824EFD"/>
    <w:rsid w:val="00843AC2"/>
    <w:rsid w:val="0085000E"/>
    <w:rsid w:val="00850525"/>
    <w:rsid w:val="0085722B"/>
    <w:rsid w:val="00862CA7"/>
    <w:rsid w:val="00864B9D"/>
    <w:rsid w:val="00865760"/>
    <w:rsid w:val="00893268"/>
    <w:rsid w:val="008A2F5B"/>
    <w:rsid w:val="008A6343"/>
    <w:rsid w:val="008A7083"/>
    <w:rsid w:val="008E4198"/>
    <w:rsid w:val="008F5C7F"/>
    <w:rsid w:val="00903197"/>
    <w:rsid w:val="009052BC"/>
    <w:rsid w:val="00906E13"/>
    <w:rsid w:val="00911EF5"/>
    <w:rsid w:val="0092225D"/>
    <w:rsid w:val="00931F21"/>
    <w:rsid w:val="009378D6"/>
    <w:rsid w:val="00940C77"/>
    <w:rsid w:val="00944652"/>
    <w:rsid w:val="00953516"/>
    <w:rsid w:val="0095519A"/>
    <w:rsid w:val="00957933"/>
    <w:rsid w:val="00986332"/>
    <w:rsid w:val="009A3BB2"/>
    <w:rsid w:val="009C2FEA"/>
    <w:rsid w:val="009C3977"/>
    <w:rsid w:val="009C3BAF"/>
    <w:rsid w:val="009C6897"/>
    <w:rsid w:val="009F1180"/>
    <w:rsid w:val="009F58EF"/>
    <w:rsid w:val="009F6960"/>
    <w:rsid w:val="00A0000B"/>
    <w:rsid w:val="00A12D20"/>
    <w:rsid w:val="00A15BDC"/>
    <w:rsid w:val="00A21CA7"/>
    <w:rsid w:val="00A45B05"/>
    <w:rsid w:val="00A538B7"/>
    <w:rsid w:val="00A62BF1"/>
    <w:rsid w:val="00A70251"/>
    <w:rsid w:val="00A9672B"/>
    <w:rsid w:val="00AA17FE"/>
    <w:rsid w:val="00AA3BB5"/>
    <w:rsid w:val="00AA4414"/>
    <w:rsid w:val="00AA4A36"/>
    <w:rsid w:val="00AB20CB"/>
    <w:rsid w:val="00AC0C0B"/>
    <w:rsid w:val="00AC1C4F"/>
    <w:rsid w:val="00AD1AF0"/>
    <w:rsid w:val="00AD7CAB"/>
    <w:rsid w:val="00AF0D5D"/>
    <w:rsid w:val="00AF2509"/>
    <w:rsid w:val="00B0251A"/>
    <w:rsid w:val="00B05ED6"/>
    <w:rsid w:val="00B1246A"/>
    <w:rsid w:val="00B24BE0"/>
    <w:rsid w:val="00B2506C"/>
    <w:rsid w:val="00B35094"/>
    <w:rsid w:val="00B504B2"/>
    <w:rsid w:val="00B57076"/>
    <w:rsid w:val="00B622FF"/>
    <w:rsid w:val="00B6442A"/>
    <w:rsid w:val="00B70733"/>
    <w:rsid w:val="00B742A4"/>
    <w:rsid w:val="00BB0262"/>
    <w:rsid w:val="00BC770B"/>
    <w:rsid w:val="00BD7AE4"/>
    <w:rsid w:val="00BD7D68"/>
    <w:rsid w:val="00BE14AD"/>
    <w:rsid w:val="00BE306F"/>
    <w:rsid w:val="00C07A44"/>
    <w:rsid w:val="00C117B1"/>
    <w:rsid w:val="00C11A72"/>
    <w:rsid w:val="00C3017E"/>
    <w:rsid w:val="00C30A1E"/>
    <w:rsid w:val="00C371D6"/>
    <w:rsid w:val="00C62F02"/>
    <w:rsid w:val="00C64286"/>
    <w:rsid w:val="00C66646"/>
    <w:rsid w:val="00C74955"/>
    <w:rsid w:val="00C938E7"/>
    <w:rsid w:val="00CA6145"/>
    <w:rsid w:val="00CA69A7"/>
    <w:rsid w:val="00CB2D26"/>
    <w:rsid w:val="00CC2578"/>
    <w:rsid w:val="00CD3B1C"/>
    <w:rsid w:val="00CD4C84"/>
    <w:rsid w:val="00CE02C3"/>
    <w:rsid w:val="00CF3661"/>
    <w:rsid w:val="00D01CF0"/>
    <w:rsid w:val="00D14EC6"/>
    <w:rsid w:val="00D17E0B"/>
    <w:rsid w:val="00D23E51"/>
    <w:rsid w:val="00D32221"/>
    <w:rsid w:val="00D34C2A"/>
    <w:rsid w:val="00D40149"/>
    <w:rsid w:val="00D56EBE"/>
    <w:rsid w:val="00D67A9A"/>
    <w:rsid w:val="00D73BBC"/>
    <w:rsid w:val="00D868B1"/>
    <w:rsid w:val="00D9092C"/>
    <w:rsid w:val="00DA21DD"/>
    <w:rsid w:val="00DA5DDC"/>
    <w:rsid w:val="00DB17FD"/>
    <w:rsid w:val="00DB2C9D"/>
    <w:rsid w:val="00DB5675"/>
    <w:rsid w:val="00DD0D5B"/>
    <w:rsid w:val="00E062A7"/>
    <w:rsid w:val="00E24D50"/>
    <w:rsid w:val="00E5347B"/>
    <w:rsid w:val="00E57F3A"/>
    <w:rsid w:val="00E6371F"/>
    <w:rsid w:val="00E86143"/>
    <w:rsid w:val="00E926C5"/>
    <w:rsid w:val="00E93BF0"/>
    <w:rsid w:val="00EA19F1"/>
    <w:rsid w:val="00EA6D69"/>
    <w:rsid w:val="00EB06B8"/>
    <w:rsid w:val="00EB0C6C"/>
    <w:rsid w:val="00EB437D"/>
    <w:rsid w:val="00EC7F65"/>
    <w:rsid w:val="00EE4E38"/>
    <w:rsid w:val="00F13748"/>
    <w:rsid w:val="00F41C17"/>
    <w:rsid w:val="00F524FD"/>
    <w:rsid w:val="00F57B7F"/>
    <w:rsid w:val="00F80BE0"/>
    <w:rsid w:val="00F81B62"/>
    <w:rsid w:val="00F9058A"/>
    <w:rsid w:val="00FA3359"/>
    <w:rsid w:val="00FC2081"/>
    <w:rsid w:val="00FC2347"/>
    <w:rsid w:val="00FC2411"/>
    <w:rsid w:val="00FD24E6"/>
    <w:rsid w:val="00FE2396"/>
    <w:rsid w:val="7FEB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17291"/>
  <w15:docId w15:val="{1018FA76-C54D-3943-8DA5-978BE29C9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DDB"/>
  </w:style>
  <w:style w:type="paragraph" w:styleId="Heading2">
    <w:name w:val="heading 2"/>
    <w:basedOn w:val="Normal"/>
    <w:link w:val="Heading2Char"/>
    <w:uiPriority w:val="9"/>
    <w:qFormat/>
    <w:rsid w:val="003426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770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770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2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DD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692D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92DDB"/>
  </w:style>
  <w:style w:type="paragraph" w:styleId="Footer">
    <w:name w:val="footer"/>
    <w:basedOn w:val="Normal"/>
    <w:link w:val="FooterChar"/>
    <w:uiPriority w:val="99"/>
    <w:unhideWhenUsed/>
    <w:rsid w:val="00692D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2DDB"/>
  </w:style>
  <w:style w:type="paragraph" w:customStyle="1" w:styleId="Default">
    <w:name w:val="Default"/>
    <w:rsid w:val="00692DDB"/>
    <w:pPr>
      <w:autoSpaceDE w:val="0"/>
      <w:autoSpaceDN w:val="0"/>
      <w:adjustRightInd w:val="0"/>
      <w:spacing w:after="0" w:line="240" w:lineRule="auto"/>
    </w:pPr>
    <w:rPr>
      <w:rFonts w:ascii="Trebuchet MS" w:eastAsia="Calibri" w:hAnsi="Trebuchet MS" w:cs="Trebuchet MS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92DDB"/>
    <w:rPr>
      <w:b/>
      <w:bCs/>
    </w:rPr>
  </w:style>
  <w:style w:type="paragraph" w:styleId="ListParagraph">
    <w:name w:val="List Paragraph"/>
    <w:basedOn w:val="Normal"/>
    <w:uiPriority w:val="34"/>
    <w:qFormat/>
    <w:rsid w:val="00692D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2DDB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74D5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74D5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74D5F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5711FE"/>
    <w:rPr>
      <w:i/>
      <w:iCs/>
    </w:rPr>
  </w:style>
  <w:style w:type="paragraph" w:styleId="EndnoteText">
    <w:name w:val="endnote text"/>
    <w:basedOn w:val="Normal"/>
    <w:link w:val="EndnoteTextChar"/>
    <w:uiPriority w:val="99"/>
    <w:unhideWhenUsed/>
    <w:rsid w:val="00931F21"/>
    <w:pPr>
      <w:spacing w:after="0" w:line="240" w:lineRule="auto"/>
    </w:pPr>
    <w:rPr>
      <w:rFonts w:ascii="Arial" w:hAnsi="Arial" w:cs="Arial"/>
      <w:sz w:val="20"/>
      <w:szCs w:val="20"/>
      <w:lang w:eastAsia="en-GB"/>
    </w:rPr>
  </w:style>
  <w:style w:type="character" w:customStyle="1" w:styleId="EndnoteTextChar">
    <w:name w:val="Endnote Text Char"/>
    <w:basedOn w:val="DefaultParagraphFont"/>
    <w:link w:val="EndnoteText"/>
    <w:uiPriority w:val="99"/>
    <w:rsid w:val="00931F21"/>
    <w:rPr>
      <w:rFonts w:ascii="Arial" w:hAnsi="Arial" w:cs="Arial"/>
      <w:sz w:val="20"/>
      <w:szCs w:val="20"/>
      <w:lang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931F21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3426A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unhideWhenUsed/>
    <w:rsid w:val="003426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610E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610E2"/>
    <w:rPr>
      <w:rFonts w:ascii="Consolas" w:hAnsi="Consolas"/>
      <w:sz w:val="21"/>
      <w:szCs w:val="21"/>
    </w:rPr>
  </w:style>
  <w:style w:type="paragraph" w:customStyle="1" w:styleId="body">
    <w:name w:val="body"/>
    <w:basedOn w:val="Normal"/>
    <w:rsid w:val="00033D8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243287"/>
  </w:style>
  <w:style w:type="character" w:styleId="CommentReference">
    <w:name w:val="annotation reference"/>
    <w:basedOn w:val="DefaultParagraphFont"/>
    <w:uiPriority w:val="99"/>
    <w:semiHidden/>
    <w:unhideWhenUsed/>
    <w:rsid w:val="003839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9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9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9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946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770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770B"/>
    <w:rPr>
      <w:rFonts w:asciiTheme="majorHAnsi" w:eastAsiaTheme="majorEastAsia" w:hAnsiTheme="majorHAnsi" w:cstheme="majorBidi"/>
      <w:color w:val="365F91" w:themeColor="accent1" w:themeShade="BF"/>
    </w:rPr>
  </w:style>
  <w:style w:type="paragraph" w:styleId="Revision">
    <w:name w:val="Revision"/>
    <w:hidden/>
    <w:uiPriority w:val="99"/>
    <w:semiHidden/>
    <w:rsid w:val="0067007C"/>
    <w:pPr>
      <w:spacing w:after="0" w:line="240" w:lineRule="auto"/>
    </w:pPr>
  </w:style>
  <w:style w:type="paragraph" w:customStyle="1" w:styleId="paragraph">
    <w:name w:val="paragraph"/>
    <w:basedOn w:val="Normal"/>
    <w:rsid w:val="007E1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7E164E"/>
  </w:style>
  <w:style w:type="character" w:customStyle="1" w:styleId="eop">
    <w:name w:val="eop"/>
    <w:basedOn w:val="DefaultParagraphFont"/>
    <w:rsid w:val="007E16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4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4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36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7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4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8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8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46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5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84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2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9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6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5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56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1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5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1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0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3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964662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55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2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4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5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54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9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7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8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7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63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81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06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6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5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5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3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8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4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8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91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06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08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2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6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8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82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8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13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0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7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6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6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5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4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3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0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21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7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0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942181">
          <w:marLeft w:val="0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19885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3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20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5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6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2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90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3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99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5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4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1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7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5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4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8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9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1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52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2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44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2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6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1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20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9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3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2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4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9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3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9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4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5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0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7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89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5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78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24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1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96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0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1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7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1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6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0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2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5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96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5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1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9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5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2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6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3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24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8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1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31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5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0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6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5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73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86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2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3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8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0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pennyrobinson/Desktop/Fare%20Share/Updated%20Volunteer%20roles%20Nov%202020/Office%20Volunte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4BE484B4666841A323C9BEEA98C30F" ma:contentTypeVersion="13" ma:contentTypeDescription="Create a new document." ma:contentTypeScope="" ma:versionID="889e8d96d318cd52d9bebf40fcb5972d">
  <xsd:schema xmlns:xsd="http://www.w3.org/2001/XMLSchema" xmlns:xs="http://www.w3.org/2001/XMLSchema" xmlns:p="http://schemas.microsoft.com/office/2006/metadata/properties" xmlns:ns2="65009665-27a3-4895-ade8-7764b47a7488" xmlns:ns3="6db4b04d-b913-48ad-999b-94cf9d47545b" targetNamespace="http://schemas.microsoft.com/office/2006/metadata/properties" ma:root="true" ma:fieldsID="4e7d2b31dddc8141e7081b4e8960a7e7" ns2:_="" ns3:_="">
    <xsd:import namespace="65009665-27a3-4895-ade8-7764b47a7488"/>
    <xsd:import namespace="6db4b04d-b913-48ad-999b-94cf9d4754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009665-27a3-4895-ade8-7764b47a74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9bf2da5-20a4-453f-b9a2-e9021ede98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b4b04d-b913-48ad-999b-94cf9d47545b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6f7c5919-6be1-4cee-bf09-11d832af8759}" ma:internalName="TaxCatchAll" ma:showField="CatchAllData" ma:web="6db4b04d-b913-48ad-999b-94cf9d4754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b4b04d-b913-48ad-999b-94cf9d47545b" xsi:nil="true"/>
    <lcf76f155ced4ddcb4097134ff3c332f xmlns="65009665-27a3-4895-ade8-7764b47a7488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04DEF3-C49B-45EC-A11E-2A7F4542EA85}"/>
</file>

<file path=customXml/itemProps2.xml><?xml version="1.0" encoding="utf-8"?>
<ds:datastoreItem xmlns:ds="http://schemas.openxmlformats.org/officeDocument/2006/customXml" ds:itemID="{500353C1-5855-440B-B2B4-44192CC9C1B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F8E80C7-AA72-4583-8455-C116F94AD68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23F02FA-DEB0-4731-932B-524FA571952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Office Volunteer.dotx</Template>
  <TotalTime>1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 Robinson</dc:creator>
  <cp:lastModifiedBy>Penny Robinson</cp:lastModifiedBy>
  <cp:revision>5</cp:revision>
  <cp:lastPrinted>2018-04-26T09:11:00Z</cp:lastPrinted>
  <dcterms:created xsi:type="dcterms:W3CDTF">2021-04-13T15:20:00Z</dcterms:created>
  <dcterms:modified xsi:type="dcterms:W3CDTF">2021-04-13T15:21:00Z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0x0101002D4BE484B4666841A323C9BEEA98C30F</vt:lpwstr>
  </property>
  <property fmtid="{D5CDD505-2E9C-101B-9397-08002B2CF9AE}" pid="3" name="Order">
    <vt:r8>298200</vt:r8>
  </property>
</Properties>
</file>