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00F8" w14:textId="35835179" w:rsidR="00BB5B11" w:rsidRPr="009E2425" w:rsidRDefault="00BB5B11" w:rsidP="00BB5B11">
      <w:pPr>
        <w:spacing w:after="120" w:line="240" w:lineRule="auto"/>
        <w:rPr>
          <w:rFonts w:cs="Arial"/>
          <w:b/>
          <w:bCs/>
          <w:color w:val="00B0F0"/>
          <w:sz w:val="40"/>
          <w:szCs w:val="40"/>
          <w:lang w:val="en-GB"/>
        </w:rPr>
      </w:pPr>
      <w:r w:rsidRPr="009E2425">
        <w:rPr>
          <w:rFonts w:cs="Arial"/>
          <w:b/>
          <w:bCs/>
          <w:color w:val="00B0F0"/>
          <w:sz w:val="40"/>
          <w:szCs w:val="40"/>
          <w:lang w:val="en-GB"/>
        </w:rPr>
        <w:t xml:space="preserve">Job </w:t>
      </w:r>
      <w:r w:rsidR="009E2425">
        <w:rPr>
          <w:rFonts w:cs="Arial"/>
          <w:b/>
          <w:bCs/>
          <w:color w:val="00B0F0"/>
          <w:sz w:val="40"/>
          <w:szCs w:val="40"/>
          <w:lang w:val="en-GB"/>
        </w:rPr>
        <w:t>D</w:t>
      </w:r>
      <w:r w:rsidRPr="009E2425">
        <w:rPr>
          <w:rFonts w:cs="Arial"/>
          <w:b/>
          <w:bCs/>
          <w:color w:val="00B0F0"/>
          <w:sz w:val="40"/>
          <w:szCs w:val="40"/>
          <w:lang w:val="en-GB"/>
        </w:rPr>
        <w:t xml:space="preserve">escription: </w:t>
      </w:r>
      <w:r w:rsidR="005A4ADD" w:rsidRPr="009E2425">
        <w:rPr>
          <w:rFonts w:cs="Arial"/>
          <w:b/>
          <w:bCs/>
          <w:color w:val="00B0F0"/>
          <w:sz w:val="40"/>
          <w:szCs w:val="40"/>
          <w:lang w:val="en-GB"/>
        </w:rPr>
        <w:t>Strategy</w:t>
      </w:r>
      <w:r w:rsidR="00982935" w:rsidRPr="009E2425">
        <w:rPr>
          <w:rFonts w:cs="Arial"/>
          <w:b/>
          <w:bCs/>
          <w:color w:val="00B0F0"/>
          <w:sz w:val="40"/>
          <w:szCs w:val="40"/>
          <w:lang w:val="en-GB"/>
        </w:rPr>
        <w:t xml:space="preserve"> </w:t>
      </w:r>
      <w:r w:rsidR="00E31ABD" w:rsidRPr="009E2425">
        <w:rPr>
          <w:rFonts w:cs="Arial"/>
          <w:b/>
          <w:bCs/>
          <w:color w:val="00B0F0"/>
          <w:sz w:val="40"/>
          <w:szCs w:val="40"/>
          <w:lang w:val="en-GB"/>
        </w:rPr>
        <w:t>Manager</w:t>
      </w:r>
    </w:p>
    <w:tbl>
      <w:tblPr>
        <w:tblStyle w:val="TableGrid"/>
        <w:tblW w:w="0" w:type="auto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shd w:val="clear" w:color="auto" w:fill="CCECFF"/>
        <w:tblCellMar>
          <w:top w:w="113" w:type="dxa"/>
          <w:left w:w="227" w:type="dxa"/>
          <w:bottom w:w="113" w:type="dxa"/>
          <w:right w:w="227" w:type="dxa"/>
        </w:tblCellMar>
        <w:tblLook w:val="04A0" w:firstRow="1" w:lastRow="0" w:firstColumn="1" w:lastColumn="0" w:noHBand="0" w:noVBand="1"/>
      </w:tblPr>
      <w:tblGrid>
        <w:gridCol w:w="6461"/>
        <w:gridCol w:w="3051"/>
      </w:tblGrid>
      <w:tr w:rsidR="00BB5B11" w:rsidRPr="009E2425" w14:paraId="0A841791" w14:textId="77777777" w:rsidTr="6F79954D">
        <w:tc>
          <w:tcPr>
            <w:tcW w:w="6461" w:type="dxa"/>
            <w:shd w:val="clear" w:color="auto" w:fill="CCECFF"/>
          </w:tcPr>
          <w:p w14:paraId="17BFCF17" w14:textId="261B8A9F" w:rsidR="00BB5B11" w:rsidRPr="009E2425" w:rsidRDefault="00AC17FC" w:rsidP="00481187">
            <w:pPr>
              <w:rPr>
                <w:rFonts w:cs="Arial"/>
                <w:lang w:val="en-GB"/>
              </w:rPr>
            </w:pPr>
            <w:r w:rsidRPr="009E2425">
              <w:rPr>
                <w:rFonts w:cs="Arial"/>
                <w:lang w:val="en-GB"/>
              </w:rPr>
              <w:t xml:space="preserve">Our Strategy Manager role sits at the heart of delivering our 2025-30 Trust strategy, leading strategic projects </w:t>
            </w:r>
            <w:r w:rsidR="00AC46C1" w:rsidRPr="009E2425">
              <w:rPr>
                <w:rFonts w:cs="Arial"/>
                <w:lang w:val="en-GB"/>
              </w:rPr>
              <w:t>across our central team and schools.</w:t>
            </w:r>
            <w:r w:rsidRPr="009E2425">
              <w:rPr>
                <w:rFonts w:cs="Arial"/>
                <w:lang w:val="en-GB"/>
              </w:rPr>
              <w:t xml:space="preserve"> </w:t>
            </w:r>
            <w:r w:rsidR="00694A39" w:rsidRPr="009E2425">
              <w:rPr>
                <w:rFonts w:cs="Arial"/>
                <w:lang w:val="en-GB"/>
              </w:rPr>
              <w:t>You'll act as a trusted partner to senior leaders, supporting decision-making and project delivery, and bringing fresh thinking to recurring challenges to drive improvement across the organisation.</w:t>
            </w:r>
          </w:p>
        </w:tc>
        <w:tc>
          <w:tcPr>
            <w:tcW w:w="3051" w:type="dxa"/>
            <w:shd w:val="clear" w:color="auto" w:fill="CCECFF"/>
          </w:tcPr>
          <w:p w14:paraId="232D087A" w14:textId="473BEAF1" w:rsidR="00BB5B11" w:rsidRPr="009E2425" w:rsidRDefault="00BB5B11" w:rsidP="00BB5B11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9E2425">
              <w:rPr>
                <w:rFonts w:ascii="Aptos" w:hAnsi="Aptos" w:cs="Arial"/>
                <w:b/>
                <w:sz w:val="20"/>
                <w:szCs w:val="20"/>
              </w:rPr>
              <w:t>Department:</w:t>
            </w:r>
            <w:r w:rsidRPr="009E242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72F54" w:rsidRPr="009E2425">
              <w:rPr>
                <w:rFonts w:ascii="Aptos" w:hAnsi="Aptos" w:cs="Arial"/>
                <w:sz w:val="20"/>
                <w:szCs w:val="20"/>
              </w:rPr>
              <w:t>Transformation</w:t>
            </w:r>
          </w:p>
          <w:p w14:paraId="11AAF568" w14:textId="77777777" w:rsidR="00BB5B11" w:rsidRPr="009E2425" w:rsidRDefault="00BB5B11" w:rsidP="00BB5B11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66955C63" w14:textId="109F5919" w:rsidR="00BB5B11" w:rsidRPr="009E2425" w:rsidRDefault="00BB5B11" w:rsidP="00BB5B11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9E2425">
              <w:rPr>
                <w:rFonts w:ascii="Aptos" w:hAnsi="Aptos" w:cs="Arial"/>
                <w:b/>
                <w:bCs/>
                <w:sz w:val="20"/>
                <w:szCs w:val="20"/>
              </w:rPr>
              <w:t>Manager:</w:t>
            </w:r>
            <w:r w:rsidRPr="009E242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3F641A1C" w:rsidRPr="009E2425">
              <w:rPr>
                <w:rFonts w:ascii="Aptos" w:hAnsi="Aptos" w:cs="Arial"/>
                <w:sz w:val="20"/>
                <w:szCs w:val="20"/>
              </w:rPr>
              <w:t>Associate Director for Transformation</w:t>
            </w:r>
          </w:p>
          <w:p w14:paraId="0B06385B" w14:textId="77777777" w:rsidR="00BB5B11" w:rsidRPr="009E2425" w:rsidRDefault="00BB5B11" w:rsidP="00BB5B11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08ACAE3D" w14:textId="5A7340E8" w:rsidR="00BB5B11" w:rsidRPr="009E2425" w:rsidRDefault="00BB5B11" w:rsidP="6F79954D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9E2425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Location:</w:t>
            </w:r>
            <w:r w:rsidRPr="009E2425">
              <w:rPr>
                <w:rFonts w:ascii="Aptos" w:hAnsi="Aptos" w:cs="Arial"/>
                <w:sz w:val="20"/>
                <w:szCs w:val="20"/>
                <w:lang w:val="en-US"/>
              </w:rPr>
              <w:t xml:space="preserve"> Home based. National role with travel as required to the Birmingham office and </w:t>
            </w:r>
            <w:r w:rsidR="00D211C6" w:rsidRPr="009E2425">
              <w:rPr>
                <w:rFonts w:ascii="Aptos" w:hAnsi="Aptos" w:cs="Arial"/>
                <w:sz w:val="20"/>
                <w:szCs w:val="20"/>
                <w:lang w:val="en-US"/>
              </w:rPr>
              <w:t>schools</w:t>
            </w:r>
            <w:r w:rsidRPr="009E2425">
              <w:rPr>
                <w:rFonts w:ascii="Aptos" w:hAnsi="Aptos" w:cs="Arial"/>
                <w:sz w:val="20"/>
                <w:szCs w:val="20"/>
                <w:lang w:val="en-US"/>
              </w:rPr>
              <w:t xml:space="preserve"> as necessary.</w:t>
            </w:r>
          </w:p>
          <w:p w14:paraId="63A50FF5" w14:textId="77777777" w:rsidR="00BB5B11" w:rsidRPr="009E2425" w:rsidRDefault="00BB5B11" w:rsidP="00BB5B11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347869EA" w14:textId="08D8FAE6" w:rsidR="00BB5B11" w:rsidRPr="009E2425" w:rsidRDefault="00BB5B11" w:rsidP="00BB5B11">
            <w:pPr>
              <w:spacing w:after="0" w:line="240" w:lineRule="auto"/>
              <w:rPr>
                <w:rFonts w:cs="Arial"/>
                <w:b/>
                <w:bCs/>
                <w:color w:val="00B0F0"/>
                <w:sz w:val="20"/>
                <w:szCs w:val="20"/>
                <w:lang w:val="en-GB"/>
              </w:rPr>
            </w:pPr>
            <w:r w:rsidRPr="009E2425">
              <w:rPr>
                <w:rFonts w:cs="Arial"/>
                <w:b/>
                <w:sz w:val="20"/>
                <w:szCs w:val="20"/>
              </w:rPr>
              <w:t>Salary:</w:t>
            </w:r>
            <w:r w:rsidRPr="009E2425">
              <w:rPr>
                <w:rFonts w:cs="Arial"/>
                <w:sz w:val="20"/>
                <w:szCs w:val="20"/>
              </w:rPr>
              <w:t xml:space="preserve"> </w:t>
            </w:r>
            <w:r w:rsidR="004544AE" w:rsidRPr="009E2425">
              <w:rPr>
                <w:rFonts w:cs="Arial"/>
                <w:sz w:val="20"/>
                <w:szCs w:val="20"/>
              </w:rPr>
              <w:t>£</w:t>
            </w:r>
            <w:r w:rsidR="00AD25D1" w:rsidRPr="009E2425">
              <w:rPr>
                <w:rFonts w:cs="Arial"/>
                <w:sz w:val="20"/>
                <w:szCs w:val="20"/>
              </w:rPr>
              <w:t>5</w:t>
            </w:r>
            <w:r w:rsidR="000875F8" w:rsidRPr="009E2425">
              <w:rPr>
                <w:rFonts w:cs="Arial"/>
                <w:sz w:val="20"/>
                <w:szCs w:val="20"/>
              </w:rPr>
              <w:t>5</w:t>
            </w:r>
            <w:r w:rsidR="00AD25D1" w:rsidRPr="009E2425">
              <w:rPr>
                <w:rFonts w:cs="Arial"/>
                <w:sz w:val="20"/>
                <w:szCs w:val="20"/>
              </w:rPr>
              <w:t>,000 - £6</w:t>
            </w:r>
            <w:r w:rsidR="000875F8" w:rsidRPr="009E2425">
              <w:rPr>
                <w:rFonts w:cs="Arial"/>
                <w:sz w:val="20"/>
                <w:szCs w:val="20"/>
              </w:rPr>
              <w:t>5</w:t>
            </w:r>
            <w:r w:rsidR="00AD25D1" w:rsidRPr="009E2425">
              <w:rPr>
                <w:rFonts w:cs="Arial"/>
                <w:sz w:val="20"/>
                <w:szCs w:val="20"/>
              </w:rPr>
              <w:t>,000</w:t>
            </w:r>
          </w:p>
        </w:tc>
      </w:tr>
    </w:tbl>
    <w:p w14:paraId="6FD89D29" w14:textId="77777777" w:rsidR="004F3845" w:rsidRPr="009E2425" w:rsidRDefault="004F3845" w:rsidP="00BB5B11">
      <w:pPr>
        <w:spacing w:after="0" w:line="240" w:lineRule="auto"/>
        <w:rPr>
          <w:rFonts w:cs="Arial"/>
          <w:b/>
          <w:bCs/>
          <w:color w:val="00B0F0"/>
          <w:sz w:val="24"/>
          <w:szCs w:val="24"/>
          <w:lang w:val="en-GB"/>
        </w:rPr>
      </w:pPr>
    </w:p>
    <w:p w14:paraId="43782DCE" w14:textId="241AE901" w:rsidR="00BB5B11" w:rsidRPr="009E2425" w:rsidRDefault="009E2425" w:rsidP="00BB5B11">
      <w:pPr>
        <w:spacing w:after="0" w:line="240" w:lineRule="auto"/>
        <w:rPr>
          <w:rFonts w:cs="Arial"/>
          <w:b/>
          <w:bCs/>
          <w:color w:val="00B0F0"/>
          <w:sz w:val="24"/>
          <w:szCs w:val="24"/>
          <w:lang w:val="en-GB"/>
        </w:rPr>
      </w:pPr>
      <w:r>
        <w:rPr>
          <w:rFonts w:cs="Arial"/>
          <w:b/>
          <w:bCs/>
          <w:color w:val="00B0F0"/>
          <w:sz w:val="24"/>
          <w:szCs w:val="24"/>
          <w:lang w:val="en-GB"/>
        </w:rPr>
        <w:t>Key</w:t>
      </w:r>
      <w:r w:rsidR="00BB5B11" w:rsidRPr="009E2425">
        <w:rPr>
          <w:rFonts w:cs="Arial"/>
          <w:b/>
          <w:bCs/>
          <w:color w:val="00B0F0"/>
          <w:sz w:val="24"/>
          <w:szCs w:val="24"/>
          <w:lang w:val="en-GB"/>
        </w:rPr>
        <w:t xml:space="preserve"> responsibilities</w:t>
      </w:r>
    </w:p>
    <w:p w14:paraId="1DA5BF05" w14:textId="77777777" w:rsidR="00AC0A47" w:rsidRPr="009E2425" w:rsidRDefault="00AC0A47" w:rsidP="00AC0A47">
      <w:pPr>
        <w:tabs>
          <w:tab w:val="clear" w:pos="284"/>
        </w:tabs>
        <w:spacing w:after="0" w:line="276" w:lineRule="auto"/>
        <w:rPr>
          <w:rFonts w:cs="Arial"/>
          <w:highlight w:val="yellow"/>
        </w:rPr>
      </w:pPr>
    </w:p>
    <w:p w14:paraId="693A059F" w14:textId="7335E171" w:rsidR="006C65DF" w:rsidRPr="009E2425" w:rsidRDefault="00423480" w:rsidP="00423480">
      <w:pPr>
        <w:spacing w:after="0" w:line="276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Strateg</w:t>
      </w:r>
      <w:r w:rsidR="00766D9D" w:rsidRPr="009E2425">
        <w:rPr>
          <w:rFonts w:cs="Arial"/>
          <w:b/>
          <w:bCs/>
          <w:sz w:val="22"/>
          <w:szCs w:val="22"/>
        </w:rPr>
        <w:t>ic projects</w:t>
      </w:r>
    </w:p>
    <w:p w14:paraId="52F64204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Support the delivery of our 2025-30 Trust strategy</w:t>
      </w:r>
      <w:r w:rsidRPr="009E2425">
        <w:rPr>
          <w:rFonts w:cs="Arial"/>
          <w:sz w:val="22"/>
          <w:szCs w:val="22"/>
        </w:rPr>
        <w:t xml:space="preserve">, leading strategic projects across our Trust and education priorities. </w:t>
      </w:r>
    </w:p>
    <w:p w14:paraId="4C4F62CD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Scope and deliver new strategic projects across teams,</w:t>
      </w:r>
      <w:r w:rsidRPr="009E2425">
        <w:rPr>
          <w:rFonts w:cs="Arial"/>
          <w:sz w:val="22"/>
          <w:szCs w:val="22"/>
        </w:rPr>
        <w:t xml:space="preserve"> identifying the right questions, undertaking analysis, and supporting senior stakeholders to reach decisions and shape actionable plans.</w:t>
      </w:r>
    </w:p>
    <w:p w14:paraId="1C8E3A07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Lead the development of impactful papers and business cases on strategic questions</w:t>
      </w:r>
      <w:r w:rsidRPr="009E2425">
        <w:rPr>
          <w:rFonts w:cs="Arial"/>
          <w:sz w:val="22"/>
          <w:szCs w:val="22"/>
        </w:rPr>
        <w:t>, building robust arguments that support senior stakeholders in making informed decisions.</w:t>
      </w:r>
    </w:p>
    <w:p w14:paraId="1754D312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Prepare clear, well-evidenced papers for the National Leadership Group and Trustees</w:t>
      </w:r>
      <w:r w:rsidRPr="009E2425">
        <w:rPr>
          <w:rFonts w:cs="Arial"/>
          <w:sz w:val="22"/>
          <w:szCs w:val="22"/>
        </w:rPr>
        <w:t>, ensuring complex issues are presented in an accessible way to support productive discussion and effective decision-making.</w:t>
      </w:r>
    </w:p>
    <w:p w14:paraId="2C3219AE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Lead parts of our strategic planning</w:t>
      </w:r>
      <w:r w:rsidRPr="009E2425">
        <w:rPr>
          <w:rFonts w:cs="Arial"/>
          <w:sz w:val="22"/>
          <w:szCs w:val="22"/>
        </w:rPr>
        <w:t>, for example our annual planning process or KPI development and monitoring.</w:t>
      </w:r>
    </w:p>
    <w:p w14:paraId="188A95CB" w14:textId="77777777" w:rsidR="00423480" w:rsidRPr="009E2425" w:rsidRDefault="00423480" w:rsidP="00A725D0">
      <w:p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</w:p>
    <w:p w14:paraId="2C7F45A8" w14:textId="4B008FBA" w:rsidR="00C777E2" w:rsidRPr="009E2425" w:rsidRDefault="00423480" w:rsidP="00423480">
      <w:pPr>
        <w:spacing w:after="0" w:line="276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Data and insights</w:t>
      </w:r>
    </w:p>
    <w:p w14:paraId="1334A08A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Manage and carry out qualitative and quantitative analysis</w:t>
      </w:r>
      <w:r w:rsidRPr="009E2425">
        <w:rPr>
          <w:rFonts w:cs="Arial"/>
          <w:sz w:val="22"/>
          <w:szCs w:val="22"/>
        </w:rPr>
        <w:t xml:space="preserve"> for strategic projects.</w:t>
      </w:r>
    </w:p>
    <w:p w14:paraId="64FF8EF2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Bring together internal and external data sources to create coherent, reliable datasets</w:t>
      </w:r>
      <w:r w:rsidRPr="009E2425">
        <w:rPr>
          <w:rFonts w:cs="Arial"/>
          <w:sz w:val="22"/>
          <w:szCs w:val="22"/>
        </w:rPr>
        <w:t xml:space="preserve"> for in-depth analysis.</w:t>
      </w:r>
    </w:p>
    <w:p w14:paraId="3B1BB853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Analyse complex datasets to identify key insights</w:t>
      </w:r>
      <w:r w:rsidRPr="009E2425">
        <w:rPr>
          <w:rFonts w:cs="Arial"/>
          <w:sz w:val="22"/>
          <w:szCs w:val="22"/>
        </w:rPr>
        <w:t xml:space="preserve"> and shape actionable, evidence-based recommendations.</w:t>
      </w:r>
    </w:p>
    <w:p w14:paraId="317B1CE6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Translate complex datasets into clear, visual formats</w:t>
      </w:r>
      <w:r w:rsidRPr="009E2425">
        <w:rPr>
          <w:rFonts w:cs="Arial"/>
          <w:sz w:val="22"/>
          <w:szCs w:val="22"/>
        </w:rPr>
        <w:t xml:space="preserve"> to help senior stakeholders engage with and act on findings and recommendations.</w:t>
      </w:r>
    </w:p>
    <w:p w14:paraId="5B1067BD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Benchmark Ormiston's operational and performance data against sector data</w:t>
      </w:r>
      <w:r w:rsidRPr="009E2425">
        <w:rPr>
          <w:rFonts w:cs="Arial"/>
          <w:sz w:val="22"/>
          <w:szCs w:val="22"/>
        </w:rPr>
        <w:t xml:space="preserve"> to identify insights that inform strategic priorities.</w:t>
      </w:r>
    </w:p>
    <w:p w14:paraId="5A9DCFFB" w14:textId="77777777" w:rsidR="00423480" w:rsidRPr="009E2425" w:rsidRDefault="00423480" w:rsidP="00423480">
      <w:pPr>
        <w:tabs>
          <w:tab w:val="clear" w:pos="284"/>
        </w:tabs>
        <w:spacing w:after="0" w:line="276" w:lineRule="auto"/>
        <w:ind w:left="720"/>
        <w:rPr>
          <w:rFonts w:cs="Arial"/>
          <w:sz w:val="22"/>
          <w:szCs w:val="22"/>
        </w:rPr>
      </w:pPr>
    </w:p>
    <w:p w14:paraId="026C894E" w14:textId="77777777" w:rsidR="00C777E2" w:rsidRPr="009E2425" w:rsidRDefault="00C777E2">
      <w:pPr>
        <w:tabs>
          <w:tab w:val="clear" w:pos="284"/>
        </w:tabs>
        <w:spacing w:after="0" w:line="240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br w:type="page"/>
      </w:r>
    </w:p>
    <w:p w14:paraId="65C776A2" w14:textId="6F96ACB5" w:rsidR="006C65DF" w:rsidRPr="009E2425" w:rsidRDefault="00423480" w:rsidP="00423480">
      <w:pPr>
        <w:spacing w:after="0" w:line="276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lastRenderedPageBreak/>
        <w:t>Project delivery</w:t>
      </w:r>
    </w:p>
    <w:p w14:paraId="0C3807C7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Lead projects across our central team and priority schools from initiation through to completion</w:t>
      </w:r>
      <w:r w:rsidRPr="009E2425">
        <w:rPr>
          <w:rFonts w:cs="Arial"/>
          <w:sz w:val="22"/>
          <w:szCs w:val="22"/>
        </w:rPr>
        <w:t>, ensuring projects stay on track and deliver the intended outcomes.</w:t>
      </w:r>
    </w:p>
    <w:p w14:paraId="5C8F0BF9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Manage project risks and dependencies</w:t>
      </w:r>
      <w:r w:rsidRPr="009E2425">
        <w:rPr>
          <w:rFonts w:cs="Arial"/>
          <w:sz w:val="22"/>
          <w:szCs w:val="22"/>
        </w:rPr>
        <w:t>, proactively identifying issues and putting mitigating actions in place to keep delivery on track.</w:t>
      </w:r>
    </w:p>
    <w:p w14:paraId="76CB2F83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Proactively identify opportunities to build approaches, processes, tools, and structured methodologies</w:t>
      </w:r>
      <w:r w:rsidRPr="009E2425">
        <w:rPr>
          <w:rFonts w:cs="Arial"/>
          <w:sz w:val="22"/>
          <w:szCs w:val="22"/>
        </w:rPr>
        <w:t xml:space="preserve"> to enable project delivery and organisation process improvement.</w:t>
      </w:r>
    </w:p>
    <w:p w14:paraId="6BEAAF8B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Facilitate effective meetings and workshops</w:t>
      </w:r>
      <w:r w:rsidRPr="009E2425">
        <w:rPr>
          <w:rFonts w:cs="Arial"/>
          <w:sz w:val="22"/>
          <w:szCs w:val="22"/>
        </w:rPr>
        <w:t>, building strong relationships and collaborating widely across the organisation.</w:t>
      </w:r>
    </w:p>
    <w:p w14:paraId="3DB2FFAE" w14:textId="77777777" w:rsidR="00423480" w:rsidRPr="009E2425" w:rsidRDefault="00423480" w:rsidP="00423480">
      <w:pPr>
        <w:tabs>
          <w:tab w:val="clear" w:pos="284"/>
        </w:tabs>
        <w:spacing w:after="0" w:line="276" w:lineRule="auto"/>
        <w:ind w:left="720"/>
        <w:rPr>
          <w:rFonts w:cs="Arial"/>
          <w:sz w:val="22"/>
          <w:szCs w:val="22"/>
        </w:rPr>
      </w:pPr>
    </w:p>
    <w:p w14:paraId="33DDB2C7" w14:textId="781546CD" w:rsidR="006C65DF" w:rsidRPr="009E2425" w:rsidRDefault="00423480" w:rsidP="00423480">
      <w:pPr>
        <w:spacing w:after="0" w:line="276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 xml:space="preserve">Business </w:t>
      </w:r>
      <w:r w:rsidR="00766D9D" w:rsidRPr="009E2425">
        <w:rPr>
          <w:rFonts w:cs="Arial"/>
          <w:b/>
          <w:bCs/>
          <w:sz w:val="22"/>
          <w:szCs w:val="22"/>
        </w:rPr>
        <w:t>p</w:t>
      </w:r>
      <w:r w:rsidRPr="009E2425">
        <w:rPr>
          <w:rFonts w:cs="Arial"/>
          <w:b/>
          <w:bCs/>
          <w:sz w:val="22"/>
          <w:szCs w:val="22"/>
        </w:rPr>
        <w:t>artnering</w:t>
      </w:r>
    </w:p>
    <w:p w14:paraId="0BCD4ADD" w14:textId="63C5F772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 xml:space="preserve">Provide thought partnership </w:t>
      </w:r>
      <w:r w:rsidR="000875F8" w:rsidRPr="009E2425">
        <w:rPr>
          <w:rFonts w:cs="Arial"/>
          <w:b/>
          <w:bCs/>
          <w:sz w:val="22"/>
          <w:szCs w:val="22"/>
        </w:rPr>
        <w:t>with</w:t>
      </w:r>
      <w:r w:rsidRPr="009E2425">
        <w:rPr>
          <w:rFonts w:cs="Arial"/>
          <w:b/>
          <w:bCs/>
          <w:sz w:val="22"/>
          <w:szCs w:val="22"/>
        </w:rPr>
        <w:t xml:space="preserve"> senior leaders across the organisation</w:t>
      </w:r>
      <w:r w:rsidRPr="009E2425">
        <w:rPr>
          <w:rFonts w:cs="Arial"/>
          <w:sz w:val="22"/>
          <w:szCs w:val="22"/>
        </w:rPr>
        <w:t xml:space="preserve">, working with leaders to help find new approaches to recurring problems. </w:t>
      </w:r>
    </w:p>
    <w:p w14:paraId="5DBDB722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Manage process improvement across different functions</w:t>
      </w:r>
      <w:r w:rsidRPr="009E2425">
        <w:rPr>
          <w:rFonts w:cs="Arial"/>
          <w:sz w:val="22"/>
          <w:szCs w:val="22"/>
        </w:rPr>
        <w:t>, improving existing processes and creating new processes to enable effective and efficient working.</w:t>
      </w:r>
    </w:p>
    <w:p w14:paraId="52276BB1" w14:textId="77777777" w:rsidR="00423480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Contribute to bid development as required</w:t>
      </w:r>
      <w:r w:rsidRPr="009E2425">
        <w:rPr>
          <w:rFonts w:cs="Arial"/>
          <w:sz w:val="22"/>
          <w:szCs w:val="22"/>
        </w:rPr>
        <w:t>, including bid writing and delivery/financial modelling.</w:t>
      </w:r>
    </w:p>
    <w:p w14:paraId="02E6ADEE" w14:textId="5439BBC4" w:rsidR="000D20C6" w:rsidRPr="009E2425" w:rsidRDefault="00423480" w:rsidP="00423480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Facilitate discrete strategic exercises across projects</w:t>
      </w:r>
      <w:r w:rsidRPr="009E2425">
        <w:rPr>
          <w:rFonts w:cs="Arial"/>
          <w:sz w:val="22"/>
          <w:szCs w:val="22"/>
        </w:rPr>
        <w:t>, e.g., a change impact assessment or process mapping.</w:t>
      </w:r>
    </w:p>
    <w:p w14:paraId="233576AD" w14:textId="77777777" w:rsidR="00423480" w:rsidRPr="009E2425" w:rsidRDefault="00423480" w:rsidP="00423480">
      <w:pPr>
        <w:tabs>
          <w:tab w:val="clear" w:pos="284"/>
        </w:tabs>
        <w:spacing w:after="0" w:line="276" w:lineRule="auto"/>
        <w:ind w:left="720"/>
        <w:rPr>
          <w:rFonts w:cs="Arial"/>
        </w:rPr>
      </w:pPr>
    </w:p>
    <w:p w14:paraId="6EB4BEFF" w14:textId="2600AC82" w:rsidR="00E44993" w:rsidRPr="009E2425" w:rsidRDefault="00E44993" w:rsidP="000D20C6">
      <w:pPr>
        <w:tabs>
          <w:tab w:val="clear" w:pos="284"/>
        </w:tabs>
        <w:spacing w:after="0" w:line="276" w:lineRule="auto"/>
        <w:rPr>
          <w:rFonts w:cs="Arial"/>
          <w:b/>
          <w:bCs/>
          <w:color w:val="00B0F0"/>
          <w:sz w:val="24"/>
          <w:szCs w:val="24"/>
          <w:lang w:val="en-GB"/>
        </w:rPr>
      </w:pPr>
      <w:r w:rsidRPr="009E2425">
        <w:rPr>
          <w:rFonts w:cs="Arial"/>
          <w:b/>
          <w:bCs/>
          <w:color w:val="00B0F0"/>
          <w:sz w:val="24"/>
          <w:szCs w:val="24"/>
          <w:lang w:val="en-GB"/>
        </w:rPr>
        <w:t>Your skills and experience</w:t>
      </w:r>
    </w:p>
    <w:p w14:paraId="72CC184F" w14:textId="77777777" w:rsidR="00E44993" w:rsidRPr="009E2425" w:rsidRDefault="00E44993" w:rsidP="00E44993">
      <w:pPr>
        <w:spacing w:after="0" w:line="276" w:lineRule="auto"/>
        <w:ind w:left="284" w:hanging="284"/>
        <w:rPr>
          <w:rFonts w:cs="Arial"/>
          <w:b/>
          <w:bCs/>
        </w:rPr>
      </w:pPr>
    </w:p>
    <w:p w14:paraId="650A35B0" w14:textId="027BF563" w:rsidR="005A05DF" w:rsidRPr="009E2425" w:rsidRDefault="00E44993" w:rsidP="005A05DF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Essential</w:t>
      </w:r>
    </w:p>
    <w:p w14:paraId="033620C9" w14:textId="77777777" w:rsidR="006C65DF" w:rsidRPr="009E2425" w:rsidRDefault="006C65DF" w:rsidP="005A05DF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2F54C92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Structured problem solver:</w:t>
      </w:r>
      <w:r w:rsidRPr="009E2425">
        <w:rPr>
          <w:rFonts w:cs="Arial"/>
          <w:sz w:val="22"/>
          <w:szCs w:val="22"/>
        </w:rPr>
        <w:t xml:space="preserve"> able to approach problems in a structured way, leveraging data analysis, business and financial acumen, and logical reasoning to support your conclusions.</w:t>
      </w:r>
    </w:p>
    <w:p w14:paraId="372F917F" w14:textId="77632E54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Strong quantitative thinker</w:t>
      </w:r>
      <w:r w:rsidRPr="009E2425">
        <w:rPr>
          <w:rFonts w:cs="Arial"/>
          <w:sz w:val="22"/>
          <w:szCs w:val="22"/>
        </w:rPr>
        <w:t>: a ‘numbers’ person who has experience with carrying out data modelling and data analysis to support strategic decision-making.</w:t>
      </w:r>
    </w:p>
    <w:p w14:paraId="01B24CC8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Strong communication and interpersonal skills</w:t>
      </w:r>
      <w:r w:rsidRPr="009E2425">
        <w:rPr>
          <w:rFonts w:cs="Arial"/>
          <w:sz w:val="22"/>
          <w:szCs w:val="22"/>
        </w:rPr>
        <w:t>: demonstrates strong verbal and written communication across a diverse set of stakeholders, including senior leaders.</w:t>
      </w:r>
    </w:p>
    <w:p w14:paraId="3F530119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Strong relationship builder and stakeholder manager</w:t>
      </w:r>
      <w:r w:rsidRPr="009E2425">
        <w:rPr>
          <w:rFonts w:cs="Arial"/>
          <w:sz w:val="22"/>
          <w:szCs w:val="22"/>
        </w:rPr>
        <w:t>: experience of developing positive relationships across different teams; can 'manage up' as needed to manage senior stakeholders’ expectations.</w:t>
      </w:r>
    </w:p>
    <w:p w14:paraId="53CB2D03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Experience of initiating and delivering projects</w:t>
      </w:r>
      <w:r w:rsidRPr="009E2425">
        <w:rPr>
          <w:rFonts w:cs="Arial"/>
          <w:sz w:val="22"/>
          <w:szCs w:val="22"/>
        </w:rPr>
        <w:t>: able to design a path to implement a project (e.g., by constructing a workplan with sensible sequencing, milestones, and KPIs) and to lead the end-to-end project with outstanding attention to detail to ensure work is completed to a high standard and to the deadline.</w:t>
      </w:r>
    </w:p>
    <w:p w14:paraId="6F9BE98A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Experience of managing multiple projects at a time</w:t>
      </w:r>
      <w:r w:rsidRPr="009E2425">
        <w:rPr>
          <w:rFonts w:cs="Arial"/>
          <w:sz w:val="22"/>
          <w:szCs w:val="22"/>
        </w:rPr>
        <w:t>: comfortable responding to uncertainty or change to achieve positive outcomes.</w:t>
      </w:r>
    </w:p>
    <w:p w14:paraId="6895F1A9" w14:textId="77777777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Managing up</w:t>
      </w:r>
      <w:r w:rsidRPr="009E2425">
        <w:rPr>
          <w:rFonts w:cs="Arial"/>
          <w:sz w:val="22"/>
          <w:szCs w:val="22"/>
        </w:rPr>
        <w:t>: the credibility and confidence to advise, challenge and hold to account senior stakeholders.</w:t>
      </w:r>
    </w:p>
    <w:p w14:paraId="65BA2DD5" w14:textId="102B4F82" w:rsidR="005A05DF" w:rsidRPr="009E2425" w:rsidRDefault="005A05DF" w:rsidP="005A0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t>Proficiency in MS PowerPoint and MS Excel.</w:t>
      </w:r>
    </w:p>
    <w:p w14:paraId="01EC178F" w14:textId="77777777" w:rsidR="00E44993" w:rsidRPr="009E2425" w:rsidRDefault="00E44993" w:rsidP="00BB5B11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39F0E978" w14:textId="77777777" w:rsidR="00E44993" w:rsidRPr="009E2425" w:rsidRDefault="00E44993" w:rsidP="00BB5B11">
      <w:pPr>
        <w:spacing w:after="0" w:line="240" w:lineRule="auto"/>
        <w:rPr>
          <w:rFonts w:cs="Arial"/>
          <w:b/>
          <w:bCs/>
          <w:sz w:val="22"/>
          <w:szCs w:val="22"/>
        </w:rPr>
      </w:pPr>
      <w:r w:rsidRPr="009E2425">
        <w:rPr>
          <w:rFonts w:cs="Arial"/>
          <w:b/>
          <w:bCs/>
          <w:sz w:val="22"/>
          <w:szCs w:val="22"/>
        </w:rPr>
        <w:t>Desirable</w:t>
      </w:r>
    </w:p>
    <w:p w14:paraId="2FD1059F" w14:textId="77777777" w:rsidR="006C65DF" w:rsidRPr="009E2425" w:rsidRDefault="006C65DF" w:rsidP="00BB5B11">
      <w:pPr>
        <w:spacing w:after="0" w:line="240" w:lineRule="auto"/>
        <w:rPr>
          <w:rFonts w:cs="Arial"/>
          <w:b/>
          <w:bCs/>
          <w:sz w:val="22"/>
          <w:szCs w:val="22"/>
        </w:rPr>
      </w:pPr>
    </w:p>
    <w:p w14:paraId="189BEE10" w14:textId="77777777" w:rsidR="006C65DF" w:rsidRPr="009E2425" w:rsidRDefault="006C65DF" w:rsidP="006C6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t>Successful track record of strategy work at a consulting firm or in-house strategy work.</w:t>
      </w:r>
    </w:p>
    <w:p w14:paraId="7994AAA8" w14:textId="28A35E02" w:rsidR="006C65DF" w:rsidRPr="009E2425" w:rsidRDefault="006C65DF" w:rsidP="006C6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lastRenderedPageBreak/>
        <w:t xml:space="preserve">Advanced </w:t>
      </w:r>
      <w:r w:rsidR="009F1774" w:rsidRPr="009E2425">
        <w:rPr>
          <w:rFonts w:cs="Arial"/>
          <w:sz w:val="22"/>
          <w:szCs w:val="22"/>
        </w:rPr>
        <w:t>analytical p</w:t>
      </w:r>
      <w:r w:rsidR="00F6656A" w:rsidRPr="009E2425">
        <w:rPr>
          <w:rFonts w:cs="Arial"/>
          <w:sz w:val="22"/>
          <w:szCs w:val="22"/>
        </w:rPr>
        <w:t>ractices</w:t>
      </w:r>
      <w:r w:rsidRPr="009E2425">
        <w:rPr>
          <w:rFonts w:cs="Arial"/>
          <w:sz w:val="22"/>
          <w:szCs w:val="22"/>
        </w:rPr>
        <w:t xml:space="preserve"> in </w:t>
      </w:r>
      <w:r w:rsidR="00F6656A" w:rsidRPr="009E2425">
        <w:rPr>
          <w:rFonts w:cs="Arial"/>
          <w:sz w:val="22"/>
          <w:szCs w:val="22"/>
        </w:rPr>
        <w:t xml:space="preserve">MS </w:t>
      </w:r>
      <w:r w:rsidRPr="009E2425">
        <w:rPr>
          <w:rFonts w:cs="Arial"/>
          <w:sz w:val="22"/>
          <w:szCs w:val="22"/>
        </w:rPr>
        <w:t>Excel and/or Power BI.</w:t>
      </w:r>
    </w:p>
    <w:p w14:paraId="3592A37B" w14:textId="5763D768" w:rsidR="005A460B" w:rsidRPr="009E2425" w:rsidRDefault="006C65DF" w:rsidP="006C6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t>Experience in the education sector.</w:t>
      </w:r>
    </w:p>
    <w:p w14:paraId="04D8F4E1" w14:textId="18F30532" w:rsidR="009F1774" w:rsidRPr="009E2425" w:rsidRDefault="009F1774" w:rsidP="006C65DF">
      <w:pPr>
        <w:numPr>
          <w:ilvl w:val="0"/>
          <w:numId w:val="12"/>
        </w:numPr>
        <w:tabs>
          <w:tab w:val="clear" w:pos="284"/>
        </w:tabs>
        <w:spacing w:after="0" w:line="276" w:lineRule="auto"/>
        <w:rPr>
          <w:rFonts w:cs="Arial"/>
          <w:sz w:val="22"/>
          <w:szCs w:val="22"/>
        </w:rPr>
      </w:pPr>
      <w:r w:rsidRPr="009E2425">
        <w:rPr>
          <w:rFonts w:cs="Arial"/>
          <w:sz w:val="22"/>
          <w:szCs w:val="22"/>
        </w:rPr>
        <w:t>Experience of predictive analysis and statistics.</w:t>
      </w:r>
    </w:p>
    <w:sectPr w:rsidR="009F1774" w:rsidRPr="009E2425" w:rsidSect="00031072">
      <w:headerReference w:type="first" r:id="rId10"/>
      <w:pgSz w:w="11900" w:h="16840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3464" w14:textId="77777777" w:rsidR="00DF0EB3" w:rsidRDefault="00DF0EB3" w:rsidP="00DC2F79">
      <w:r>
        <w:separator/>
      </w:r>
    </w:p>
  </w:endnote>
  <w:endnote w:type="continuationSeparator" w:id="0">
    <w:p w14:paraId="7D280C27" w14:textId="77777777" w:rsidR="00DF0EB3" w:rsidRDefault="00DF0EB3" w:rsidP="00DC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B9B9" w14:textId="77777777" w:rsidR="00DF0EB3" w:rsidRDefault="00DF0EB3" w:rsidP="00DC2F79">
      <w:r>
        <w:separator/>
      </w:r>
    </w:p>
  </w:footnote>
  <w:footnote w:type="continuationSeparator" w:id="0">
    <w:p w14:paraId="0088A44C" w14:textId="77777777" w:rsidR="00DF0EB3" w:rsidRDefault="00DF0EB3" w:rsidP="00DC2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E02F" w14:textId="77777777" w:rsidR="00337969" w:rsidRPr="00C90746" w:rsidRDefault="00D01606" w:rsidP="00DC2F7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945858" wp14:editId="260DE8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0" b="0"/>
          <wp:wrapTopAndBottom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642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7247B54"/>
    <w:multiLevelType w:val="hybridMultilevel"/>
    <w:tmpl w:val="48A8D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1621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F26E3D"/>
    <w:multiLevelType w:val="multilevel"/>
    <w:tmpl w:val="3D7E7B42"/>
    <w:styleLink w:val="OATbulletlist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i w:val="0"/>
        <w:color w:val="A6A6A6"/>
      </w:rPr>
    </w:lvl>
    <w:lvl w:ilvl="2">
      <w:start w:val="1"/>
      <w:numFmt w:val="bullet"/>
      <w:lvlText w:val=""/>
      <w:lvlJc w:val="left"/>
      <w:rPr>
        <w:rFonts w:ascii="Wingdings" w:hAnsi="Wingdings" w:hint="default"/>
        <w:color w:val="D9D9D9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9B767B"/>
    <w:multiLevelType w:val="hybridMultilevel"/>
    <w:tmpl w:val="4A563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E61EB"/>
    <w:multiLevelType w:val="hybridMultilevel"/>
    <w:tmpl w:val="ACB2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7183A"/>
    <w:multiLevelType w:val="multilevel"/>
    <w:tmpl w:val="C0725E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239F5"/>
    <w:multiLevelType w:val="hybridMultilevel"/>
    <w:tmpl w:val="5298F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1245D"/>
    <w:multiLevelType w:val="multilevel"/>
    <w:tmpl w:val="3D7E7B42"/>
    <w:lvl w:ilvl="0">
      <w:start w:val="1"/>
      <w:numFmt w:val="bullet"/>
      <w:pStyle w:val="ListParagraph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i w:val="0"/>
        <w:color w:val="A6A6A6"/>
      </w:rPr>
    </w:lvl>
    <w:lvl w:ilvl="2">
      <w:start w:val="1"/>
      <w:numFmt w:val="bullet"/>
      <w:lvlText w:val=""/>
      <w:lvlJc w:val="left"/>
      <w:rPr>
        <w:rFonts w:ascii="Wingdings" w:hAnsi="Wingdings" w:hint="default"/>
        <w:color w:val="D9D9D9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AA455C"/>
    <w:multiLevelType w:val="multilevel"/>
    <w:tmpl w:val="4468D538"/>
    <w:styleLink w:val="OATnumbered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71F3BBE"/>
    <w:multiLevelType w:val="hybridMultilevel"/>
    <w:tmpl w:val="4CB67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47A9D"/>
    <w:multiLevelType w:val="multilevel"/>
    <w:tmpl w:val="910A9094"/>
    <w:styleLink w:val="Style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085C"/>
    <w:multiLevelType w:val="multilevel"/>
    <w:tmpl w:val="81BECECA"/>
    <w:styleLink w:val="OATmultilevel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D4C1F64"/>
    <w:multiLevelType w:val="multilevel"/>
    <w:tmpl w:val="0004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104FEB"/>
    <w:multiLevelType w:val="multilevel"/>
    <w:tmpl w:val="C18CC72C"/>
    <w:lvl w:ilvl="0">
      <w:start w:val="1"/>
      <w:numFmt w:val="decimal"/>
      <w:pStyle w:val="OATnum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ATnum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OATnum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OATnum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9E60C50"/>
    <w:multiLevelType w:val="hybridMultilevel"/>
    <w:tmpl w:val="3FE0C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C5060"/>
    <w:multiLevelType w:val="multilevel"/>
    <w:tmpl w:val="0004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57554B"/>
    <w:multiLevelType w:val="multilevel"/>
    <w:tmpl w:val="5ECE8CA8"/>
    <w:lvl w:ilvl="0">
      <w:start w:val="1"/>
      <w:numFmt w:val="bullet"/>
      <w:pStyle w:val="OATbullets"/>
      <w:lvlText w:val=""/>
      <w:lvlJc w:val="left"/>
      <w:pPr>
        <w:ind w:left="360" w:hanging="360"/>
      </w:pPr>
      <w:rPr>
        <w:rFonts w:ascii="Symbol" w:hAnsi="Symbol" w:hint="default"/>
        <w:color w:val="00AFF0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808080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8080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34142414">
    <w:abstractNumId w:val="12"/>
  </w:num>
  <w:num w:numId="2" w16cid:durableId="991179424">
    <w:abstractNumId w:val="8"/>
  </w:num>
  <w:num w:numId="3" w16cid:durableId="56587997">
    <w:abstractNumId w:val="11"/>
  </w:num>
  <w:num w:numId="4" w16cid:durableId="1179003263">
    <w:abstractNumId w:val="3"/>
  </w:num>
  <w:num w:numId="5" w16cid:durableId="567425068">
    <w:abstractNumId w:val="9"/>
  </w:num>
  <w:num w:numId="6" w16cid:durableId="1545825285">
    <w:abstractNumId w:val="14"/>
  </w:num>
  <w:num w:numId="7" w16cid:durableId="1007244690">
    <w:abstractNumId w:val="17"/>
  </w:num>
  <w:num w:numId="8" w16cid:durableId="416438451">
    <w:abstractNumId w:val="0"/>
  </w:num>
  <w:num w:numId="9" w16cid:durableId="46489857">
    <w:abstractNumId w:val="2"/>
  </w:num>
  <w:num w:numId="10" w16cid:durableId="942300913">
    <w:abstractNumId w:val="13"/>
  </w:num>
  <w:num w:numId="11" w16cid:durableId="1176455726">
    <w:abstractNumId w:val="16"/>
  </w:num>
  <w:num w:numId="12" w16cid:durableId="736242532">
    <w:abstractNumId w:val="6"/>
  </w:num>
  <w:num w:numId="13" w16cid:durableId="716778071">
    <w:abstractNumId w:val="1"/>
  </w:num>
  <w:num w:numId="14" w16cid:durableId="501088311">
    <w:abstractNumId w:val="15"/>
  </w:num>
  <w:num w:numId="15" w16cid:durableId="2062900371">
    <w:abstractNumId w:val="10"/>
  </w:num>
  <w:num w:numId="16" w16cid:durableId="1155030800">
    <w:abstractNumId w:val="5"/>
  </w:num>
  <w:num w:numId="17" w16cid:durableId="223612295">
    <w:abstractNumId w:val="7"/>
  </w:num>
  <w:num w:numId="18" w16cid:durableId="173168719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53C05F"/>
  <w14:defaultImageDpi w14:val="330"/>
  <w15:docId w15:val="{58D091C9-4191-49CB-843A-B697928A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374AA"/>
    <w:pPr>
      <w:tabs>
        <w:tab w:val="left" w:pos="284"/>
      </w:tabs>
      <w:spacing w:after="250" w:line="250" w:lineRule="exact"/>
    </w:pPr>
    <w:rPr>
      <w:rFonts w:ascii="Aptos" w:hAnsi="Aptos"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4AA"/>
    <w:pPr>
      <w:widowControl w:val="0"/>
      <w:spacing w:before="480" w:after="120" w:line="240" w:lineRule="auto"/>
      <w:outlineLvl w:val="0"/>
    </w:pPr>
    <w:rPr>
      <w:color w:val="00AFF0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4AA"/>
    <w:pPr>
      <w:tabs>
        <w:tab w:val="left" w:pos="2800"/>
      </w:tabs>
      <w:spacing w:after="60" w:line="270" w:lineRule="atLeast"/>
      <w:outlineLvl w:val="1"/>
    </w:pPr>
    <w:rPr>
      <w:rFonts w:cs="Gill Sans"/>
      <w:color w:val="00AFF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4AA"/>
    <w:pPr>
      <w:tabs>
        <w:tab w:val="left" w:pos="2800"/>
      </w:tabs>
      <w:spacing w:after="60" w:line="270" w:lineRule="atLeast"/>
      <w:outlineLvl w:val="2"/>
    </w:pPr>
    <w:rPr>
      <w:rFonts w:cs="Gill Sans"/>
      <w:i/>
      <w:color w:val="00AFF0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74AA"/>
    <w:pPr>
      <w:spacing w:after="0"/>
      <w:outlineLvl w:val="3"/>
    </w:pPr>
    <w:rPr>
      <w:color w:val="00B0F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43D"/>
  </w:style>
  <w:style w:type="paragraph" w:styleId="Footer">
    <w:name w:val="footer"/>
    <w:basedOn w:val="Normal"/>
    <w:link w:val="Foot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43D"/>
  </w:style>
  <w:style w:type="paragraph" w:styleId="BalloonText">
    <w:name w:val="Balloon Text"/>
    <w:basedOn w:val="Normal"/>
    <w:link w:val="BalloonTextChar"/>
    <w:uiPriority w:val="99"/>
    <w:semiHidden/>
    <w:unhideWhenUsed/>
    <w:rsid w:val="00DE54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543D"/>
    <w:rPr>
      <w:rFonts w:ascii="Lucida Grande" w:hAnsi="Lucida Grande" w:cs="Lucida Grande"/>
      <w:sz w:val="18"/>
      <w:szCs w:val="18"/>
    </w:rPr>
  </w:style>
  <w:style w:type="paragraph" w:customStyle="1" w:styleId="OATbullets">
    <w:name w:val="OAT bullets"/>
    <w:basedOn w:val="Normal"/>
    <w:qFormat/>
    <w:rsid w:val="0026140D"/>
    <w:pPr>
      <w:numPr>
        <w:numId w:val="7"/>
      </w:numPr>
      <w:spacing w:line="280" w:lineRule="atLeast"/>
      <w:contextualSpacing/>
    </w:pPr>
    <w:rPr>
      <w:lang w:val="en-GB"/>
    </w:rPr>
  </w:style>
  <w:style w:type="numbering" w:customStyle="1" w:styleId="OATmultilevellist">
    <w:name w:val="OAT multilevel list"/>
    <w:uiPriority w:val="99"/>
    <w:rsid w:val="005F1404"/>
    <w:pPr>
      <w:numPr>
        <w:numId w:val="1"/>
      </w:numPr>
    </w:pPr>
  </w:style>
  <w:style w:type="character" w:customStyle="1" w:styleId="Heading1Char">
    <w:name w:val="Heading 1 Char"/>
    <w:link w:val="Heading1"/>
    <w:uiPriority w:val="9"/>
    <w:rsid w:val="00D374AA"/>
    <w:rPr>
      <w:rFonts w:ascii="Aptos" w:hAnsi="Aptos" w:cs="Calibri"/>
      <w:color w:val="00AFF0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9"/>
    <w:rsid w:val="00D374AA"/>
    <w:rPr>
      <w:rFonts w:ascii="Aptos" w:hAnsi="Aptos" w:cs="Gill Sans"/>
      <w:color w:val="00AFF0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D374AA"/>
    <w:rPr>
      <w:rFonts w:ascii="Aptos" w:hAnsi="Aptos" w:cs="Gill Sans"/>
      <w:i/>
      <w:color w:val="00AFF0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D374AA"/>
    <w:rPr>
      <w:rFonts w:ascii="Aptos" w:hAnsi="Aptos" w:cs="Calibri"/>
      <w:color w:val="00B0F0"/>
      <w:lang w:val="en-US" w:eastAsia="en-US"/>
    </w:rPr>
  </w:style>
  <w:style w:type="paragraph" w:styleId="ListParagraph">
    <w:name w:val="List Paragraph"/>
    <w:aliases w:val="Indent"/>
    <w:basedOn w:val="Normal"/>
    <w:link w:val="ListParagraphChar"/>
    <w:uiPriority w:val="34"/>
    <w:qFormat/>
    <w:rsid w:val="0015693A"/>
    <w:pPr>
      <w:numPr>
        <w:numId w:val="2"/>
      </w:numPr>
      <w:contextualSpacing/>
    </w:pPr>
  </w:style>
  <w:style w:type="numbering" w:customStyle="1" w:styleId="Style1">
    <w:name w:val="Style1"/>
    <w:uiPriority w:val="99"/>
    <w:rsid w:val="00624CA9"/>
    <w:pPr>
      <w:numPr>
        <w:numId w:val="3"/>
      </w:numPr>
    </w:pPr>
  </w:style>
  <w:style w:type="numbering" w:customStyle="1" w:styleId="OATbulletlist">
    <w:name w:val="OAT bullet list"/>
    <w:uiPriority w:val="99"/>
    <w:rsid w:val="008E234B"/>
    <w:pPr>
      <w:numPr>
        <w:numId w:val="4"/>
      </w:numPr>
    </w:pPr>
  </w:style>
  <w:style w:type="paragraph" w:customStyle="1" w:styleId="OATnumlevel1">
    <w:name w:val="OAT num level 1"/>
    <w:basedOn w:val="Normal"/>
    <w:link w:val="OATnumlevel1Char"/>
    <w:qFormat/>
    <w:rsid w:val="00D374AA"/>
    <w:pPr>
      <w:numPr>
        <w:numId w:val="6"/>
      </w:numPr>
      <w:spacing w:after="160" w:line="270" w:lineRule="atLeast"/>
    </w:pPr>
    <w:rPr>
      <w:color w:val="00B0F0"/>
      <w:sz w:val="26"/>
      <w:szCs w:val="26"/>
    </w:rPr>
  </w:style>
  <w:style w:type="paragraph" w:customStyle="1" w:styleId="OATnumlevel2">
    <w:name w:val="OAT num level 2"/>
    <w:basedOn w:val="Normal"/>
    <w:link w:val="OATnumlevel2Char"/>
    <w:qFormat/>
    <w:rsid w:val="00D374AA"/>
    <w:pPr>
      <w:numPr>
        <w:ilvl w:val="1"/>
        <w:numId w:val="6"/>
      </w:numPr>
      <w:spacing w:after="160"/>
    </w:pPr>
  </w:style>
  <w:style w:type="character" w:customStyle="1" w:styleId="OATnumlevel1Char">
    <w:name w:val="OAT num level 1 Char"/>
    <w:link w:val="OATnumlevel1"/>
    <w:rsid w:val="00D374AA"/>
    <w:rPr>
      <w:rFonts w:ascii="Aptos" w:hAnsi="Aptos" w:cs="Calibri"/>
      <w:color w:val="00B0F0"/>
      <w:sz w:val="26"/>
      <w:szCs w:val="26"/>
      <w:lang w:val="en-US" w:eastAsia="en-US"/>
    </w:rPr>
  </w:style>
  <w:style w:type="paragraph" w:customStyle="1" w:styleId="OATnumlevel3">
    <w:name w:val="OAT num level 3"/>
    <w:basedOn w:val="Normal"/>
    <w:link w:val="OATnumlevel3Char"/>
    <w:qFormat/>
    <w:rsid w:val="00D374AA"/>
    <w:pPr>
      <w:numPr>
        <w:ilvl w:val="2"/>
        <w:numId w:val="6"/>
      </w:numPr>
      <w:spacing w:after="160"/>
    </w:pPr>
  </w:style>
  <w:style w:type="character" w:customStyle="1" w:styleId="OATnumlevel2Char">
    <w:name w:val="OAT num level 2 Char"/>
    <w:link w:val="OATnumlevel2"/>
    <w:rsid w:val="00D374AA"/>
    <w:rPr>
      <w:rFonts w:ascii="Aptos" w:hAnsi="Aptos" w:cs="Calibri"/>
      <w:lang w:val="en-US" w:eastAsia="en-US"/>
    </w:rPr>
  </w:style>
  <w:style w:type="paragraph" w:customStyle="1" w:styleId="OATnumlevel4">
    <w:name w:val="OAT num level 4"/>
    <w:basedOn w:val="Normal"/>
    <w:link w:val="OATnumlevel4Char"/>
    <w:qFormat/>
    <w:rsid w:val="00D374AA"/>
    <w:pPr>
      <w:numPr>
        <w:ilvl w:val="3"/>
        <w:numId w:val="6"/>
      </w:numPr>
      <w:spacing w:after="160"/>
    </w:pPr>
  </w:style>
  <w:style w:type="character" w:customStyle="1" w:styleId="OATnumlevel3Char">
    <w:name w:val="OAT num level 3 Char"/>
    <w:link w:val="OATnumlevel3"/>
    <w:rsid w:val="00D374AA"/>
    <w:rPr>
      <w:rFonts w:ascii="Aptos" w:hAnsi="Aptos" w:cs="Calibri"/>
      <w:lang w:val="en-US" w:eastAsia="en-US"/>
    </w:rPr>
  </w:style>
  <w:style w:type="numbering" w:customStyle="1" w:styleId="OATnumberedlist">
    <w:name w:val="OAT numbered list"/>
    <w:uiPriority w:val="99"/>
    <w:rsid w:val="00F36DED"/>
    <w:pPr>
      <w:numPr>
        <w:numId w:val="5"/>
      </w:numPr>
    </w:pPr>
  </w:style>
  <w:style w:type="character" w:customStyle="1" w:styleId="OATnumlevel4Char">
    <w:name w:val="OAT num level 4 Char"/>
    <w:link w:val="OATnumlevel4"/>
    <w:rsid w:val="00D374AA"/>
    <w:rPr>
      <w:rFonts w:ascii="Aptos" w:hAnsi="Aptos" w:cs="Calibr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91BF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1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BF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91BF8"/>
    <w:rPr>
      <w:rFonts w:ascii="Calibri" w:hAnsi="Calibri" w:cs="Calibri"/>
      <w:lang w:val="en-US" w:eastAsia="en-US"/>
    </w:rPr>
  </w:style>
  <w:style w:type="numbering" w:customStyle="1" w:styleId="CurrentList1">
    <w:name w:val="Current List1"/>
    <w:uiPriority w:val="99"/>
    <w:rsid w:val="0026140D"/>
    <w:pPr>
      <w:numPr>
        <w:numId w:val="8"/>
      </w:numPr>
    </w:pPr>
  </w:style>
  <w:style w:type="paragraph" w:styleId="NoSpacing">
    <w:name w:val="No Spacing"/>
    <w:uiPriority w:val="1"/>
    <w:qFormat/>
    <w:rsid w:val="00BB5B11"/>
    <w:pPr>
      <w:tabs>
        <w:tab w:val="left" w:pos="284"/>
      </w:tabs>
    </w:pPr>
    <w:rPr>
      <w:rFonts w:ascii="Arial" w:hAnsi="Arial"/>
      <w:lang w:eastAsia="en-US"/>
    </w:rPr>
  </w:style>
  <w:style w:type="table" w:styleId="TableGrid">
    <w:name w:val="Table Grid"/>
    <w:basedOn w:val="TableNormal"/>
    <w:uiPriority w:val="39"/>
    <w:rsid w:val="00BB5B1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ndent Char"/>
    <w:link w:val="ListParagraph"/>
    <w:uiPriority w:val="34"/>
    <w:rsid w:val="00AC0A47"/>
    <w:rPr>
      <w:rFonts w:ascii="Aptos" w:hAnsi="Aptos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2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rmistonacademiestrust.sharepoint.com/sites/OATTemplates/OAT%20Assets/OAT%20document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