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F78" w:rsidRPr="0044665F" w:rsidRDefault="009415A9" w:rsidP="0044665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TRUSTEE </w:t>
      </w:r>
      <w:r w:rsidR="00995F78" w:rsidRPr="0044665F">
        <w:rPr>
          <w:rFonts w:ascii="Arial" w:hAnsi="Arial" w:cs="Arial"/>
          <w:b/>
          <w:sz w:val="28"/>
          <w:szCs w:val="28"/>
        </w:rPr>
        <w:t>JOB DESCRIPTION</w:t>
      </w:r>
    </w:p>
    <w:p w:rsidR="008F2949" w:rsidRPr="0044665F" w:rsidRDefault="008F2949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__________________________________________________</w:t>
      </w:r>
      <w:r w:rsidR="00911DF9">
        <w:rPr>
          <w:rFonts w:ascii="Arial" w:hAnsi="Arial" w:cs="Arial"/>
        </w:rPr>
        <w:t>________________________</w:t>
      </w:r>
    </w:p>
    <w:p w:rsidR="008F2949" w:rsidRPr="0044665F" w:rsidRDefault="008F2949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 xml:space="preserve">Role Description: </w:t>
      </w:r>
      <w:r w:rsidR="008F2949" w:rsidRPr="0044665F">
        <w:rPr>
          <w:rFonts w:ascii="Arial" w:hAnsi="Arial" w:cs="Arial"/>
          <w:b/>
        </w:rPr>
        <w:tab/>
      </w:r>
      <w:r w:rsidR="008F2949" w:rsidRPr="0044665F">
        <w:rPr>
          <w:rFonts w:ascii="Arial" w:hAnsi="Arial" w:cs="Arial"/>
          <w:b/>
        </w:rPr>
        <w:tab/>
      </w:r>
      <w:r w:rsidR="00994BBA" w:rsidRPr="0044665F">
        <w:rPr>
          <w:rFonts w:ascii="Arial" w:hAnsi="Arial" w:cs="Arial"/>
        </w:rPr>
        <w:t>Trustee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  <w:b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>Responsible to:</w:t>
      </w:r>
      <w:r w:rsidRPr="0044665F">
        <w:rPr>
          <w:rFonts w:ascii="Arial" w:hAnsi="Arial" w:cs="Arial"/>
        </w:rPr>
        <w:t xml:space="preserve">   </w:t>
      </w:r>
      <w:r w:rsidRPr="0044665F">
        <w:rPr>
          <w:rFonts w:ascii="Arial" w:hAnsi="Arial" w:cs="Arial"/>
        </w:rPr>
        <w:tab/>
      </w:r>
      <w:r w:rsidRPr="0044665F">
        <w:rPr>
          <w:rFonts w:ascii="Arial" w:hAnsi="Arial" w:cs="Arial"/>
        </w:rPr>
        <w:tab/>
        <w:t>Charity Commission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 xml:space="preserve">Place of </w:t>
      </w:r>
      <w:r w:rsidR="008F2949" w:rsidRPr="0044665F">
        <w:rPr>
          <w:rFonts w:ascii="Arial" w:hAnsi="Arial" w:cs="Arial"/>
          <w:b/>
        </w:rPr>
        <w:t>W</w:t>
      </w:r>
      <w:r w:rsidRPr="0044665F">
        <w:rPr>
          <w:rFonts w:ascii="Arial" w:hAnsi="Arial" w:cs="Arial"/>
          <w:b/>
        </w:rPr>
        <w:t>ork:</w:t>
      </w:r>
      <w:r w:rsidRPr="0044665F">
        <w:rPr>
          <w:rFonts w:ascii="Arial" w:hAnsi="Arial" w:cs="Arial"/>
        </w:rPr>
        <w:tab/>
      </w:r>
      <w:r w:rsidRPr="0044665F">
        <w:rPr>
          <w:rFonts w:ascii="Arial" w:hAnsi="Arial" w:cs="Arial"/>
        </w:rPr>
        <w:tab/>
        <w:t>Flint</w:t>
      </w:r>
      <w:r w:rsidR="008F2949" w:rsidRPr="0044665F">
        <w:rPr>
          <w:rFonts w:ascii="Arial" w:hAnsi="Arial" w:cs="Arial"/>
        </w:rPr>
        <w:t xml:space="preserve"> House, Reading Road, Goring-on-</w:t>
      </w:r>
      <w:r w:rsidRPr="0044665F">
        <w:rPr>
          <w:rFonts w:ascii="Arial" w:hAnsi="Arial" w:cs="Arial"/>
        </w:rPr>
        <w:t>Thames, RG8 0LL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ind w:left="2880" w:hanging="2880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 xml:space="preserve">Time </w:t>
      </w:r>
      <w:r w:rsidR="00BE6B64" w:rsidRPr="0044665F">
        <w:rPr>
          <w:rFonts w:ascii="Arial" w:hAnsi="Arial" w:cs="Arial"/>
          <w:b/>
        </w:rPr>
        <w:t>C</w:t>
      </w:r>
      <w:r w:rsidRPr="0044665F">
        <w:rPr>
          <w:rFonts w:ascii="Arial" w:hAnsi="Arial" w:cs="Arial"/>
          <w:b/>
        </w:rPr>
        <w:t>ommitment</w:t>
      </w:r>
      <w:r w:rsidR="008F2949" w:rsidRPr="0044665F">
        <w:rPr>
          <w:rFonts w:ascii="Arial" w:hAnsi="Arial" w:cs="Arial"/>
          <w:b/>
        </w:rPr>
        <w:t>:</w:t>
      </w:r>
      <w:r w:rsidR="008F2949" w:rsidRPr="0044665F">
        <w:rPr>
          <w:rFonts w:ascii="Arial" w:hAnsi="Arial" w:cs="Arial"/>
          <w:b/>
        </w:rPr>
        <w:tab/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are expected to attend an induction session at </w:t>
      </w:r>
      <w:r w:rsidR="008F2949" w:rsidRPr="0044665F">
        <w:rPr>
          <w:rFonts w:ascii="Arial" w:hAnsi="Arial" w:cs="Arial"/>
        </w:rPr>
        <w:t xml:space="preserve">Flint House Police </w:t>
      </w:r>
      <w:r w:rsidRPr="0044665F">
        <w:rPr>
          <w:rFonts w:ascii="Arial" w:hAnsi="Arial" w:cs="Arial"/>
        </w:rPr>
        <w:t xml:space="preserve">Rehabilitation </w:t>
      </w:r>
      <w:r w:rsidR="000162A3" w:rsidRPr="0044665F">
        <w:rPr>
          <w:rFonts w:ascii="Arial" w:hAnsi="Arial" w:cs="Arial"/>
        </w:rPr>
        <w:t xml:space="preserve">(“Flint House”) </w:t>
      </w:r>
      <w:r w:rsidRPr="0044665F">
        <w:rPr>
          <w:rFonts w:ascii="Arial" w:hAnsi="Arial" w:cs="Arial"/>
        </w:rPr>
        <w:t xml:space="preserve">prior to their first </w:t>
      </w:r>
      <w:r w:rsidR="004276FE" w:rsidRPr="0044665F">
        <w:rPr>
          <w:rFonts w:ascii="Arial" w:hAnsi="Arial" w:cs="Arial"/>
        </w:rPr>
        <w:t>B</w:t>
      </w:r>
      <w:r w:rsidRPr="0044665F">
        <w:rPr>
          <w:rFonts w:ascii="Arial" w:hAnsi="Arial" w:cs="Arial"/>
        </w:rPr>
        <w:t xml:space="preserve">oard </w:t>
      </w:r>
      <w:r w:rsidR="004276FE" w:rsidRPr="0044665F">
        <w:rPr>
          <w:rFonts w:ascii="Arial" w:hAnsi="Arial" w:cs="Arial"/>
        </w:rPr>
        <w:t>M</w:t>
      </w:r>
      <w:r w:rsidRPr="0044665F">
        <w:rPr>
          <w:rFonts w:ascii="Arial" w:hAnsi="Arial" w:cs="Arial"/>
        </w:rPr>
        <w:t xml:space="preserve">eeting. </w:t>
      </w:r>
    </w:p>
    <w:p w:rsidR="00995F78" w:rsidRPr="0044665F" w:rsidRDefault="00995F78" w:rsidP="0044665F">
      <w:pPr>
        <w:spacing w:after="0" w:line="240" w:lineRule="auto"/>
        <w:ind w:left="2880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Board </w:t>
      </w:r>
      <w:r w:rsidR="004276FE" w:rsidRPr="0044665F">
        <w:rPr>
          <w:rFonts w:ascii="Arial" w:hAnsi="Arial" w:cs="Arial"/>
        </w:rPr>
        <w:t>M</w:t>
      </w:r>
      <w:r w:rsidRPr="0044665F">
        <w:rPr>
          <w:rFonts w:ascii="Arial" w:hAnsi="Arial" w:cs="Arial"/>
        </w:rPr>
        <w:t>eetings are typically held quarterl</w:t>
      </w:r>
      <w:r w:rsidR="008F2949" w:rsidRPr="0044665F">
        <w:rPr>
          <w:rFonts w:ascii="Arial" w:hAnsi="Arial" w:cs="Arial"/>
        </w:rPr>
        <w:t>y during normal office hours.</w:t>
      </w:r>
      <w:r w:rsidRPr="0044665F">
        <w:rPr>
          <w:rFonts w:ascii="Arial" w:hAnsi="Arial" w:cs="Arial"/>
        </w:rPr>
        <w:t xml:space="preserve"> </w:t>
      </w:r>
      <w:r w:rsidR="008F2949" w:rsidRPr="0044665F">
        <w:rPr>
          <w:rFonts w:ascii="Arial" w:hAnsi="Arial" w:cs="Arial"/>
        </w:rPr>
        <w:t xml:space="preserve"> T</w:t>
      </w:r>
      <w:r w:rsidRPr="0044665F">
        <w:rPr>
          <w:rFonts w:ascii="Arial" w:hAnsi="Arial" w:cs="Arial"/>
        </w:rPr>
        <w:t xml:space="preserve">here is an option for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>s to join meeti</w:t>
      </w:r>
      <w:r w:rsidR="008F2949" w:rsidRPr="0044665F">
        <w:rPr>
          <w:rFonts w:ascii="Arial" w:hAnsi="Arial" w:cs="Arial"/>
        </w:rPr>
        <w:t>ngs remotely, however, in person attendance is preferable.</w:t>
      </w:r>
    </w:p>
    <w:p w:rsidR="00995F78" w:rsidRPr="0044665F" w:rsidRDefault="00995F78" w:rsidP="0044665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Papers are</w:t>
      </w:r>
      <w:r w:rsidR="00070437">
        <w:rPr>
          <w:rFonts w:ascii="Arial" w:hAnsi="Arial" w:cs="Arial"/>
        </w:rPr>
        <w:t xml:space="preserve"> usually </w:t>
      </w:r>
      <w:r w:rsidRPr="0044665F">
        <w:rPr>
          <w:rFonts w:ascii="Arial" w:hAnsi="Arial" w:cs="Arial"/>
        </w:rPr>
        <w:t xml:space="preserve">distributed a week in advance of meetings. </w:t>
      </w:r>
    </w:p>
    <w:p w:rsidR="00BE6B64" w:rsidRPr="0044665F" w:rsidRDefault="00994BBA" w:rsidP="0044665F">
      <w:pPr>
        <w:spacing w:after="0" w:line="240" w:lineRule="auto"/>
        <w:ind w:left="2880"/>
        <w:rPr>
          <w:rFonts w:ascii="Arial" w:hAnsi="Arial" w:cs="Arial"/>
          <w:b/>
        </w:rPr>
      </w:pPr>
      <w:r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 xml:space="preserve">s are expected to volunteer to undertake a </w:t>
      </w:r>
      <w:r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 xml:space="preserve"> informal visit from time to time to meet with staff and patients to understand the work undertaken. </w:t>
      </w:r>
    </w:p>
    <w:p w:rsidR="008C5F87" w:rsidRPr="0044665F" w:rsidRDefault="008C5F87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__________________________________________________</w:t>
      </w:r>
      <w:r w:rsidR="00517272">
        <w:rPr>
          <w:rFonts w:ascii="Arial" w:hAnsi="Arial" w:cs="Arial"/>
        </w:rPr>
        <w:t>________________________</w:t>
      </w:r>
    </w:p>
    <w:p w:rsidR="008C5F87" w:rsidRPr="0044665F" w:rsidRDefault="008C5F87" w:rsidP="0044665F">
      <w:pPr>
        <w:spacing w:after="0" w:line="240" w:lineRule="auto"/>
        <w:rPr>
          <w:rFonts w:ascii="Arial" w:hAnsi="Arial" w:cs="Arial"/>
          <w:b/>
        </w:rPr>
      </w:pPr>
    </w:p>
    <w:p w:rsidR="00BE6B64" w:rsidRPr="0044665F" w:rsidRDefault="00BE6B64" w:rsidP="0044665F">
      <w:pPr>
        <w:tabs>
          <w:tab w:val="center" w:pos="4564"/>
        </w:tabs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>Summary</w:t>
      </w:r>
      <w:r w:rsidR="00ED6146" w:rsidRPr="0044665F">
        <w:rPr>
          <w:rFonts w:ascii="Arial" w:hAnsi="Arial" w:cs="Arial"/>
          <w:b/>
        </w:rPr>
        <w:tab/>
      </w: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B75852" w:rsidP="0044665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Charities Act 2022</w:t>
      </w:r>
      <w:r w:rsidR="008030EC" w:rsidRPr="0044665F">
        <w:rPr>
          <w:rFonts w:ascii="Arial" w:hAnsi="Arial" w:cs="Arial"/>
        </w:rPr>
        <w:t xml:space="preserve"> (as updated </w:t>
      </w:r>
      <w:r w:rsidR="00B9601A" w:rsidRPr="0044665F">
        <w:rPr>
          <w:rFonts w:ascii="Arial" w:hAnsi="Arial" w:cs="Arial"/>
        </w:rPr>
        <w:t>by future a</w:t>
      </w:r>
      <w:r w:rsidR="008030EC" w:rsidRPr="0044665F">
        <w:rPr>
          <w:rFonts w:ascii="Arial" w:hAnsi="Arial" w:cs="Arial"/>
        </w:rPr>
        <w:t>me</w:t>
      </w:r>
      <w:r w:rsidR="00B9601A" w:rsidRPr="0044665F">
        <w:rPr>
          <w:rFonts w:ascii="Arial" w:hAnsi="Arial" w:cs="Arial"/>
        </w:rPr>
        <w:t>ndments)</w:t>
      </w:r>
      <w:r w:rsidR="00995F78" w:rsidRPr="0044665F">
        <w:rPr>
          <w:rFonts w:ascii="Arial" w:hAnsi="Arial" w:cs="Arial"/>
        </w:rPr>
        <w:t xml:space="preserve"> defines </w:t>
      </w:r>
      <w:r w:rsidR="008030EC" w:rsidRPr="0044665F">
        <w:rPr>
          <w:rFonts w:ascii="Arial" w:hAnsi="Arial" w:cs="Arial"/>
        </w:rPr>
        <w:t>C</w:t>
      </w:r>
      <w:r w:rsidR="00995F78" w:rsidRPr="0044665F">
        <w:rPr>
          <w:rFonts w:ascii="Arial" w:hAnsi="Arial" w:cs="Arial"/>
        </w:rPr>
        <w:t xml:space="preserve">harity </w:t>
      </w:r>
      <w:r w:rsidR="00994BBA"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>s as those responsible under the charity's governing document for controlling the administration</w:t>
      </w:r>
      <w:r w:rsidR="00A27FFA" w:rsidRPr="0044665F">
        <w:rPr>
          <w:rFonts w:ascii="Arial" w:hAnsi="Arial" w:cs="Arial"/>
        </w:rPr>
        <w:t xml:space="preserve"> and management of the charity.  </w:t>
      </w:r>
      <w:r w:rsidR="00995F78" w:rsidRPr="0044665F">
        <w:rPr>
          <w:rFonts w:ascii="Arial" w:hAnsi="Arial" w:cs="Arial"/>
        </w:rPr>
        <w:t xml:space="preserve">This is the case regardless of the terminology </w:t>
      </w:r>
      <w:r w:rsidR="00BE6B64" w:rsidRPr="0044665F">
        <w:rPr>
          <w:rFonts w:ascii="Arial" w:hAnsi="Arial" w:cs="Arial"/>
        </w:rPr>
        <w:t xml:space="preserve">used to describe the role. </w:t>
      </w:r>
      <w:r w:rsidR="00994BBA" w:rsidRPr="0044665F">
        <w:rPr>
          <w:rFonts w:ascii="Arial" w:hAnsi="Arial" w:cs="Arial"/>
        </w:rPr>
        <w:t xml:space="preserve"> </w:t>
      </w:r>
      <w:r w:rsidR="00BE6B64" w:rsidRPr="0044665F">
        <w:rPr>
          <w:rFonts w:ascii="Arial" w:hAnsi="Arial" w:cs="Arial"/>
        </w:rPr>
        <w:t xml:space="preserve">The </w:t>
      </w:r>
      <w:r w:rsidR="00994BBA" w:rsidRPr="0044665F">
        <w:rPr>
          <w:rFonts w:ascii="Arial" w:hAnsi="Arial" w:cs="Arial"/>
        </w:rPr>
        <w:t>Trustee</w:t>
      </w:r>
      <w:r w:rsidR="00BE6B64" w:rsidRPr="0044665F">
        <w:rPr>
          <w:rFonts w:ascii="Arial" w:hAnsi="Arial" w:cs="Arial"/>
        </w:rPr>
        <w:t xml:space="preserve"> B</w:t>
      </w:r>
      <w:r w:rsidR="00995F78" w:rsidRPr="0044665F">
        <w:rPr>
          <w:rFonts w:ascii="Arial" w:hAnsi="Arial" w:cs="Arial"/>
        </w:rPr>
        <w:t xml:space="preserve">oard comprises: </w:t>
      </w:r>
    </w:p>
    <w:p w:rsidR="00995F78" w:rsidRPr="0044665F" w:rsidRDefault="00995F78" w:rsidP="0044665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up to seven nominated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</w:t>
      </w:r>
    </w:p>
    <w:p w:rsidR="00995F78" w:rsidRPr="0044665F" w:rsidRDefault="00995F78" w:rsidP="0044665F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at least five co-opted </w:t>
      </w:r>
      <w:r w:rsidR="00994BBA" w:rsidRPr="0044665F">
        <w:rPr>
          <w:rFonts w:ascii="Arial" w:hAnsi="Arial" w:cs="Arial"/>
        </w:rPr>
        <w:t>Trustee</w:t>
      </w:r>
      <w:r w:rsidR="0078158F">
        <w:rPr>
          <w:rFonts w:ascii="Arial" w:hAnsi="Arial" w:cs="Arial"/>
        </w:rPr>
        <w:t>s</w:t>
      </w:r>
    </w:p>
    <w:p w:rsidR="008030EC" w:rsidRPr="0044665F" w:rsidRDefault="008030EC" w:rsidP="0044665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The Board appoints a </w:t>
      </w:r>
      <w:r w:rsidR="0078158F">
        <w:rPr>
          <w:rFonts w:ascii="Arial" w:hAnsi="Arial" w:cs="Arial"/>
        </w:rPr>
        <w:t xml:space="preserve">Chair and </w:t>
      </w:r>
      <w:r w:rsidRPr="0044665F">
        <w:rPr>
          <w:rFonts w:ascii="Arial" w:hAnsi="Arial" w:cs="Arial"/>
        </w:rPr>
        <w:t>Vice Chair from among the Trustees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All Trustees are voluntary positions.  </w:t>
      </w: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</w:p>
    <w:p w:rsidR="0090576C" w:rsidRPr="0044665F" w:rsidRDefault="0090576C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Any reasonable expenses incurred whilst undert</w:t>
      </w:r>
      <w:r w:rsidR="008030EC" w:rsidRPr="0044665F">
        <w:rPr>
          <w:rFonts w:ascii="Arial" w:hAnsi="Arial" w:cs="Arial"/>
        </w:rPr>
        <w:t>aking Trustee duties will be re</w:t>
      </w:r>
      <w:r w:rsidRPr="0044665F">
        <w:rPr>
          <w:rFonts w:ascii="Arial" w:hAnsi="Arial" w:cs="Arial"/>
        </w:rPr>
        <w:t>imbursed by the Charity.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pStyle w:val="BodyTextIndent"/>
        <w:spacing w:after="0"/>
        <w:ind w:left="0"/>
        <w:rPr>
          <w:rFonts w:ascii="Arial" w:hAnsi="Arial" w:cs="Arial"/>
          <w:i/>
          <w:sz w:val="22"/>
          <w:szCs w:val="22"/>
        </w:rPr>
      </w:pPr>
      <w:r w:rsidRPr="0044665F">
        <w:rPr>
          <w:rFonts w:ascii="Arial" w:hAnsi="Arial" w:cs="Arial"/>
          <w:i/>
          <w:sz w:val="22"/>
          <w:szCs w:val="22"/>
        </w:rPr>
        <w:t>The purpose of this document is to act as a guide to th</w:t>
      </w:r>
      <w:r w:rsidR="00994BBA" w:rsidRPr="0044665F">
        <w:rPr>
          <w:rFonts w:ascii="Arial" w:hAnsi="Arial" w:cs="Arial"/>
          <w:i/>
          <w:sz w:val="22"/>
          <w:szCs w:val="22"/>
        </w:rPr>
        <w:t xml:space="preserve">e duties which may be required.  </w:t>
      </w:r>
      <w:r w:rsidRPr="0044665F">
        <w:rPr>
          <w:rFonts w:ascii="Arial" w:hAnsi="Arial" w:cs="Arial"/>
          <w:i/>
          <w:sz w:val="22"/>
          <w:szCs w:val="22"/>
        </w:rPr>
        <w:t>It is not an exhaustive list an</w:t>
      </w:r>
      <w:r w:rsidR="00E84E53" w:rsidRPr="0044665F">
        <w:rPr>
          <w:rFonts w:ascii="Arial" w:hAnsi="Arial" w:cs="Arial"/>
          <w:i/>
          <w:sz w:val="22"/>
          <w:szCs w:val="22"/>
        </w:rPr>
        <w:t xml:space="preserve">d other duties may be required.  </w:t>
      </w:r>
      <w:r w:rsidRPr="0044665F">
        <w:rPr>
          <w:rFonts w:ascii="Arial" w:hAnsi="Arial" w:cs="Arial"/>
          <w:i/>
          <w:sz w:val="22"/>
          <w:szCs w:val="22"/>
        </w:rPr>
        <w:t>The role description from time to time may be subject to review and change.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A27FFA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  <w:b/>
        </w:rPr>
        <w:t>Duties</w:t>
      </w:r>
    </w:p>
    <w:p w:rsidR="00F30006" w:rsidRPr="0044665F" w:rsidRDefault="00F30006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The duties of a Board member are to: 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complies with it</w:t>
      </w:r>
      <w:r w:rsidRPr="0044665F">
        <w:rPr>
          <w:rFonts w:ascii="Arial" w:hAnsi="Arial" w:cs="Arial"/>
        </w:rPr>
        <w:t>s governing document (</w:t>
      </w:r>
      <w:r w:rsidR="00995F78" w:rsidRPr="0044665F">
        <w:rPr>
          <w:rFonts w:ascii="Arial" w:hAnsi="Arial" w:cs="Arial"/>
        </w:rPr>
        <w:t>Articles of Association), charity law, company law and any other rele</w:t>
      </w:r>
      <w:r w:rsidRPr="0044665F">
        <w:rPr>
          <w:rFonts w:ascii="Arial" w:hAnsi="Arial" w:cs="Arial"/>
        </w:rPr>
        <w:t>vant legislation or regulations.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pursues its objects as de</w:t>
      </w:r>
      <w:r w:rsidRPr="0044665F">
        <w:rPr>
          <w:rFonts w:ascii="Arial" w:hAnsi="Arial" w:cs="Arial"/>
        </w:rPr>
        <w:t>fined in its governing document.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that </w:t>
      </w:r>
      <w:r w:rsidRPr="0044665F">
        <w:rPr>
          <w:rFonts w:ascii="Arial" w:hAnsi="Arial" w:cs="Arial"/>
        </w:rPr>
        <w:t xml:space="preserve">Flint House </w:t>
      </w:r>
      <w:r w:rsidR="00995F78" w:rsidRPr="0044665F">
        <w:rPr>
          <w:rFonts w:ascii="Arial" w:hAnsi="Arial" w:cs="Arial"/>
        </w:rPr>
        <w:t>applies its resources exclusively in pursuance of its objects. For example, it must not spend money on activities which are not included in the objects, however worthwhile they may be</w:t>
      </w:r>
      <w:r w:rsidRPr="0044665F">
        <w:rPr>
          <w:rFonts w:ascii="Arial" w:hAnsi="Arial" w:cs="Arial"/>
        </w:rPr>
        <w:t>.</w:t>
      </w:r>
      <w:r w:rsidR="00995F78" w:rsidRPr="0044665F">
        <w:rPr>
          <w:rFonts w:ascii="Arial" w:hAnsi="Arial" w:cs="Arial"/>
        </w:rPr>
        <w:t xml:space="preserve"> 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C</w:t>
      </w:r>
      <w:r w:rsidR="00995F78" w:rsidRPr="0044665F">
        <w:rPr>
          <w:rFonts w:ascii="Arial" w:hAnsi="Arial" w:cs="Arial"/>
        </w:rPr>
        <w:t xml:space="preserve">ontribute actively by giving firm strategic direction to </w:t>
      </w:r>
      <w:r w:rsidRPr="0044665F">
        <w:rPr>
          <w:rFonts w:ascii="Arial" w:hAnsi="Arial" w:cs="Arial"/>
        </w:rPr>
        <w:t>Flint House</w:t>
      </w:r>
      <w:r w:rsidR="00995F78" w:rsidRPr="0044665F">
        <w:rPr>
          <w:rFonts w:ascii="Arial" w:hAnsi="Arial" w:cs="Arial"/>
        </w:rPr>
        <w:t>, setting overall policy, defining goals, setting targets, and evaluating performance against agreed targets</w:t>
      </w:r>
      <w:r w:rsidRPr="0044665F">
        <w:rPr>
          <w:rFonts w:ascii="Arial" w:hAnsi="Arial" w:cs="Arial"/>
        </w:rPr>
        <w:t>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lastRenderedPageBreak/>
        <w:t>A</w:t>
      </w:r>
      <w:r w:rsidR="00995F78" w:rsidRPr="0044665F">
        <w:rPr>
          <w:rFonts w:ascii="Arial" w:hAnsi="Arial" w:cs="Arial"/>
        </w:rPr>
        <w:t>ct as an ambassador for Flint House promoting our work with forces as appropriate</w:t>
      </w:r>
      <w:r w:rsidRPr="0044665F">
        <w:rPr>
          <w:rFonts w:ascii="Arial" w:hAnsi="Arial" w:cs="Arial"/>
        </w:rPr>
        <w:t>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S</w:t>
      </w:r>
      <w:r w:rsidR="00995F78" w:rsidRPr="0044665F">
        <w:rPr>
          <w:rFonts w:ascii="Arial" w:hAnsi="Arial" w:cs="Arial"/>
        </w:rPr>
        <w:t xml:space="preserve">afeguard the good name and values of </w:t>
      </w:r>
      <w:r w:rsidRPr="0044665F">
        <w:rPr>
          <w:rFonts w:ascii="Arial" w:hAnsi="Arial" w:cs="Arial"/>
        </w:rPr>
        <w:t>Flint House.</w:t>
      </w:r>
    </w:p>
    <w:p w:rsidR="00995F78" w:rsidRPr="0044665F" w:rsidRDefault="00994BBA" w:rsidP="0044665F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Arial" w:hAnsi="Arial" w:cs="Arial"/>
        </w:rPr>
      </w:pPr>
      <w:r w:rsidRPr="0044665F">
        <w:rPr>
          <w:rFonts w:ascii="Arial" w:hAnsi="Arial" w:cs="Arial"/>
        </w:rPr>
        <w:t>E</w:t>
      </w:r>
      <w:r w:rsidR="00995F78" w:rsidRPr="0044665F">
        <w:rPr>
          <w:rFonts w:ascii="Arial" w:hAnsi="Arial" w:cs="Arial"/>
        </w:rPr>
        <w:t xml:space="preserve">nsure the financial stability of </w:t>
      </w:r>
      <w:r w:rsidRPr="0044665F">
        <w:rPr>
          <w:rFonts w:ascii="Arial" w:hAnsi="Arial" w:cs="Arial"/>
        </w:rPr>
        <w:t>Flint House</w:t>
      </w:r>
      <w:r w:rsidR="00995F78" w:rsidRPr="0044665F">
        <w:rPr>
          <w:rFonts w:ascii="Arial" w:hAnsi="Arial" w:cs="Arial"/>
        </w:rPr>
        <w:t xml:space="preserve">. 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 xml:space="preserve">In addition to the above statutory duties, each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 should use any specific skills, knowledge or experience they have to help the board of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s </w:t>
      </w:r>
      <w:r w:rsidR="00BB2852">
        <w:rPr>
          <w:rFonts w:ascii="Arial" w:hAnsi="Arial" w:cs="Arial"/>
        </w:rPr>
        <w:t xml:space="preserve">to </w:t>
      </w:r>
      <w:r w:rsidRPr="0044665F">
        <w:rPr>
          <w:rFonts w:ascii="Arial" w:hAnsi="Arial" w:cs="Arial"/>
        </w:rPr>
        <w:t xml:space="preserve">reach sound decisions. </w:t>
      </w:r>
      <w:r w:rsidR="00994BBA" w:rsidRPr="0044665F">
        <w:rPr>
          <w:rFonts w:ascii="Arial" w:hAnsi="Arial" w:cs="Arial"/>
        </w:rPr>
        <w:t xml:space="preserve"> </w:t>
      </w:r>
      <w:r w:rsidRPr="0044665F">
        <w:rPr>
          <w:rFonts w:ascii="Arial" w:hAnsi="Arial" w:cs="Arial"/>
        </w:rPr>
        <w:t xml:space="preserve">This may involve leading discussions, identifying key issues, providing advice and guidance on new initiatives and evaluating or offering advice on other areas in which the </w:t>
      </w:r>
      <w:r w:rsidR="00994BBA" w:rsidRPr="0044665F">
        <w:rPr>
          <w:rFonts w:ascii="Arial" w:hAnsi="Arial" w:cs="Arial"/>
        </w:rPr>
        <w:t>Trustee</w:t>
      </w:r>
      <w:r w:rsidRPr="0044665F">
        <w:rPr>
          <w:rFonts w:ascii="Arial" w:hAnsi="Arial" w:cs="Arial"/>
        </w:rPr>
        <w:t xml:space="preserve"> has particular expertise. 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4BBA" w:rsidP="0044665F">
      <w:pPr>
        <w:spacing w:after="0" w:line="240" w:lineRule="auto"/>
        <w:rPr>
          <w:rFonts w:ascii="Arial" w:hAnsi="Arial" w:cs="Arial"/>
        </w:rPr>
      </w:pPr>
      <w:r w:rsidRPr="0044665F">
        <w:rPr>
          <w:rFonts w:ascii="Arial" w:hAnsi="Arial" w:cs="Arial"/>
        </w:rPr>
        <w:t>Trustee</w:t>
      </w:r>
      <w:r w:rsidR="00995F78" w:rsidRPr="0044665F">
        <w:rPr>
          <w:rFonts w:ascii="Arial" w:hAnsi="Arial" w:cs="Arial"/>
        </w:rPr>
        <w:t xml:space="preserve">s need to abide by the </w:t>
      </w:r>
      <w:r w:rsidRPr="0044665F">
        <w:rPr>
          <w:rFonts w:ascii="Arial" w:hAnsi="Arial" w:cs="Arial"/>
        </w:rPr>
        <w:t>Trustee</w:t>
      </w:r>
      <w:r w:rsidR="004276FE" w:rsidRPr="0044665F">
        <w:rPr>
          <w:rFonts w:ascii="Arial" w:hAnsi="Arial" w:cs="Arial"/>
        </w:rPr>
        <w:t xml:space="preserve"> Code of Conduct.</w:t>
      </w:r>
    </w:p>
    <w:p w:rsidR="00995F78" w:rsidRPr="0044665F" w:rsidRDefault="00995F78" w:rsidP="0044665F">
      <w:pPr>
        <w:spacing w:after="0" w:line="240" w:lineRule="auto"/>
        <w:rPr>
          <w:rFonts w:ascii="Arial" w:hAnsi="Arial" w:cs="Arial"/>
        </w:rPr>
      </w:pPr>
    </w:p>
    <w:p w:rsidR="00995F78" w:rsidRPr="0044665F" w:rsidRDefault="00994BBA" w:rsidP="0044665F">
      <w:pPr>
        <w:spacing w:after="0" w:line="240" w:lineRule="auto"/>
        <w:rPr>
          <w:rFonts w:ascii="Arial" w:hAnsi="Arial" w:cs="Arial"/>
          <w:b/>
        </w:rPr>
      </w:pPr>
      <w:r w:rsidRPr="0044665F">
        <w:rPr>
          <w:rFonts w:ascii="Arial" w:hAnsi="Arial" w:cs="Arial"/>
          <w:b/>
        </w:rPr>
        <w:t>Person Specification</w:t>
      </w:r>
    </w:p>
    <w:p w:rsidR="00F30006" w:rsidRPr="0044665F" w:rsidRDefault="00F30006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</w:p>
    <w:p w:rsidR="00995F78" w:rsidRPr="0044665F" w:rsidRDefault="00995F78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Each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Pr="0044665F">
        <w:rPr>
          <w:rFonts w:ascii="Arial" w:eastAsia="Calibri" w:hAnsi="Arial" w:cs="Arial"/>
          <w:color w:val="000000"/>
          <w:lang w:eastAsia="en-GB"/>
        </w:rPr>
        <w:t xml:space="preserve"> must have: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A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commitment to the mission of 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>Flint House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 willingness to meet the minimum time requirement  by having a good record of attendance at Board meetings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I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ntegrity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S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trategic vision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G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ood, independent judgement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ability to think creatively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 willingness to speak their mind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understanding and acceptance of the legal duties, responsibilities and liabilities of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ship </w:t>
      </w:r>
    </w:p>
    <w:p w:rsidR="00995F78" w:rsidRPr="0044665F" w:rsidRDefault="00F30006" w:rsidP="0044665F">
      <w:pPr>
        <w:pStyle w:val="ListParagraph"/>
        <w:numPr>
          <w:ilvl w:val="0"/>
          <w:numId w:val="6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A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n ability to work effectively as a member of a team and to take decisions for the good of 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>Flint House</w:t>
      </w:r>
    </w:p>
    <w:p w:rsidR="00F30006" w:rsidRPr="0044665F" w:rsidRDefault="00F30006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</w:p>
    <w:p w:rsidR="00995F78" w:rsidRPr="0044665F" w:rsidRDefault="00995F78" w:rsidP="0044665F">
      <w:pPr>
        <w:spacing w:after="0" w:line="240" w:lineRule="auto"/>
        <w:ind w:left="10" w:hanging="10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 xml:space="preserve">The Board of </w:t>
      </w:r>
      <w:r w:rsidR="00994BBA" w:rsidRPr="0044665F">
        <w:rPr>
          <w:rFonts w:ascii="Arial" w:eastAsia="Calibri" w:hAnsi="Arial" w:cs="Arial"/>
          <w:color w:val="000000"/>
          <w:lang w:eastAsia="en-GB"/>
        </w:rPr>
        <w:t>Trustee</w:t>
      </w:r>
      <w:r w:rsidRPr="0044665F">
        <w:rPr>
          <w:rFonts w:ascii="Arial" w:eastAsia="Calibri" w:hAnsi="Arial" w:cs="Arial"/>
          <w:color w:val="000000"/>
          <w:lang w:eastAsia="en-GB"/>
        </w:rPr>
        <w:t xml:space="preserve">s collectively needs skills and experience in the following areas: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F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inancial management, income generation and enterprise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K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nowledge of health care services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K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nowledge of psychotherapy approaches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M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arketing and PR strategy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H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uman resource management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F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unding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 xml:space="preserve">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/</w:t>
      </w:r>
      <w:r w:rsidR="000162A3" w:rsidRPr="0044665F">
        <w:rPr>
          <w:rFonts w:ascii="Arial" w:eastAsia="Calibri" w:hAnsi="Arial" w:cs="Arial"/>
          <w:color w:val="000000"/>
          <w:lang w:eastAsia="en-GB"/>
        </w:rPr>
        <w:t xml:space="preserve"> 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foundations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L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egal requirements for companies and charities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C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ollaborative partnerships 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P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roperty management</w:t>
      </w:r>
    </w:p>
    <w:p w:rsidR="00995F78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eastAsia="Calibri" w:hAnsi="Arial" w:cs="Arial"/>
          <w:color w:val="000000"/>
          <w:lang w:eastAsia="en-GB"/>
        </w:rPr>
      </w:pPr>
      <w:r w:rsidRPr="0044665F">
        <w:rPr>
          <w:rFonts w:ascii="Arial" w:eastAsia="Calibri" w:hAnsi="Arial" w:cs="Arial"/>
          <w:color w:val="000000"/>
          <w:lang w:eastAsia="en-GB"/>
        </w:rPr>
        <w:t>C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 xml:space="preserve">hange management </w:t>
      </w:r>
    </w:p>
    <w:p w:rsidR="00301319" w:rsidRPr="0044665F" w:rsidRDefault="00F30006" w:rsidP="0044665F">
      <w:pPr>
        <w:pStyle w:val="ListParagraph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Cs w:val="20"/>
        </w:rPr>
      </w:pPr>
      <w:r w:rsidRPr="0044665F">
        <w:rPr>
          <w:rFonts w:ascii="Arial" w:eastAsia="Calibri" w:hAnsi="Arial" w:cs="Arial"/>
          <w:color w:val="000000"/>
          <w:lang w:eastAsia="en-GB"/>
        </w:rPr>
        <w:t>S</w:t>
      </w:r>
      <w:r w:rsidR="00995F78" w:rsidRPr="0044665F">
        <w:rPr>
          <w:rFonts w:ascii="Arial" w:eastAsia="Calibri" w:hAnsi="Arial" w:cs="Arial"/>
          <w:color w:val="000000"/>
          <w:lang w:eastAsia="en-GB"/>
        </w:rPr>
        <w:t>trategic planning</w:t>
      </w:r>
    </w:p>
    <w:sectPr w:rsidR="00301319" w:rsidRPr="0044665F" w:rsidSect="00CA3022">
      <w:headerReference w:type="default" r:id="rId7"/>
      <w:footerReference w:type="default" r:id="rId8"/>
      <w:pgSz w:w="11906" w:h="16838"/>
      <w:pgMar w:top="2007" w:right="1474" w:bottom="144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A7C" w:rsidRDefault="008D6A7C" w:rsidP="008D6A7C">
      <w:pPr>
        <w:spacing w:after="0" w:line="240" w:lineRule="auto"/>
      </w:pPr>
      <w:r>
        <w:separator/>
      </w:r>
    </w:p>
  </w:endnote>
  <w:endnote w:type="continuationSeparator" w:id="0">
    <w:p w:rsidR="008D6A7C" w:rsidRDefault="008D6A7C" w:rsidP="008D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1C7" w:rsidRPr="00B75852" w:rsidRDefault="00994BBA" w:rsidP="00994BBA">
    <w:pPr>
      <w:pStyle w:val="Footer"/>
      <w:rPr>
        <w:rFonts w:ascii="Arial" w:hAnsi="Arial" w:cs="Arial"/>
        <w:sz w:val="18"/>
        <w:lang w:val="en-US"/>
      </w:rPr>
    </w:pPr>
    <w:r w:rsidRPr="00B75852">
      <w:rPr>
        <w:rFonts w:ascii="Arial" w:hAnsi="Arial" w:cs="Arial"/>
        <w:sz w:val="18"/>
        <w:lang w:val="en-US"/>
      </w:rPr>
      <w:t>July 2022</w:t>
    </w:r>
    <w:r w:rsidRPr="00B75852">
      <w:rPr>
        <w:rFonts w:ascii="Arial" w:hAnsi="Arial" w:cs="Arial"/>
        <w:sz w:val="18"/>
        <w:lang w:val="en-US"/>
      </w:rPr>
      <w:tab/>
    </w:r>
    <w:r w:rsidRPr="00B75852">
      <w:rPr>
        <w:rFonts w:ascii="Arial" w:hAnsi="Arial" w:cs="Arial"/>
        <w:sz w:val="18"/>
        <w:lang w:val="en-US"/>
      </w:rPr>
      <w:tab/>
    </w:r>
    <w:r w:rsidRPr="00B75852">
      <w:rPr>
        <w:rFonts w:ascii="Arial" w:hAnsi="Arial" w:cs="Arial"/>
        <w:sz w:val="18"/>
      </w:rPr>
      <w:t xml:space="preserve">Page </w:t>
    </w:r>
    <w:r w:rsidRPr="00B75852">
      <w:rPr>
        <w:rFonts w:ascii="Arial" w:hAnsi="Arial" w:cs="Arial"/>
        <w:sz w:val="18"/>
      </w:rPr>
      <w:fldChar w:fldCharType="begin"/>
    </w:r>
    <w:r w:rsidRPr="00B75852">
      <w:rPr>
        <w:rFonts w:ascii="Arial" w:hAnsi="Arial" w:cs="Arial"/>
        <w:sz w:val="18"/>
      </w:rPr>
      <w:instrText xml:space="preserve"> PAGE  \* Arabic  \* MERGEFORMAT </w:instrText>
    </w:r>
    <w:r w:rsidRPr="00B75852">
      <w:rPr>
        <w:rFonts w:ascii="Arial" w:hAnsi="Arial" w:cs="Arial"/>
        <w:sz w:val="18"/>
      </w:rPr>
      <w:fldChar w:fldCharType="separate"/>
    </w:r>
    <w:r w:rsidR="00E4278D">
      <w:rPr>
        <w:rFonts w:ascii="Arial" w:hAnsi="Arial" w:cs="Arial"/>
        <w:noProof/>
        <w:sz w:val="18"/>
      </w:rPr>
      <w:t>2</w:t>
    </w:r>
    <w:r w:rsidRPr="00B75852">
      <w:rPr>
        <w:rFonts w:ascii="Arial" w:hAnsi="Arial" w:cs="Arial"/>
        <w:sz w:val="18"/>
      </w:rPr>
      <w:fldChar w:fldCharType="end"/>
    </w:r>
    <w:r w:rsidRPr="00B75852">
      <w:rPr>
        <w:rFonts w:ascii="Arial" w:hAnsi="Arial" w:cs="Arial"/>
        <w:sz w:val="18"/>
      </w:rPr>
      <w:t xml:space="preserve"> of </w:t>
    </w:r>
    <w:r w:rsidRPr="00B75852">
      <w:rPr>
        <w:rFonts w:ascii="Arial" w:hAnsi="Arial" w:cs="Arial"/>
        <w:sz w:val="18"/>
      </w:rPr>
      <w:fldChar w:fldCharType="begin"/>
    </w:r>
    <w:r w:rsidRPr="00B75852">
      <w:rPr>
        <w:rFonts w:ascii="Arial" w:hAnsi="Arial" w:cs="Arial"/>
        <w:sz w:val="18"/>
      </w:rPr>
      <w:instrText xml:space="preserve"> NUMPAGES  \* Arabic  \* MERGEFORMAT </w:instrText>
    </w:r>
    <w:r w:rsidRPr="00B75852">
      <w:rPr>
        <w:rFonts w:ascii="Arial" w:hAnsi="Arial" w:cs="Arial"/>
        <w:sz w:val="18"/>
      </w:rPr>
      <w:fldChar w:fldCharType="separate"/>
    </w:r>
    <w:r w:rsidR="00E4278D">
      <w:rPr>
        <w:rFonts w:ascii="Arial" w:hAnsi="Arial" w:cs="Arial"/>
        <w:noProof/>
        <w:sz w:val="18"/>
      </w:rPr>
      <w:t>2</w:t>
    </w:r>
    <w:r w:rsidRPr="00B75852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A7C" w:rsidRDefault="008D6A7C" w:rsidP="008D6A7C">
      <w:pPr>
        <w:spacing w:after="0" w:line="240" w:lineRule="auto"/>
      </w:pPr>
      <w:r>
        <w:separator/>
      </w:r>
    </w:p>
  </w:footnote>
  <w:footnote w:type="continuationSeparator" w:id="0">
    <w:p w:rsidR="008D6A7C" w:rsidRDefault="008D6A7C" w:rsidP="008D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A7C" w:rsidRDefault="008D6A7C" w:rsidP="00DA573D">
    <w:pPr>
      <w:pStyle w:val="Header"/>
      <w:tabs>
        <w:tab w:val="clear" w:pos="4513"/>
        <w:tab w:val="clear" w:pos="9026"/>
        <w:tab w:val="left" w:pos="7740"/>
      </w:tabs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-40005</wp:posOffset>
              </wp:positionV>
              <wp:extent cx="1790700" cy="44069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700" cy="440690"/>
                        <a:chOff x="1729" y="1484"/>
                        <a:chExt cx="2820" cy="694"/>
                      </a:xfrm>
                    </wpg:grpSpPr>
                    <wpg:grpSp>
                      <wpg:cNvPr id="3" name="docshapegroup3"/>
                      <wpg:cNvGrpSpPr>
                        <a:grpSpLocks/>
                      </wpg:cNvGrpSpPr>
                      <wpg:grpSpPr bwMode="auto">
                        <a:xfrm>
                          <a:off x="1729" y="1484"/>
                          <a:ext cx="656" cy="691"/>
                          <a:chOff x="1729" y="-76"/>
                          <a:chExt cx="656" cy="691"/>
                        </a:xfrm>
                      </wpg:grpSpPr>
                      <wps:wsp>
                        <wps:cNvPr id="4" name="docshape4"/>
                        <wps:cNvSpPr>
                          <a:spLocks/>
                        </wps:cNvSpPr>
                        <wps:spPr bwMode="auto">
                          <a:xfrm>
                            <a:off x="1728" y="-77"/>
                            <a:ext cx="656" cy="691"/>
                          </a:xfrm>
                          <a:custGeom>
                            <a:avLst/>
                            <a:gdLst>
                              <a:gd name="T0" fmla="+- 0 2057 1729"/>
                              <a:gd name="T1" fmla="*/ T0 w 656"/>
                              <a:gd name="T2" fmla="+- 0 -76 -76"/>
                              <a:gd name="T3" fmla="*/ -76 h 691"/>
                              <a:gd name="T4" fmla="+- 0 2055 1729"/>
                              <a:gd name="T5" fmla="*/ T4 w 656"/>
                              <a:gd name="T6" fmla="+- 0 -76 -76"/>
                              <a:gd name="T7" fmla="*/ -76 h 691"/>
                              <a:gd name="T8" fmla="+- 0 2054 1729"/>
                              <a:gd name="T9" fmla="*/ T8 w 656"/>
                              <a:gd name="T10" fmla="+- 0 -75 -76"/>
                              <a:gd name="T11" fmla="*/ -75 h 691"/>
                              <a:gd name="T12" fmla="+- 0 1730 1729"/>
                              <a:gd name="T13" fmla="*/ T12 w 656"/>
                              <a:gd name="T14" fmla="+- 0 142 -76"/>
                              <a:gd name="T15" fmla="*/ 142 h 691"/>
                              <a:gd name="T16" fmla="+- 0 1729 1729"/>
                              <a:gd name="T17" fmla="*/ T16 w 656"/>
                              <a:gd name="T18" fmla="+- 0 144 -76"/>
                              <a:gd name="T19" fmla="*/ 144 h 691"/>
                              <a:gd name="T20" fmla="+- 0 1729 1729"/>
                              <a:gd name="T21" fmla="*/ T20 w 656"/>
                              <a:gd name="T22" fmla="+- 0 612 -76"/>
                              <a:gd name="T23" fmla="*/ 612 h 691"/>
                              <a:gd name="T24" fmla="+- 0 1731 1729"/>
                              <a:gd name="T25" fmla="*/ T24 w 656"/>
                              <a:gd name="T26" fmla="+- 0 614 -76"/>
                              <a:gd name="T27" fmla="*/ 614 h 691"/>
                              <a:gd name="T28" fmla="+- 0 2382 1729"/>
                              <a:gd name="T29" fmla="*/ T28 w 656"/>
                              <a:gd name="T30" fmla="+- 0 614 -76"/>
                              <a:gd name="T31" fmla="*/ 614 h 691"/>
                              <a:gd name="T32" fmla="+- 0 2384 1729"/>
                              <a:gd name="T33" fmla="*/ T32 w 656"/>
                              <a:gd name="T34" fmla="+- 0 612 -76"/>
                              <a:gd name="T35" fmla="*/ 612 h 691"/>
                              <a:gd name="T36" fmla="+- 0 2384 1729"/>
                              <a:gd name="T37" fmla="*/ T36 w 656"/>
                              <a:gd name="T38" fmla="+- 0 144 -76"/>
                              <a:gd name="T39" fmla="*/ 144 h 691"/>
                              <a:gd name="T40" fmla="+- 0 2383 1729"/>
                              <a:gd name="T41" fmla="*/ T40 w 656"/>
                              <a:gd name="T42" fmla="+- 0 142 -76"/>
                              <a:gd name="T43" fmla="*/ 142 h 691"/>
                              <a:gd name="T44" fmla="+- 0 2057 1729"/>
                              <a:gd name="T45" fmla="*/ T44 w 656"/>
                              <a:gd name="T46" fmla="+- 0 -76 -76"/>
                              <a:gd name="T47" fmla="*/ -76 h 6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56" h="691">
                                <a:moveTo>
                                  <a:pt x="328" y="0"/>
                                </a:moveTo>
                                <a:lnTo>
                                  <a:pt x="326" y="0"/>
                                </a:lnTo>
                                <a:lnTo>
                                  <a:pt x="325" y="1"/>
                                </a:lnTo>
                                <a:lnTo>
                                  <a:pt x="1" y="218"/>
                                </a:lnTo>
                                <a:lnTo>
                                  <a:pt x="0" y="220"/>
                                </a:lnTo>
                                <a:lnTo>
                                  <a:pt x="0" y="688"/>
                                </a:lnTo>
                                <a:lnTo>
                                  <a:pt x="2" y="690"/>
                                </a:lnTo>
                                <a:lnTo>
                                  <a:pt x="653" y="690"/>
                                </a:lnTo>
                                <a:lnTo>
                                  <a:pt x="655" y="688"/>
                                </a:lnTo>
                                <a:lnTo>
                                  <a:pt x="655" y="220"/>
                                </a:lnTo>
                                <a:lnTo>
                                  <a:pt x="654" y="218"/>
                                </a:lnTo>
                                <a:lnTo>
                                  <a:pt x="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A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5"/>
                        <wps:cNvSpPr>
                          <a:spLocks/>
                        </wps:cNvSpPr>
                        <wps:spPr bwMode="auto">
                          <a:xfrm>
                            <a:off x="1839" y="84"/>
                            <a:ext cx="434" cy="473"/>
                          </a:xfrm>
                          <a:custGeom>
                            <a:avLst/>
                            <a:gdLst>
                              <a:gd name="T0" fmla="+- 0 1949 1840"/>
                              <a:gd name="T1" fmla="*/ T0 w 434"/>
                              <a:gd name="T2" fmla="+- 0 448 84"/>
                              <a:gd name="T3" fmla="*/ 448 h 473"/>
                              <a:gd name="T4" fmla="+- 0 1840 1840"/>
                              <a:gd name="T5" fmla="*/ T4 w 434"/>
                              <a:gd name="T6" fmla="+- 0 448 84"/>
                              <a:gd name="T7" fmla="*/ 448 h 473"/>
                              <a:gd name="T8" fmla="+- 0 1840 1840"/>
                              <a:gd name="T9" fmla="*/ T8 w 434"/>
                              <a:gd name="T10" fmla="+- 0 557 84"/>
                              <a:gd name="T11" fmla="*/ 557 h 473"/>
                              <a:gd name="T12" fmla="+- 0 1949 1840"/>
                              <a:gd name="T13" fmla="*/ T12 w 434"/>
                              <a:gd name="T14" fmla="+- 0 557 84"/>
                              <a:gd name="T15" fmla="*/ 557 h 473"/>
                              <a:gd name="T16" fmla="+- 0 1949 1840"/>
                              <a:gd name="T17" fmla="*/ T16 w 434"/>
                              <a:gd name="T18" fmla="+- 0 448 84"/>
                              <a:gd name="T19" fmla="*/ 448 h 473"/>
                              <a:gd name="T20" fmla="+- 0 2058 1840"/>
                              <a:gd name="T21" fmla="*/ T20 w 434"/>
                              <a:gd name="T22" fmla="+- 0 339 84"/>
                              <a:gd name="T23" fmla="*/ 339 h 473"/>
                              <a:gd name="T24" fmla="+- 0 1949 1840"/>
                              <a:gd name="T25" fmla="*/ T24 w 434"/>
                              <a:gd name="T26" fmla="+- 0 339 84"/>
                              <a:gd name="T27" fmla="*/ 339 h 473"/>
                              <a:gd name="T28" fmla="+- 0 1949 1840"/>
                              <a:gd name="T29" fmla="*/ T28 w 434"/>
                              <a:gd name="T30" fmla="+- 0 448 84"/>
                              <a:gd name="T31" fmla="*/ 448 h 473"/>
                              <a:gd name="T32" fmla="+- 0 2058 1840"/>
                              <a:gd name="T33" fmla="*/ T32 w 434"/>
                              <a:gd name="T34" fmla="+- 0 448 84"/>
                              <a:gd name="T35" fmla="*/ 448 h 473"/>
                              <a:gd name="T36" fmla="+- 0 2058 1840"/>
                              <a:gd name="T37" fmla="*/ T36 w 434"/>
                              <a:gd name="T38" fmla="+- 0 339 84"/>
                              <a:gd name="T39" fmla="*/ 339 h 473"/>
                              <a:gd name="T40" fmla="+- 0 2273 1840"/>
                              <a:gd name="T41" fmla="*/ T40 w 434"/>
                              <a:gd name="T42" fmla="+- 0 301 84"/>
                              <a:gd name="T43" fmla="*/ 301 h 473"/>
                              <a:gd name="T44" fmla="+- 0 2269 1840"/>
                              <a:gd name="T45" fmla="*/ T44 w 434"/>
                              <a:gd name="T46" fmla="+- 0 258 84"/>
                              <a:gd name="T47" fmla="*/ 258 h 473"/>
                              <a:gd name="T48" fmla="+- 0 2257 1840"/>
                              <a:gd name="T49" fmla="*/ T48 w 434"/>
                              <a:gd name="T50" fmla="+- 0 218 84"/>
                              <a:gd name="T51" fmla="*/ 218 h 473"/>
                              <a:gd name="T52" fmla="+- 0 2237 1840"/>
                              <a:gd name="T53" fmla="*/ T52 w 434"/>
                              <a:gd name="T54" fmla="+- 0 181 84"/>
                              <a:gd name="T55" fmla="*/ 181 h 473"/>
                              <a:gd name="T56" fmla="+- 0 2210 1840"/>
                              <a:gd name="T57" fmla="*/ T56 w 434"/>
                              <a:gd name="T58" fmla="+- 0 148 84"/>
                              <a:gd name="T59" fmla="*/ 148 h 473"/>
                              <a:gd name="T60" fmla="+- 0 2177 1840"/>
                              <a:gd name="T61" fmla="*/ T60 w 434"/>
                              <a:gd name="T62" fmla="+- 0 120 84"/>
                              <a:gd name="T63" fmla="*/ 120 h 473"/>
                              <a:gd name="T64" fmla="+- 0 2139 1840"/>
                              <a:gd name="T65" fmla="*/ T64 w 434"/>
                              <a:gd name="T66" fmla="+- 0 100 84"/>
                              <a:gd name="T67" fmla="*/ 100 h 473"/>
                              <a:gd name="T68" fmla="+- 0 2099 1840"/>
                              <a:gd name="T69" fmla="*/ T68 w 434"/>
                              <a:gd name="T70" fmla="+- 0 88 84"/>
                              <a:gd name="T71" fmla="*/ 88 h 473"/>
                              <a:gd name="T72" fmla="+- 0 2056 1840"/>
                              <a:gd name="T73" fmla="*/ T72 w 434"/>
                              <a:gd name="T74" fmla="+- 0 84 84"/>
                              <a:gd name="T75" fmla="*/ 84 h 473"/>
                              <a:gd name="T76" fmla="+- 0 1989 1840"/>
                              <a:gd name="T77" fmla="*/ T76 w 434"/>
                              <a:gd name="T78" fmla="+- 0 95 84"/>
                              <a:gd name="T79" fmla="*/ 95 h 473"/>
                              <a:gd name="T80" fmla="+- 0 1930 1840"/>
                              <a:gd name="T81" fmla="*/ T80 w 434"/>
                              <a:gd name="T82" fmla="+- 0 125 84"/>
                              <a:gd name="T83" fmla="*/ 125 h 473"/>
                              <a:gd name="T84" fmla="+- 0 1883 1840"/>
                              <a:gd name="T85" fmla="*/ T84 w 434"/>
                              <a:gd name="T86" fmla="+- 0 171 84"/>
                              <a:gd name="T87" fmla="*/ 171 h 473"/>
                              <a:gd name="T88" fmla="+- 0 1852 1840"/>
                              <a:gd name="T89" fmla="*/ T88 w 434"/>
                              <a:gd name="T90" fmla="+- 0 230 84"/>
                              <a:gd name="T91" fmla="*/ 230 h 473"/>
                              <a:gd name="T92" fmla="+- 0 1840 1840"/>
                              <a:gd name="T93" fmla="*/ T92 w 434"/>
                              <a:gd name="T94" fmla="+- 0 297 84"/>
                              <a:gd name="T95" fmla="*/ 297 h 473"/>
                              <a:gd name="T96" fmla="+- 0 1840 1840"/>
                              <a:gd name="T97" fmla="*/ T96 w 434"/>
                              <a:gd name="T98" fmla="+- 0 339 84"/>
                              <a:gd name="T99" fmla="*/ 339 h 473"/>
                              <a:gd name="T100" fmla="+- 0 1949 1840"/>
                              <a:gd name="T101" fmla="*/ T100 w 434"/>
                              <a:gd name="T102" fmla="+- 0 339 84"/>
                              <a:gd name="T103" fmla="*/ 339 h 473"/>
                              <a:gd name="T104" fmla="+- 0 1949 1840"/>
                              <a:gd name="T105" fmla="*/ T104 w 434"/>
                              <a:gd name="T106" fmla="+- 0 301 84"/>
                              <a:gd name="T107" fmla="*/ 301 h 473"/>
                              <a:gd name="T108" fmla="+- 0 1957 1840"/>
                              <a:gd name="T109" fmla="*/ T108 w 434"/>
                              <a:gd name="T110" fmla="+- 0 259 84"/>
                              <a:gd name="T111" fmla="*/ 259 h 473"/>
                              <a:gd name="T112" fmla="+- 0 1980 1840"/>
                              <a:gd name="T113" fmla="*/ T112 w 434"/>
                              <a:gd name="T114" fmla="+- 0 225 84"/>
                              <a:gd name="T115" fmla="*/ 225 h 473"/>
                              <a:gd name="T116" fmla="+- 0 2015 1840"/>
                              <a:gd name="T117" fmla="*/ T116 w 434"/>
                              <a:gd name="T118" fmla="+- 0 202 84"/>
                              <a:gd name="T119" fmla="*/ 202 h 473"/>
                              <a:gd name="T120" fmla="+- 0 2057 1840"/>
                              <a:gd name="T121" fmla="*/ T120 w 434"/>
                              <a:gd name="T122" fmla="+- 0 193 84"/>
                              <a:gd name="T123" fmla="*/ 193 h 473"/>
                              <a:gd name="T124" fmla="+- 0 2078 1840"/>
                              <a:gd name="T125" fmla="*/ T124 w 434"/>
                              <a:gd name="T126" fmla="+- 0 195 84"/>
                              <a:gd name="T127" fmla="*/ 195 h 473"/>
                              <a:gd name="T128" fmla="+- 0 2098 1840"/>
                              <a:gd name="T129" fmla="*/ T128 w 434"/>
                              <a:gd name="T130" fmla="+- 0 201 84"/>
                              <a:gd name="T131" fmla="*/ 201 h 473"/>
                              <a:gd name="T132" fmla="+- 0 2116 1840"/>
                              <a:gd name="T133" fmla="*/ T132 w 434"/>
                              <a:gd name="T134" fmla="+- 0 211 84"/>
                              <a:gd name="T135" fmla="*/ 211 h 473"/>
                              <a:gd name="T136" fmla="+- 0 2133 1840"/>
                              <a:gd name="T137" fmla="*/ T136 w 434"/>
                              <a:gd name="T138" fmla="+- 0 225 84"/>
                              <a:gd name="T139" fmla="*/ 225 h 473"/>
                              <a:gd name="T140" fmla="+- 0 2146 1840"/>
                              <a:gd name="T141" fmla="*/ T140 w 434"/>
                              <a:gd name="T142" fmla="+- 0 241 84"/>
                              <a:gd name="T143" fmla="*/ 241 h 473"/>
                              <a:gd name="T144" fmla="+- 0 2156 1840"/>
                              <a:gd name="T145" fmla="*/ T144 w 434"/>
                              <a:gd name="T146" fmla="+- 0 260 84"/>
                              <a:gd name="T147" fmla="*/ 260 h 473"/>
                              <a:gd name="T148" fmla="+- 0 2162 1840"/>
                              <a:gd name="T149" fmla="*/ T148 w 434"/>
                              <a:gd name="T150" fmla="+- 0 280 84"/>
                              <a:gd name="T151" fmla="*/ 280 h 473"/>
                              <a:gd name="T152" fmla="+- 0 2164 1840"/>
                              <a:gd name="T153" fmla="*/ T152 w 434"/>
                              <a:gd name="T154" fmla="+- 0 301 84"/>
                              <a:gd name="T155" fmla="*/ 301 h 473"/>
                              <a:gd name="T156" fmla="+- 0 2164 1840"/>
                              <a:gd name="T157" fmla="*/ T156 w 434"/>
                              <a:gd name="T158" fmla="+- 0 304 84"/>
                              <a:gd name="T159" fmla="*/ 304 h 473"/>
                              <a:gd name="T160" fmla="+- 0 2273 1840"/>
                              <a:gd name="T161" fmla="*/ T160 w 434"/>
                              <a:gd name="T162" fmla="+- 0 304 84"/>
                              <a:gd name="T163" fmla="*/ 304 h 473"/>
                              <a:gd name="T164" fmla="+- 0 2273 1840"/>
                              <a:gd name="T165" fmla="*/ T164 w 434"/>
                              <a:gd name="T166" fmla="+- 0 301 84"/>
                              <a:gd name="T167" fmla="*/ 301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4" h="473">
                                <a:moveTo>
                                  <a:pt x="109" y="364"/>
                                </a:moveTo>
                                <a:lnTo>
                                  <a:pt x="0" y="364"/>
                                </a:lnTo>
                                <a:lnTo>
                                  <a:pt x="0" y="473"/>
                                </a:lnTo>
                                <a:lnTo>
                                  <a:pt x="109" y="473"/>
                                </a:lnTo>
                                <a:lnTo>
                                  <a:pt x="109" y="364"/>
                                </a:lnTo>
                                <a:close/>
                                <a:moveTo>
                                  <a:pt x="218" y="255"/>
                                </a:moveTo>
                                <a:lnTo>
                                  <a:pt x="109" y="255"/>
                                </a:lnTo>
                                <a:lnTo>
                                  <a:pt x="109" y="364"/>
                                </a:lnTo>
                                <a:lnTo>
                                  <a:pt x="218" y="364"/>
                                </a:lnTo>
                                <a:lnTo>
                                  <a:pt x="218" y="255"/>
                                </a:lnTo>
                                <a:close/>
                                <a:moveTo>
                                  <a:pt x="433" y="217"/>
                                </a:moveTo>
                                <a:lnTo>
                                  <a:pt x="429" y="174"/>
                                </a:lnTo>
                                <a:lnTo>
                                  <a:pt x="417" y="134"/>
                                </a:lnTo>
                                <a:lnTo>
                                  <a:pt x="397" y="97"/>
                                </a:lnTo>
                                <a:lnTo>
                                  <a:pt x="370" y="64"/>
                                </a:lnTo>
                                <a:lnTo>
                                  <a:pt x="337" y="36"/>
                                </a:lnTo>
                                <a:lnTo>
                                  <a:pt x="299" y="16"/>
                                </a:lnTo>
                                <a:lnTo>
                                  <a:pt x="259" y="4"/>
                                </a:lnTo>
                                <a:lnTo>
                                  <a:pt x="216" y="0"/>
                                </a:lnTo>
                                <a:lnTo>
                                  <a:pt x="149" y="11"/>
                                </a:lnTo>
                                <a:lnTo>
                                  <a:pt x="90" y="41"/>
                                </a:lnTo>
                                <a:lnTo>
                                  <a:pt x="43" y="87"/>
                                </a:lnTo>
                                <a:lnTo>
                                  <a:pt x="12" y="146"/>
                                </a:lnTo>
                                <a:lnTo>
                                  <a:pt x="0" y="213"/>
                                </a:lnTo>
                                <a:lnTo>
                                  <a:pt x="0" y="255"/>
                                </a:lnTo>
                                <a:lnTo>
                                  <a:pt x="109" y="255"/>
                                </a:lnTo>
                                <a:lnTo>
                                  <a:pt x="109" y="217"/>
                                </a:lnTo>
                                <a:lnTo>
                                  <a:pt x="117" y="175"/>
                                </a:lnTo>
                                <a:lnTo>
                                  <a:pt x="140" y="141"/>
                                </a:lnTo>
                                <a:lnTo>
                                  <a:pt x="175" y="118"/>
                                </a:lnTo>
                                <a:lnTo>
                                  <a:pt x="217" y="109"/>
                                </a:lnTo>
                                <a:lnTo>
                                  <a:pt x="238" y="111"/>
                                </a:lnTo>
                                <a:lnTo>
                                  <a:pt x="258" y="117"/>
                                </a:lnTo>
                                <a:lnTo>
                                  <a:pt x="276" y="127"/>
                                </a:lnTo>
                                <a:lnTo>
                                  <a:pt x="293" y="141"/>
                                </a:lnTo>
                                <a:lnTo>
                                  <a:pt x="306" y="157"/>
                                </a:lnTo>
                                <a:lnTo>
                                  <a:pt x="316" y="176"/>
                                </a:lnTo>
                                <a:lnTo>
                                  <a:pt x="322" y="196"/>
                                </a:lnTo>
                                <a:lnTo>
                                  <a:pt x="324" y="217"/>
                                </a:lnTo>
                                <a:lnTo>
                                  <a:pt x="324" y="220"/>
                                </a:lnTo>
                                <a:lnTo>
                                  <a:pt x="433" y="220"/>
                                </a:lnTo>
                                <a:lnTo>
                                  <a:pt x="433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docshapegroup6"/>
                      <wpg:cNvGrpSpPr>
                        <a:grpSpLocks/>
                      </wpg:cNvGrpSpPr>
                      <wpg:grpSpPr bwMode="auto">
                        <a:xfrm>
                          <a:off x="2575" y="1690"/>
                          <a:ext cx="1974" cy="488"/>
                          <a:chOff x="2575" y="130"/>
                          <a:chExt cx="1974" cy="488"/>
                        </a:xfrm>
                      </wpg:grpSpPr>
                      <wps:wsp>
                        <wps:cNvPr id="7" name="docshape7"/>
                        <wps:cNvSpPr>
                          <a:spLocks/>
                        </wps:cNvSpPr>
                        <wps:spPr bwMode="auto">
                          <a:xfrm>
                            <a:off x="2575" y="193"/>
                            <a:ext cx="170" cy="234"/>
                          </a:xfrm>
                          <a:custGeom>
                            <a:avLst/>
                            <a:gdLst>
                              <a:gd name="T0" fmla="+- 0 2745 2576"/>
                              <a:gd name="T1" fmla="*/ T0 w 170"/>
                              <a:gd name="T2" fmla="+- 0 261 193"/>
                              <a:gd name="T3" fmla="*/ 261 h 234"/>
                              <a:gd name="T4" fmla="+- 0 2628 2576"/>
                              <a:gd name="T5" fmla="*/ T4 w 170"/>
                              <a:gd name="T6" fmla="+- 0 261 193"/>
                              <a:gd name="T7" fmla="*/ 261 h 234"/>
                              <a:gd name="T8" fmla="+- 0 2628 2576"/>
                              <a:gd name="T9" fmla="*/ T8 w 170"/>
                              <a:gd name="T10" fmla="+- 0 193 193"/>
                              <a:gd name="T11" fmla="*/ 193 h 234"/>
                              <a:gd name="T12" fmla="+- 0 2576 2576"/>
                              <a:gd name="T13" fmla="*/ T12 w 170"/>
                              <a:gd name="T14" fmla="+- 0 193 193"/>
                              <a:gd name="T15" fmla="*/ 193 h 234"/>
                              <a:gd name="T16" fmla="+- 0 2576 2576"/>
                              <a:gd name="T17" fmla="*/ T16 w 170"/>
                              <a:gd name="T18" fmla="+- 0 261 193"/>
                              <a:gd name="T19" fmla="*/ 261 h 234"/>
                              <a:gd name="T20" fmla="+- 0 2576 2576"/>
                              <a:gd name="T21" fmla="*/ T20 w 170"/>
                              <a:gd name="T22" fmla="+- 0 311 193"/>
                              <a:gd name="T23" fmla="*/ 311 h 234"/>
                              <a:gd name="T24" fmla="+- 0 2576 2576"/>
                              <a:gd name="T25" fmla="*/ T24 w 170"/>
                              <a:gd name="T26" fmla="+- 0 427 193"/>
                              <a:gd name="T27" fmla="*/ 427 h 234"/>
                              <a:gd name="T28" fmla="+- 0 2628 2576"/>
                              <a:gd name="T29" fmla="*/ T28 w 170"/>
                              <a:gd name="T30" fmla="+- 0 427 193"/>
                              <a:gd name="T31" fmla="*/ 427 h 234"/>
                              <a:gd name="T32" fmla="+- 0 2628 2576"/>
                              <a:gd name="T33" fmla="*/ T32 w 170"/>
                              <a:gd name="T34" fmla="+- 0 311 193"/>
                              <a:gd name="T35" fmla="*/ 311 h 234"/>
                              <a:gd name="T36" fmla="+- 0 2745 2576"/>
                              <a:gd name="T37" fmla="*/ T36 w 170"/>
                              <a:gd name="T38" fmla="+- 0 311 193"/>
                              <a:gd name="T39" fmla="*/ 311 h 234"/>
                              <a:gd name="T40" fmla="+- 0 2745 2576"/>
                              <a:gd name="T41" fmla="*/ T40 w 170"/>
                              <a:gd name="T42" fmla="+- 0 261 193"/>
                              <a:gd name="T43" fmla="*/ 261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70" h="234">
                                <a:moveTo>
                                  <a:pt x="169" y="68"/>
                                </a:moveTo>
                                <a:lnTo>
                                  <a:pt x="52" y="68"/>
                                </a:lnTo>
                                <a:lnTo>
                                  <a:pt x="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"/>
                                </a:lnTo>
                                <a:lnTo>
                                  <a:pt x="0" y="118"/>
                                </a:lnTo>
                                <a:lnTo>
                                  <a:pt x="0" y="234"/>
                                </a:lnTo>
                                <a:lnTo>
                                  <a:pt x="52" y="234"/>
                                </a:lnTo>
                                <a:lnTo>
                                  <a:pt x="52" y="118"/>
                                </a:lnTo>
                                <a:lnTo>
                                  <a:pt x="169" y="118"/>
                                </a:lnTo>
                                <a:lnTo>
                                  <a:pt x="169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F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4" y="129"/>
                            <a:ext cx="1974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575" y="143"/>
                            <a:ext cx="187" cy="50"/>
                          </a:xfrm>
                          <a:prstGeom prst="rect">
                            <a:avLst/>
                          </a:prstGeom>
                          <a:solidFill>
                            <a:srgbClr val="003F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E6D9D" id="Group 2" o:spid="_x0000_s1026" style="position:absolute;margin-left:0;margin-top:-3.15pt;width:141pt;height:34.7pt;z-index:251658240;mso-position-horizontal:left;mso-position-horizontal-relative:margin" coordorigin="1729,1484" coordsize="2820,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">
              <v:group id="docshapegroup3" o:spid="_x0000_s1027" style="position:absolute;left:1729;top:1484;width:656;height:691" coordorigin="1729,-76" coordsize="656,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docshape4" o:spid="_x0000_s1028" style="position:absolute;left:1728;top:-77;width:656;height:691;visibility:visible;mso-wrap-style:square;v-text-anchor:top" coordsize="656,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" path="m328,r-2,l325,1,1,218,,220,,688r2,2l653,690r2,-2l655,220r-1,-2l328,xe" fillcolor="#00babc" stroked="f">
                  <v:path arrowok="t" o:connecttype="custom" o:connectlocs="328,-76;326,-76;325,-75;1,142;0,144;0,612;2,614;653,614;655,612;655,144;654,142;328,-76" o:connectangles="0,0,0,0,0,0,0,0,0,0,0,0"/>
                </v:shape>
                <v:shape id="docshape5" o:spid="_x0000_s1029" style="position:absolute;left:1839;top:84;width:434;height:473;visibility:visible;mso-wrap-style:square;v-text-anchor:top" coordsize="434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" path="m109,364l,364,,473r109,l109,364xm218,255r-109,l109,364r109,l218,255xm433,217r-4,-43l417,134,397,97,370,64,337,36,299,16,259,4,216,,149,11,90,41,43,87,12,146,,213r,42l109,255r,-38l117,175r23,-34l175,118r42,-9l238,111r20,6l276,127r17,14l306,157r10,19l322,196r2,21l324,220r109,l433,217xe" stroked="f">
                  <v:path arrowok="t" o:connecttype="custom" o:connectlocs="109,448;0,448;0,557;109,557;109,448;218,339;109,339;109,448;218,448;218,339;433,301;429,258;417,218;397,181;370,148;337,120;299,100;259,88;216,84;149,95;90,125;43,171;12,230;0,297;0,339;109,339;109,301;117,259;140,225;175,202;217,193;238,195;258,201;276,211;293,225;306,241;316,260;322,280;324,301;324,304;433,304;433,301" o:connectangles="0,0,0,0,0,0,0,0,0,0,0,0,0,0,0,0,0,0,0,0,0,0,0,0,0,0,0,0,0,0,0,0,0,0,0,0,0,0,0,0,0,0"/>
                </v:shape>
              </v:group>
              <v:group id="docshapegroup6" o:spid="_x0000_s1030" style="position:absolute;left:2575;top:1690;width:1974;height:488" coordorigin="2575,130" coordsize="1974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docshape7" o:spid="_x0000_s1031" style="position:absolute;left:2575;top:193;width:170;height:234;visibility:visible;mso-wrap-style:square;v-text-anchor:top" coordsize="170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" path="m169,68l52,68,52,,,,,68r,50l,234r52,l52,118r117,l169,68xe" fillcolor="#003f53" stroked="f">
                  <v:path arrowok="t" o:connecttype="custom" o:connectlocs="169,261;52,261;52,193;0,193;0,261;0,311;0,427;52,427;52,311;169,311;169,261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2574;top:129;width:1974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">
                  <v:imagedata r:id="rId2" o:title=""/>
                </v:shape>
                <v:rect id="docshape9" o:spid="_x0000_s1033" style="position:absolute;left:2575;top:143;width:187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" fillcolor="#003f53" stroked="f"/>
              </v:group>
              <w10:wrap anchorx="margin"/>
            </v:group>
          </w:pict>
        </mc:Fallback>
      </mc:AlternateContent>
    </w:r>
    <w:r w:rsidR="00DA573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35B"/>
    <w:multiLevelType w:val="hybridMultilevel"/>
    <w:tmpl w:val="77208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D5E58"/>
    <w:multiLevelType w:val="hybridMultilevel"/>
    <w:tmpl w:val="4154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00473"/>
    <w:multiLevelType w:val="hybridMultilevel"/>
    <w:tmpl w:val="9C527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455A1"/>
    <w:multiLevelType w:val="hybridMultilevel"/>
    <w:tmpl w:val="A9A22A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95F26"/>
    <w:multiLevelType w:val="hybridMultilevel"/>
    <w:tmpl w:val="0034219C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19370C5"/>
    <w:multiLevelType w:val="hybridMultilevel"/>
    <w:tmpl w:val="239A0F6E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735268C1"/>
    <w:multiLevelType w:val="hybridMultilevel"/>
    <w:tmpl w:val="DDE40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ED571C"/>
    <w:multiLevelType w:val="hybridMultilevel"/>
    <w:tmpl w:val="3AB22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78FCE6A8-5080-4D46-9C16-6FCED0D4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A7C"/>
  </w:style>
  <w:style w:type="paragraph" w:styleId="Footer">
    <w:name w:val="footer"/>
    <w:basedOn w:val="Normal"/>
    <w:link w:val="FooterChar"/>
    <w:uiPriority w:val="99"/>
    <w:unhideWhenUsed/>
    <w:rsid w:val="008D6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A7C"/>
  </w:style>
  <w:style w:type="table" w:styleId="TableGrid">
    <w:name w:val="Table Grid"/>
    <w:basedOn w:val="TableNormal"/>
    <w:uiPriority w:val="59"/>
    <w:rsid w:val="0071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13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C3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995F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95F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a.roke\Documents\Custom%20Office%20Templates\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