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44E95" w14:textId="70EF2C03" w:rsidR="0053203F" w:rsidRPr="0053203F" w:rsidRDefault="005501F4" w:rsidP="0053203F">
      <w:pPr>
        <w:pBdr>
          <w:bottom w:val="single" w:sz="8" w:space="4" w:color="7CC242"/>
        </w:pBdr>
        <w:spacing w:after="320" w:line="259" w:lineRule="auto"/>
        <w:contextualSpacing/>
        <w:rPr>
          <w:rFonts w:ascii="Trebuchet MS" w:eastAsia="Times New Roman" w:hAnsi="Trebuchet MS" w:cs="Times New Roman"/>
          <w:b/>
          <w:color w:val="7CC242"/>
          <w:spacing w:val="5"/>
          <w:kern w:val="28"/>
          <w:sz w:val="32"/>
          <w:szCs w:val="52"/>
        </w:rPr>
      </w:pPr>
      <w:r>
        <w:rPr>
          <w:rFonts w:ascii="Trebuchet MS" w:eastAsia="Times New Roman" w:hAnsi="Trebuchet MS" w:cs="Times New Roman"/>
          <w:b/>
          <w:color w:val="7CC242"/>
          <w:spacing w:val="5"/>
          <w:kern w:val="28"/>
          <w:sz w:val="48"/>
          <w:szCs w:val="52"/>
        </w:rPr>
        <w:t>Driver’s Assistant</w:t>
      </w:r>
      <w:r w:rsidR="006838B6">
        <w:rPr>
          <w:rFonts w:ascii="Trebuchet MS" w:eastAsia="Times New Roman" w:hAnsi="Trebuchet MS" w:cs="Times New Roman"/>
          <w:b/>
          <w:color w:val="7CC242"/>
          <w:spacing w:val="5"/>
          <w:kern w:val="28"/>
          <w:sz w:val="48"/>
          <w:szCs w:val="52"/>
        </w:rPr>
        <w:t xml:space="preserve"> </w:t>
      </w:r>
      <w:r>
        <w:rPr>
          <w:rFonts w:ascii="Trebuchet MS" w:eastAsia="Times New Roman" w:hAnsi="Trebuchet MS" w:cs="Times New Roman"/>
          <w:b/>
          <w:color w:val="7CC242"/>
          <w:spacing w:val="5"/>
          <w:kern w:val="28"/>
          <w:sz w:val="48"/>
          <w:szCs w:val="52"/>
        </w:rPr>
        <w:t>Volunteer</w:t>
      </w:r>
    </w:p>
    <w:p w14:paraId="067153D9" w14:textId="77777777" w:rsidR="0067007C" w:rsidRDefault="0067007C" w:rsidP="0067007C">
      <w:pPr>
        <w:spacing w:after="0" w:line="240" w:lineRule="auto"/>
        <w:jc w:val="both"/>
        <w:rPr>
          <w:rFonts w:ascii="Trebuchet MS" w:hAnsi="Trebuchet MS"/>
          <w:b/>
        </w:rPr>
      </w:pPr>
    </w:p>
    <w:p w14:paraId="0D12D934" w14:textId="77777777" w:rsidR="005A27C7" w:rsidRPr="005A27C7" w:rsidRDefault="005A27C7" w:rsidP="00383946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b/>
          <w:sz w:val="24"/>
          <w:szCs w:val="24"/>
          <w:lang w:eastAsia="en-GB"/>
        </w:rPr>
      </w:pPr>
    </w:p>
    <w:p w14:paraId="4B56CDEA" w14:textId="33C577FB" w:rsidR="00BD7D68" w:rsidRPr="00BD7D68" w:rsidRDefault="00B05ED6" w:rsidP="00BD7D6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>
        <w:rPr>
          <w:rFonts w:ascii="Trebuchet MS" w:hAnsi="Trebuchet MS" w:cs="Times New Roman"/>
          <w:b/>
          <w:bCs/>
          <w:sz w:val="28"/>
          <w:szCs w:val="28"/>
          <w:lang w:eastAsia="en-GB"/>
        </w:rPr>
        <w:t>Why we need you:</w:t>
      </w:r>
    </w:p>
    <w:p w14:paraId="6810D7DE" w14:textId="77777777" w:rsidR="005501F4" w:rsidRPr="005501F4" w:rsidRDefault="005501F4" w:rsidP="005501F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color w:val="000000"/>
          <w:shd w:val="clear" w:color="auto" w:fill="FFFFFF"/>
          <w:lang w:eastAsia="en-GB"/>
        </w:rPr>
        <w:t>This role is vital to the work of FareShare, ensuring that food is safely delivered to charities or collected from our food suppliers</w:t>
      </w:r>
      <w:r w:rsidRPr="005501F4">
        <w:rPr>
          <w:rFonts w:ascii="Trebuchet MS" w:eastAsia="Times New Roman" w:hAnsi="Trebuchet MS" w:cs="Times New Roman"/>
          <w:shd w:val="clear" w:color="auto" w:fill="FFFFFF"/>
          <w:lang w:eastAsia="en-GB"/>
        </w:rPr>
        <w:t>. </w:t>
      </w:r>
    </w:p>
    <w:p w14:paraId="1967F389" w14:textId="4C8D2028" w:rsidR="00BD7D68" w:rsidRPr="00BD7D68" w:rsidRDefault="00BD7D68" w:rsidP="00BD7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7472EB7" w14:textId="77777777" w:rsidR="00CC2578" w:rsidRPr="0073381C" w:rsidRDefault="00CC2578" w:rsidP="0073381C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sz w:val="24"/>
          <w:szCs w:val="24"/>
          <w:lang w:eastAsia="en-GB"/>
        </w:rPr>
      </w:pPr>
    </w:p>
    <w:p w14:paraId="2B25F9D2" w14:textId="37E18A7B" w:rsidR="00BC770B" w:rsidRPr="00BD7D68" w:rsidRDefault="00BC770B" w:rsidP="00CC257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bCs/>
          <w:sz w:val="28"/>
          <w:szCs w:val="28"/>
          <w:lang w:eastAsia="en-GB"/>
        </w:rPr>
        <w:t>What will I be doing?</w:t>
      </w:r>
    </w:p>
    <w:p w14:paraId="004F0BA9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Travelling with designated van drivers to deliver and collect food </w:t>
      </w:r>
    </w:p>
    <w:p w14:paraId="737F0904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Representing FareShare in a courteous and professional manner at all times  </w:t>
      </w:r>
    </w:p>
    <w:p w14:paraId="6B89C840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Supporting drivers to carry out routine checks on the vans, taking responsibility for the vans throughout the day and reporting accidents or damage to the van or other vehicles </w:t>
      </w:r>
    </w:p>
    <w:p w14:paraId="1FD439C3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Supporting drivers to complete all relevant paperwork  </w:t>
      </w:r>
    </w:p>
    <w:p w14:paraId="2BB8A0B8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Planning routes, sorting food, picking orders, loading and unloading vans </w:t>
      </w:r>
    </w:p>
    <w:p w14:paraId="6E0B70E0" w14:textId="3233C4D3" w:rsidR="005A27C7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Assisting with maintenance of the vans including cleaning </w:t>
      </w:r>
    </w:p>
    <w:p w14:paraId="07128DD9" w14:textId="77777777" w:rsidR="005501F4" w:rsidRPr="005501F4" w:rsidRDefault="005501F4" w:rsidP="005501F4">
      <w:pPr>
        <w:autoSpaceDE w:val="0"/>
        <w:autoSpaceDN w:val="0"/>
        <w:adjustRightInd w:val="0"/>
        <w:spacing w:after="0"/>
        <w:ind w:left="720"/>
        <w:rPr>
          <w:rFonts w:ascii="Trebuchet MS" w:eastAsia="Times New Roman" w:hAnsi="Trebuchet MS" w:cs="Times New Roman"/>
          <w:sz w:val="24"/>
          <w:szCs w:val="24"/>
          <w:lang w:eastAsia="en-GB"/>
        </w:rPr>
      </w:pPr>
    </w:p>
    <w:p w14:paraId="0623480E" w14:textId="77777777" w:rsidR="00CC2578" w:rsidRPr="005A27C7" w:rsidRDefault="00CC2578" w:rsidP="005A27C7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sz w:val="24"/>
          <w:szCs w:val="24"/>
          <w:lang w:eastAsia="en-GB"/>
        </w:rPr>
      </w:pPr>
    </w:p>
    <w:p w14:paraId="4BC835A4" w14:textId="6AAAA750" w:rsidR="00CC2578" w:rsidRPr="00BD7D68" w:rsidRDefault="00CC2578" w:rsidP="00CC257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sz w:val="28"/>
          <w:szCs w:val="28"/>
          <w:lang w:eastAsia="en-GB"/>
        </w:rPr>
        <w:t>What we need you to be</w:t>
      </w:r>
      <w:r w:rsidR="005A27C7" w:rsidRPr="00BD7D68">
        <w:rPr>
          <w:rFonts w:ascii="Trebuchet MS" w:hAnsi="Trebuchet MS" w:cs="Times New Roman"/>
          <w:b/>
          <w:sz w:val="28"/>
          <w:szCs w:val="28"/>
          <w:lang w:eastAsia="en-GB"/>
        </w:rPr>
        <w:t>:</w:t>
      </w:r>
    </w:p>
    <w:p w14:paraId="088C1DB9" w14:textId="2240096F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Minimum of 18 years</w:t>
      </w: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 xml:space="preserve"> old</w:t>
      </w:r>
    </w:p>
    <w:p w14:paraId="025CF769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Good at map reading and/or able to use a Sat Nav system </w:t>
      </w:r>
    </w:p>
    <w:p w14:paraId="438C2946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Positive, friendly and enthusiastic about tackling food waste and/or food poverty </w:t>
      </w:r>
    </w:p>
    <w:p w14:paraId="731829C3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Able to perform physical tasks including lifting and loading </w:t>
      </w:r>
    </w:p>
    <w:p w14:paraId="01070BB0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Good with numbers, identifying different foods, writing clearly </w:t>
      </w:r>
    </w:p>
    <w:p w14:paraId="06581D82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Able to work effectively and use your initiative in a fast-paced environment </w:t>
      </w:r>
    </w:p>
    <w:p w14:paraId="7D70AB0A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Able to work well in a team and on your own  </w:t>
      </w:r>
    </w:p>
    <w:p w14:paraId="665E876A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Able to follow </w:t>
      </w:r>
      <w:proofErr w:type="spellStart"/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FareShare’s</w:t>
      </w:r>
      <w:proofErr w:type="spellEnd"/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 policies &amp; procedures </w:t>
      </w:r>
    </w:p>
    <w:p w14:paraId="537DD3EF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Flexible – there may be times when we ask you to help on other projects/tasks </w:t>
      </w:r>
    </w:p>
    <w:p w14:paraId="110C3E67" w14:textId="128FF6D0" w:rsidR="7FEB363B" w:rsidRDefault="7FEB363B" w:rsidP="00A12D20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14:paraId="37FC461B" w14:textId="77777777" w:rsidR="00CC2578" w:rsidRDefault="00CC2578" w:rsidP="00A12D20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14:paraId="452D003D" w14:textId="6002E8D2" w:rsidR="00CC2578" w:rsidRPr="00BD7D68" w:rsidRDefault="00CC2578" w:rsidP="00CC257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bCs/>
          <w:sz w:val="28"/>
          <w:szCs w:val="28"/>
          <w:lang w:eastAsia="en-GB"/>
        </w:rPr>
        <w:t>What will I get out of it?</w:t>
      </w:r>
    </w:p>
    <w:p w14:paraId="3E13BECD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Support and supervision from the Regional Volunteer Manager  </w:t>
      </w:r>
    </w:p>
    <w:p w14:paraId="168B9804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An induction and training for the role  </w:t>
      </w:r>
    </w:p>
    <w:p w14:paraId="04538741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Reasonable travel expenses and a free lunch </w:t>
      </w:r>
    </w:p>
    <w:p w14:paraId="13788C20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 fun and friendly place to work </w:t>
      </w:r>
    </w:p>
    <w:p w14:paraId="12A4745B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The opportunity to take on new challenges  </w:t>
      </w:r>
    </w:p>
    <w:p w14:paraId="4A107A89" w14:textId="77777777" w:rsidR="005501F4" w:rsidRPr="005501F4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A work reference for those who have satisfactorily committed to at least 3 months </w:t>
      </w:r>
    </w:p>
    <w:p w14:paraId="5DE4A19C" w14:textId="4DD0BB44" w:rsidR="0067007C" w:rsidRPr="003E481C" w:rsidRDefault="005501F4" w:rsidP="00A8025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5501F4">
        <w:rPr>
          <w:rFonts w:ascii="Trebuchet MS" w:eastAsia="Times New Roman" w:hAnsi="Trebuchet MS" w:cs="Times New Roman"/>
          <w:sz w:val="24"/>
          <w:szCs w:val="24"/>
          <w:lang w:eastAsia="en-GB"/>
        </w:rPr>
        <w:t>The opportunity to support a great cause and give something back to your community </w:t>
      </w:r>
    </w:p>
    <w:sectPr w:rsidR="0067007C" w:rsidRPr="003E481C" w:rsidSect="006739C4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217560" w14:textId="77777777" w:rsidR="00A80255" w:rsidRDefault="00A80255" w:rsidP="00692DDB">
      <w:pPr>
        <w:spacing w:after="0" w:line="240" w:lineRule="auto"/>
      </w:pPr>
      <w:r>
        <w:separator/>
      </w:r>
    </w:p>
  </w:endnote>
  <w:endnote w:type="continuationSeparator" w:id="0">
    <w:p w14:paraId="7EB1E61D" w14:textId="77777777" w:rsidR="00A80255" w:rsidRDefault="00A80255" w:rsidP="00692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26E542" w14:textId="20F52013" w:rsidR="003337D4" w:rsidRDefault="003337D4">
    <w:pPr>
      <w:pStyle w:val="Footer"/>
    </w:pPr>
  </w:p>
  <w:p w14:paraId="7B361746" w14:textId="77777777" w:rsidR="003337D4" w:rsidRDefault="003337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CF251" w14:textId="77777777" w:rsidR="00A80255" w:rsidRDefault="00A80255" w:rsidP="00692DDB">
      <w:pPr>
        <w:spacing w:after="0" w:line="240" w:lineRule="auto"/>
      </w:pPr>
      <w:r>
        <w:separator/>
      </w:r>
    </w:p>
  </w:footnote>
  <w:footnote w:type="continuationSeparator" w:id="0">
    <w:p w14:paraId="0F4BDBDD" w14:textId="77777777" w:rsidR="00A80255" w:rsidRDefault="00A80255" w:rsidP="00692D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41426" w14:textId="4D385E1D" w:rsidR="0053203F" w:rsidRDefault="0053203F">
    <w:pPr>
      <w:pStyle w:val="Header"/>
    </w:pPr>
  </w:p>
  <w:p w14:paraId="27E5D50A" w14:textId="77777777" w:rsidR="00843AC2" w:rsidRDefault="7FEB363B" w:rsidP="00AA17FE">
    <w:pPr>
      <w:pStyle w:val="Header"/>
      <w:jc w:val="right"/>
    </w:pPr>
    <w:r>
      <w:rPr>
        <w:noProof/>
      </w:rPr>
      <w:drawing>
        <wp:inline distT="0" distB="0" distL="0" distR="0" wp14:anchorId="71D2775D" wp14:editId="323A0D78">
          <wp:extent cx="1938020" cy="713842"/>
          <wp:effectExtent l="0" t="0" r="508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8020" cy="713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72AB561" w14:textId="77777777" w:rsidR="00843AC2" w:rsidRPr="004257FF" w:rsidRDefault="00843AC2">
    <w:pPr>
      <w:pStyle w:val="Header"/>
      <w:rPr>
        <w:rFonts w:ascii="Trebuchet MS" w:hAnsi="Trebuchet MS"/>
        <w:b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EA41E9"/>
    <w:multiLevelType w:val="hybridMultilevel"/>
    <w:tmpl w:val="6EAE888E"/>
    <w:lvl w:ilvl="0" w:tplc="108C40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FEA"/>
    <w:rsid w:val="000070D1"/>
    <w:rsid w:val="0001620B"/>
    <w:rsid w:val="00033D86"/>
    <w:rsid w:val="000541E8"/>
    <w:rsid w:val="00054F9D"/>
    <w:rsid w:val="00060A3B"/>
    <w:rsid w:val="00060EF6"/>
    <w:rsid w:val="000620FB"/>
    <w:rsid w:val="000D6E7F"/>
    <w:rsid w:val="000E2468"/>
    <w:rsid w:val="000F41B1"/>
    <w:rsid w:val="00133DC5"/>
    <w:rsid w:val="001360B9"/>
    <w:rsid w:val="00140539"/>
    <w:rsid w:val="0016124A"/>
    <w:rsid w:val="00163303"/>
    <w:rsid w:val="00174D5F"/>
    <w:rsid w:val="001B3F83"/>
    <w:rsid w:val="001B5D5F"/>
    <w:rsid w:val="001C34AC"/>
    <w:rsid w:val="001C6834"/>
    <w:rsid w:val="001D05B4"/>
    <w:rsid w:val="001D3ADD"/>
    <w:rsid w:val="001E3478"/>
    <w:rsid w:val="001E39B1"/>
    <w:rsid w:val="001E5254"/>
    <w:rsid w:val="002004F7"/>
    <w:rsid w:val="00201DDC"/>
    <w:rsid w:val="002214A4"/>
    <w:rsid w:val="0022518F"/>
    <w:rsid w:val="00233BF3"/>
    <w:rsid w:val="00240D2C"/>
    <w:rsid w:val="00243287"/>
    <w:rsid w:val="0026635B"/>
    <w:rsid w:val="00284BBF"/>
    <w:rsid w:val="0029781C"/>
    <w:rsid w:val="002B16A4"/>
    <w:rsid w:val="002E7A4D"/>
    <w:rsid w:val="003104E5"/>
    <w:rsid w:val="00310D94"/>
    <w:rsid w:val="00327F62"/>
    <w:rsid w:val="003337D4"/>
    <w:rsid w:val="00340213"/>
    <w:rsid w:val="003426AA"/>
    <w:rsid w:val="00342FEF"/>
    <w:rsid w:val="00354C60"/>
    <w:rsid w:val="003568D4"/>
    <w:rsid w:val="003648DA"/>
    <w:rsid w:val="00380027"/>
    <w:rsid w:val="00383946"/>
    <w:rsid w:val="0038575F"/>
    <w:rsid w:val="003A0692"/>
    <w:rsid w:val="003A6BAC"/>
    <w:rsid w:val="003B3B2E"/>
    <w:rsid w:val="003C2B5D"/>
    <w:rsid w:val="003E481C"/>
    <w:rsid w:val="00412248"/>
    <w:rsid w:val="0042159F"/>
    <w:rsid w:val="004257FF"/>
    <w:rsid w:val="0046698B"/>
    <w:rsid w:val="00470567"/>
    <w:rsid w:val="004707A5"/>
    <w:rsid w:val="00471AA5"/>
    <w:rsid w:val="00484C85"/>
    <w:rsid w:val="00487202"/>
    <w:rsid w:val="004A70BE"/>
    <w:rsid w:val="004B5158"/>
    <w:rsid w:val="004C0114"/>
    <w:rsid w:val="004C7CCE"/>
    <w:rsid w:val="004E0E1C"/>
    <w:rsid w:val="004E43B3"/>
    <w:rsid w:val="004F5863"/>
    <w:rsid w:val="00512CE2"/>
    <w:rsid w:val="005141CC"/>
    <w:rsid w:val="00515FD9"/>
    <w:rsid w:val="00526EAC"/>
    <w:rsid w:val="0053203F"/>
    <w:rsid w:val="005501F4"/>
    <w:rsid w:val="0055193C"/>
    <w:rsid w:val="00552376"/>
    <w:rsid w:val="005610E2"/>
    <w:rsid w:val="00567F18"/>
    <w:rsid w:val="005711FE"/>
    <w:rsid w:val="0057727A"/>
    <w:rsid w:val="00595994"/>
    <w:rsid w:val="005A21AD"/>
    <w:rsid w:val="005A27C7"/>
    <w:rsid w:val="005C35A6"/>
    <w:rsid w:val="005D2650"/>
    <w:rsid w:val="005E15C6"/>
    <w:rsid w:val="005E7296"/>
    <w:rsid w:val="00626EB8"/>
    <w:rsid w:val="006342A5"/>
    <w:rsid w:val="006547FD"/>
    <w:rsid w:val="00661190"/>
    <w:rsid w:val="0066345C"/>
    <w:rsid w:val="00666932"/>
    <w:rsid w:val="0067007C"/>
    <w:rsid w:val="006739C4"/>
    <w:rsid w:val="00681BC8"/>
    <w:rsid w:val="00683160"/>
    <w:rsid w:val="006838B6"/>
    <w:rsid w:val="006850F6"/>
    <w:rsid w:val="0068516B"/>
    <w:rsid w:val="00691F71"/>
    <w:rsid w:val="00692DDB"/>
    <w:rsid w:val="006B6DC8"/>
    <w:rsid w:val="006C70BF"/>
    <w:rsid w:val="006D0059"/>
    <w:rsid w:val="006D4060"/>
    <w:rsid w:val="00710454"/>
    <w:rsid w:val="0071359A"/>
    <w:rsid w:val="0073381C"/>
    <w:rsid w:val="007368E6"/>
    <w:rsid w:val="0075683C"/>
    <w:rsid w:val="0079472D"/>
    <w:rsid w:val="007B7996"/>
    <w:rsid w:val="007C7484"/>
    <w:rsid w:val="007E164E"/>
    <w:rsid w:val="007F5DF2"/>
    <w:rsid w:val="00824EFD"/>
    <w:rsid w:val="00843AC2"/>
    <w:rsid w:val="0085000E"/>
    <w:rsid w:val="00850525"/>
    <w:rsid w:val="0085722B"/>
    <w:rsid w:val="00862CA7"/>
    <w:rsid w:val="00865760"/>
    <w:rsid w:val="008A2F5B"/>
    <w:rsid w:val="008A6343"/>
    <w:rsid w:val="008A7083"/>
    <w:rsid w:val="008F5C7F"/>
    <w:rsid w:val="00903197"/>
    <w:rsid w:val="009052BC"/>
    <w:rsid w:val="00906E13"/>
    <w:rsid w:val="00911EF5"/>
    <w:rsid w:val="00931F21"/>
    <w:rsid w:val="009378D6"/>
    <w:rsid w:val="00940C77"/>
    <w:rsid w:val="00944652"/>
    <w:rsid w:val="00957933"/>
    <w:rsid w:val="009A3BB2"/>
    <w:rsid w:val="009C2FEA"/>
    <w:rsid w:val="009C3977"/>
    <w:rsid w:val="009C3BAF"/>
    <w:rsid w:val="009C6897"/>
    <w:rsid w:val="009F58EF"/>
    <w:rsid w:val="009F6960"/>
    <w:rsid w:val="00A12D20"/>
    <w:rsid w:val="00A15BDC"/>
    <w:rsid w:val="00A45B05"/>
    <w:rsid w:val="00A538B7"/>
    <w:rsid w:val="00A62BF1"/>
    <w:rsid w:val="00A70251"/>
    <w:rsid w:val="00A80255"/>
    <w:rsid w:val="00AA17FE"/>
    <w:rsid w:val="00AA3BB5"/>
    <w:rsid w:val="00AA4414"/>
    <w:rsid w:val="00AA4A36"/>
    <w:rsid w:val="00AC0C0B"/>
    <w:rsid w:val="00AC1C4F"/>
    <w:rsid w:val="00AD1AF0"/>
    <w:rsid w:val="00AD7CAB"/>
    <w:rsid w:val="00AF0D5D"/>
    <w:rsid w:val="00AF2509"/>
    <w:rsid w:val="00B0251A"/>
    <w:rsid w:val="00B05ED6"/>
    <w:rsid w:val="00B24BE0"/>
    <w:rsid w:val="00B504B2"/>
    <w:rsid w:val="00B57076"/>
    <w:rsid w:val="00B622FF"/>
    <w:rsid w:val="00BC770B"/>
    <w:rsid w:val="00BD7AE4"/>
    <w:rsid w:val="00BD7D68"/>
    <w:rsid w:val="00BE306F"/>
    <w:rsid w:val="00C07A44"/>
    <w:rsid w:val="00C11A72"/>
    <w:rsid w:val="00C3017E"/>
    <w:rsid w:val="00C30A1E"/>
    <w:rsid w:val="00C371D6"/>
    <w:rsid w:val="00C62F02"/>
    <w:rsid w:val="00C64286"/>
    <w:rsid w:val="00C74955"/>
    <w:rsid w:val="00C938E7"/>
    <w:rsid w:val="00CA6145"/>
    <w:rsid w:val="00CA69A7"/>
    <w:rsid w:val="00CC2578"/>
    <w:rsid w:val="00CD4C84"/>
    <w:rsid w:val="00CE02C3"/>
    <w:rsid w:val="00CF3661"/>
    <w:rsid w:val="00D01CF0"/>
    <w:rsid w:val="00D14EC6"/>
    <w:rsid w:val="00D17E0B"/>
    <w:rsid w:val="00D32221"/>
    <w:rsid w:val="00D34C2A"/>
    <w:rsid w:val="00D40149"/>
    <w:rsid w:val="00D73BBC"/>
    <w:rsid w:val="00D9092C"/>
    <w:rsid w:val="00DA21DD"/>
    <w:rsid w:val="00DA5DDC"/>
    <w:rsid w:val="00DD0D5B"/>
    <w:rsid w:val="00E062A7"/>
    <w:rsid w:val="00E24D50"/>
    <w:rsid w:val="00E5347B"/>
    <w:rsid w:val="00E57F3A"/>
    <w:rsid w:val="00E6371F"/>
    <w:rsid w:val="00E86143"/>
    <w:rsid w:val="00E93BF0"/>
    <w:rsid w:val="00EA19F1"/>
    <w:rsid w:val="00EA6D69"/>
    <w:rsid w:val="00EB06B8"/>
    <w:rsid w:val="00EB0C6C"/>
    <w:rsid w:val="00EB437D"/>
    <w:rsid w:val="00EC7F65"/>
    <w:rsid w:val="00F13748"/>
    <w:rsid w:val="00F524FD"/>
    <w:rsid w:val="00F57B7F"/>
    <w:rsid w:val="00F80BE0"/>
    <w:rsid w:val="00F9058A"/>
    <w:rsid w:val="00FC2347"/>
    <w:rsid w:val="00FD24E6"/>
    <w:rsid w:val="00FE2396"/>
    <w:rsid w:val="7FEB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17291"/>
  <w15:docId w15:val="{1018FA76-C54D-3943-8DA5-978BE29C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DDB"/>
  </w:style>
  <w:style w:type="paragraph" w:styleId="Heading2">
    <w:name w:val="heading 2"/>
    <w:basedOn w:val="Normal"/>
    <w:link w:val="Heading2Char"/>
    <w:uiPriority w:val="9"/>
    <w:qFormat/>
    <w:rsid w:val="003426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7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7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2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D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92DDB"/>
  </w:style>
  <w:style w:type="paragraph" w:styleId="Footer">
    <w:name w:val="footer"/>
    <w:basedOn w:val="Normal"/>
    <w:link w:val="FooterChar"/>
    <w:uiPriority w:val="99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DDB"/>
  </w:style>
  <w:style w:type="paragraph" w:customStyle="1" w:styleId="Default">
    <w:name w:val="Default"/>
    <w:rsid w:val="00692DDB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92DDB"/>
    <w:rPr>
      <w:b/>
      <w:bCs/>
    </w:rPr>
  </w:style>
  <w:style w:type="paragraph" w:styleId="ListParagraph">
    <w:name w:val="List Paragraph"/>
    <w:basedOn w:val="Normal"/>
    <w:uiPriority w:val="34"/>
    <w:qFormat/>
    <w:rsid w:val="00692D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2DD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74D5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4D5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4D5F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5711FE"/>
    <w:rPr>
      <w:i/>
      <w:iCs/>
    </w:rPr>
  </w:style>
  <w:style w:type="paragraph" w:styleId="EndnoteText">
    <w:name w:val="endnote text"/>
    <w:basedOn w:val="Normal"/>
    <w:link w:val="EndnoteTextChar"/>
    <w:uiPriority w:val="99"/>
    <w:unhideWhenUsed/>
    <w:rsid w:val="00931F21"/>
    <w:pPr>
      <w:spacing w:after="0" w:line="240" w:lineRule="auto"/>
    </w:pPr>
    <w:rPr>
      <w:rFonts w:ascii="Arial" w:hAnsi="Arial" w:cs="Arial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931F21"/>
    <w:rPr>
      <w:rFonts w:ascii="Arial" w:hAnsi="Arial" w:cs="Arial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31F21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3426A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342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610E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610E2"/>
    <w:rPr>
      <w:rFonts w:ascii="Consolas" w:hAnsi="Consolas"/>
      <w:sz w:val="21"/>
      <w:szCs w:val="21"/>
    </w:rPr>
  </w:style>
  <w:style w:type="paragraph" w:customStyle="1" w:styleId="body">
    <w:name w:val="body"/>
    <w:basedOn w:val="Normal"/>
    <w:rsid w:val="00033D8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243287"/>
  </w:style>
  <w:style w:type="character" w:styleId="CommentReference">
    <w:name w:val="annotation reference"/>
    <w:basedOn w:val="DefaultParagraphFont"/>
    <w:uiPriority w:val="99"/>
    <w:semiHidden/>
    <w:unhideWhenUsed/>
    <w:rsid w:val="003839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9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9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9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946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70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70B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Revision">
    <w:name w:val="Revision"/>
    <w:hidden/>
    <w:uiPriority w:val="99"/>
    <w:semiHidden/>
    <w:rsid w:val="0067007C"/>
    <w:pPr>
      <w:spacing w:after="0" w:line="240" w:lineRule="auto"/>
    </w:pPr>
  </w:style>
  <w:style w:type="paragraph" w:customStyle="1" w:styleId="paragraph">
    <w:name w:val="paragraph"/>
    <w:basedOn w:val="Normal"/>
    <w:rsid w:val="007E1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7E164E"/>
  </w:style>
  <w:style w:type="character" w:customStyle="1" w:styleId="eop">
    <w:name w:val="eop"/>
    <w:basedOn w:val="DefaultParagraphFont"/>
    <w:rsid w:val="007E1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46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5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8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646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7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0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3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1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42181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1988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6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2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9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5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6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1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5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6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ennyrobinson/Desktop/Fare%20Share/Updated%20Volunteer%20roles%20Nov%202020/Office%20Volunte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b4b04d-b913-48ad-999b-94cf9d47545b" xsi:nil="true"/>
    <lcf76f155ced4ddcb4097134ff3c332f xmlns="65009665-27a3-4895-ade8-7764b47a7488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4BE484B4666841A323C9BEEA98C30F" ma:contentTypeVersion="13" ma:contentTypeDescription="Create a new document." ma:contentTypeScope="" ma:versionID="889e8d96d318cd52d9bebf40fcb5972d">
  <xsd:schema xmlns:xsd="http://www.w3.org/2001/XMLSchema" xmlns:xs="http://www.w3.org/2001/XMLSchema" xmlns:p="http://schemas.microsoft.com/office/2006/metadata/properties" xmlns:ns2="65009665-27a3-4895-ade8-7764b47a7488" xmlns:ns3="6db4b04d-b913-48ad-999b-94cf9d47545b" targetNamespace="http://schemas.microsoft.com/office/2006/metadata/properties" ma:root="true" ma:fieldsID="4e7d2b31dddc8141e7081b4e8960a7e7" ns2:_="" ns3:_="">
    <xsd:import namespace="65009665-27a3-4895-ade8-7764b47a7488"/>
    <xsd:import namespace="6db4b04d-b913-48ad-999b-94cf9d4754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009665-27a3-4895-ade8-7764b47a74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9bf2da5-20a4-453f-b9a2-e9021ede9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b4b04d-b913-48ad-999b-94cf9d47545b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f7c5919-6be1-4cee-bf09-11d832af8759}" ma:internalName="TaxCatchAll" ma:showField="CatchAllData" ma:web="6db4b04d-b913-48ad-999b-94cf9d4754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8E80C7-AA72-4583-8455-C116F94AD6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0353C1-5855-440B-B2B4-44192CC9C1B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104835-9CCE-48A0-8441-CF806B7CB06E}"/>
</file>

<file path=customXml/itemProps4.xml><?xml version="1.0" encoding="utf-8"?>
<ds:datastoreItem xmlns:ds="http://schemas.openxmlformats.org/officeDocument/2006/customXml" ds:itemID="{F23F02FA-DEB0-4731-932B-524FA57195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 Volunteer.dotx</Template>
  <TotalTime>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Robinson</dc:creator>
  <cp:lastModifiedBy>Penny Robinson</cp:lastModifiedBy>
  <cp:revision>4</cp:revision>
  <cp:lastPrinted>2018-04-26T09:11:00Z</cp:lastPrinted>
  <dcterms:created xsi:type="dcterms:W3CDTF">2021-04-13T14:41:00Z</dcterms:created>
  <dcterms:modified xsi:type="dcterms:W3CDTF">2021-04-13T14:43:00Z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0x0101002D4BE484B4666841A323C9BEEA98C30F</vt:lpwstr>
  </property>
  <property fmtid="{D5CDD505-2E9C-101B-9397-08002B2CF9AE}" pid="3" name="Order">
    <vt:r8>298200</vt:r8>
  </property>
</Properties>
</file>