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Pr="0053203F" w:rsidR="0053203F" w:rsidP="00AA9E9E" w:rsidRDefault="00893268" w14:paraId="3E144E95" w14:textId="14136732">
      <w:pPr>
        <w:pBdr>
          <w:bottom w:val="single" w:color="7CC242" w:sz="8" w:space="4"/>
        </w:pBdr>
        <w:spacing w:after="320" w:line="259" w:lineRule="auto"/>
        <w:contextualSpacing/>
        <w:rPr>
          <w:rFonts w:ascii="Trebuchet MS" w:hAnsi="Trebuchet MS" w:eastAsia="Times New Roman" w:cs="Times New Roman"/>
          <w:b w:val="1"/>
          <w:bCs w:val="1"/>
          <w:color w:val="7CC242"/>
          <w:spacing w:val="5"/>
          <w:kern w:val="28"/>
          <w:sz w:val="32"/>
          <w:szCs w:val="32"/>
        </w:rPr>
      </w:pPr>
      <w:r w:rsidRPr="00AA9E9E" w:rsidR="00893268">
        <w:rPr>
          <w:rFonts w:ascii="Trebuchet MS" w:hAnsi="Trebuchet MS" w:eastAsia="Times New Roman" w:cs="Times New Roman"/>
          <w:b w:val="1"/>
          <w:bCs w:val="1"/>
          <w:color w:val="7CC242"/>
          <w:spacing w:val="5"/>
          <w:kern w:val="28"/>
          <w:sz w:val="48"/>
          <w:szCs w:val="48"/>
        </w:rPr>
        <w:t>Driver</w:t>
      </w:r>
    </w:p>
    <w:p w:rsidR="0067007C" w:rsidP="0067007C" w:rsidRDefault="0067007C" w14:paraId="067153D9" w14:textId="77777777">
      <w:pPr>
        <w:spacing w:after="0" w:line="240" w:lineRule="auto"/>
        <w:jc w:val="both"/>
        <w:rPr>
          <w:rFonts w:ascii="Trebuchet MS" w:hAnsi="Trebuchet MS"/>
          <w:b/>
        </w:rPr>
      </w:pPr>
    </w:p>
    <w:p w:rsidRPr="005A27C7" w:rsidR="005A27C7" w:rsidP="00383946" w:rsidRDefault="005A27C7" w14:paraId="0D12D934" w14:textId="77777777">
      <w:pPr>
        <w:autoSpaceDE w:val="0"/>
        <w:autoSpaceDN w:val="0"/>
        <w:adjustRightInd w:val="0"/>
        <w:spacing w:after="0" w:line="240" w:lineRule="auto"/>
        <w:rPr>
          <w:rFonts w:ascii="Trebuchet MS" w:hAnsi="Trebuchet MS" w:cs="Times New Roman"/>
          <w:b/>
          <w:sz w:val="24"/>
          <w:szCs w:val="24"/>
          <w:lang w:eastAsia="en-GB"/>
        </w:rPr>
      </w:pPr>
    </w:p>
    <w:p w:rsidRPr="00BD7D68" w:rsidR="00BD7D68" w:rsidP="00BD7D68" w:rsidRDefault="00B05ED6" w14:paraId="4B56CDEA" w14:textId="33C577FB">
      <w:pPr>
        <w:autoSpaceDE w:val="0"/>
        <w:autoSpaceDN w:val="0"/>
        <w:adjustRightInd w:val="0"/>
        <w:spacing w:after="80" w:line="240" w:lineRule="auto"/>
        <w:rPr>
          <w:rFonts w:ascii="Trebuchet MS" w:hAnsi="Trebuchet MS" w:cs="Times New Roman"/>
          <w:b/>
          <w:bCs/>
          <w:sz w:val="28"/>
          <w:szCs w:val="28"/>
          <w:lang w:eastAsia="en-GB"/>
        </w:rPr>
      </w:pPr>
      <w:r>
        <w:rPr>
          <w:rFonts w:ascii="Trebuchet MS" w:hAnsi="Trebuchet MS" w:cs="Times New Roman"/>
          <w:b/>
          <w:bCs/>
          <w:sz w:val="28"/>
          <w:szCs w:val="28"/>
          <w:lang w:eastAsia="en-GB"/>
        </w:rPr>
        <w:t>Why we need you:</w:t>
      </w:r>
    </w:p>
    <w:p w:rsidRPr="00893268" w:rsidR="00893268" w:rsidP="00240216" w:rsidRDefault="00893268" w14:paraId="5BD72B1C" w14:textId="77777777">
      <w:pPr>
        <w:spacing w:after="0"/>
        <w:textAlignment w:val="baseline"/>
        <w:rPr>
          <w:rFonts w:ascii="Trebuchet MS" w:hAnsi="Trebuchet MS" w:eastAsia="Times New Roman" w:cs="Times New Roman"/>
          <w:sz w:val="24"/>
          <w:szCs w:val="24"/>
          <w:lang w:eastAsia="en-GB"/>
        </w:rPr>
      </w:pPr>
      <w:r w:rsidRPr="00893268">
        <w:rPr>
          <w:rFonts w:ascii="Trebuchet MS" w:hAnsi="Trebuchet MS" w:eastAsia="Times New Roman" w:cs="Times New Roman"/>
          <w:sz w:val="24"/>
          <w:szCs w:val="24"/>
          <w:lang w:eastAsia="en-GB"/>
        </w:rPr>
        <w:t>This role is vital to the work of FareShare, ensuring that food is safely delivered to our Community Food Members or collected from our food suppliers.</w:t>
      </w:r>
      <w:r w:rsidRPr="00893268">
        <w:rPr>
          <w:rFonts w:ascii="Arial" w:hAnsi="Arial" w:eastAsia="Times New Roman" w:cs="Arial"/>
          <w:sz w:val="24"/>
          <w:szCs w:val="24"/>
          <w:lang w:eastAsia="en-GB"/>
        </w:rPr>
        <w:t>  </w:t>
      </w:r>
      <w:r w:rsidRPr="00893268">
        <w:rPr>
          <w:rFonts w:ascii="Trebuchet MS" w:hAnsi="Trebuchet MS" w:eastAsia="Times New Roman" w:cs="Times New Roman"/>
          <w:sz w:val="24"/>
          <w:szCs w:val="24"/>
          <w:lang w:eastAsia="en-GB"/>
        </w:rPr>
        <w:t> </w:t>
      </w:r>
    </w:p>
    <w:p w:rsidRPr="00893268" w:rsidR="00893268" w:rsidP="00240216" w:rsidRDefault="00893268" w14:paraId="689DB08E" w14:textId="77777777">
      <w:pPr>
        <w:spacing w:after="0"/>
        <w:textAlignment w:val="baseline"/>
        <w:rPr>
          <w:rFonts w:ascii="Trebuchet MS" w:hAnsi="Trebuchet MS" w:eastAsia="Times New Roman" w:cs="Times New Roman"/>
          <w:sz w:val="24"/>
          <w:szCs w:val="24"/>
          <w:lang w:eastAsia="en-GB"/>
        </w:rPr>
      </w:pPr>
      <w:r w:rsidRPr="00893268">
        <w:rPr>
          <w:rFonts w:ascii="Trebuchet MS" w:hAnsi="Trebuchet MS" w:eastAsia="Times New Roman" w:cs="Times New Roman"/>
          <w:sz w:val="24"/>
          <w:szCs w:val="24"/>
          <w:lang w:eastAsia="en-GB"/>
        </w:rPr>
        <w:t>A standard driving licence is all you need to deliver our food once or twice a week to children’s clubs, homeless hostels and refuges in your area.</w:t>
      </w:r>
    </w:p>
    <w:p w:rsidRPr="00BD7D68" w:rsidR="00BD7D68" w:rsidP="003B1C92" w:rsidRDefault="00BD7D68" w14:paraId="1967F389" w14:textId="4C8D2028">
      <w:pPr>
        <w:spacing w:after="0" w:line="240" w:lineRule="auto"/>
        <w:ind w:left="720"/>
        <w:textAlignment w:val="baseline"/>
        <w:rPr>
          <w:rFonts w:ascii="Times New Roman" w:hAnsi="Times New Roman" w:eastAsia="Times New Roman" w:cs="Times New Roman"/>
          <w:sz w:val="24"/>
          <w:szCs w:val="24"/>
          <w:lang w:eastAsia="en-GB"/>
        </w:rPr>
      </w:pPr>
    </w:p>
    <w:p w:rsidRPr="0073381C" w:rsidR="00CC2578" w:rsidP="0073381C" w:rsidRDefault="00CC2578" w14:paraId="07472EB7" w14:textId="77777777">
      <w:pPr>
        <w:autoSpaceDE w:val="0"/>
        <w:autoSpaceDN w:val="0"/>
        <w:adjustRightInd w:val="0"/>
        <w:spacing w:after="0" w:line="240" w:lineRule="auto"/>
        <w:rPr>
          <w:rFonts w:ascii="Trebuchet MS" w:hAnsi="Trebuchet MS" w:cs="Times New Roman"/>
          <w:sz w:val="24"/>
          <w:szCs w:val="24"/>
          <w:lang w:eastAsia="en-GB"/>
        </w:rPr>
      </w:pPr>
    </w:p>
    <w:p w:rsidRPr="00E926C5" w:rsidR="00BC770B" w:rsidP="00E926C5" w:rsidRDefault="00BC770B" w14:paraId="2B25F9D2" w14:textId="37E18A7B">
      <w:pPr>
        <w:autoSpaceDE w:val="0"/>
        <w:autoSpaceDN w:val="0"/>
        <w:adjustRightInd w:val="0"/>
        <w:spacing w:after="80" w:line="240" w:lineRule="auto"/>
        <w:rPr>
          <w:rFonts w:ascii="Trebuchet MS" w:hAnsi="Trebuchet MS" w:cs="Times New Roman"/>
          <w:b/>
          <w:bCs/>
          <w:sz w:val="28"/>
          <w:szCs w:val="28"/>
          <w:lang w:eastAsia="en-GB"/>
        </w:rPr>
      </w:pPr>
      <w:r w:rsidRPr="00BD7D68">
        <w:rPr>
          <w:rFonts w:ascii="Trebuchet MS" w:hAnsi="Trebuchet MS" w:cs="Times New Roman"/>
          <w:b/>
          <w:bCs/>
          <w:sz w:val="28"/>
          <w:szCs w:val="28"/>
          <w:lang w:eastAsia="en-GB"/>
        </w:rPr>
        <w:t xml:space="preserve">What will I be </w:t>
      </w:r>
      <w:r w:rsidRPr="00E926C5">
        <w:rPr>
          <w:rFonts w:ascii="Trebuchet MS" w:hAnsi="Trebuchet MS" w:cs="Times New Roman"/>
          <w:b/>
          <w:bCs/>
          <w:sz w:val="28"/>
          <w:szCs w:val="28"/>
          <w:lang w:eastAsia="en-GB"/>
        </w:rPr>
        <w:t>doing?</w:t>
      </w:r>
    </w:p>
    <w:p w:rsidRPr="00BB0262" w:rsidR="00BB0262" w:rsidP="00240216" w:rsidRDefault="00BB0262" w14:paraId="33C95B94" w14:textId="77777777">
      <w:pPr>
        <w:numPr>
          <w:ilvl w:val="0"/>
          <w:numId w:val="27"/>
        </w:numPr>
        <w:spacing w:after="0"/>
        <w:textAlignment w:val="baseline"/>
        <w:rPr>
          <w:rFonts w:ascii="Trebuchet MS" w:hAnsi="Trebuchet MS" w:eastAsia="Times New Roman" w:cs="Times New Roman"/>
          <w:sz w:val="24"/>
          <w:szCs w:val="24"/>
          <w:lang w:eastAsia="en-GB"/>
        </w:rPr>
      </w:pP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Safely driving vans to deliver and collect food</w:t>
      </w:r>
      <w:r w:rsidRPr="00BB0262">
        <w:rPr>
          <w:rFonts w:ascii="Arial" w:hAnsi="Arial" w:eastAsia="Times New Roman" w:cs="Arial"/>
          <w:color w:val="000000"/>
          <w:sz w:val="24"/>
          <w:szCs w:val="24"/>
          <w:lang w:eastAsia="en-GB"/>
        </w:rPr>
        <w:t> </w:t>
      </w: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 </w:t>
      </w:r>
    </w:p>
    <w:p w:rsidRPr="00BB0262" w:rsidR="00BB0262" w:rsidP="00240216" w:rsidRDefault="00BB0262" w14:paraId="4ECB1362" w14:textId="77777777">
      <w:pPr>
        <w:numPr>
          <w:ilvl w:val="0"/>
          <w:numId w:val="27"/>
        </w:numPr>
        <w:spacing w:after="0"/>
        <w:textAlignment w:val="baseline"/>
        <w:rPr>
          <w:rFonts w:ascii="Trebuchet MS" w:hAnsi="Trebuchet MS" w:eastAsia="Times New Roman" w:cs="Times New Roman"/>
          <w:sz w:val="24"/>
          <w:szCs w:val="24"/>
          <w:lang w:eastAsia="en-GB"/>
        </w:rPr>
      </w:pP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Representing FareShare in a courteous and professional manner at all times</w:t>
      </w:r>
      <w:r w:rsidRPr="00BB0262">
        <w:rPr>
          <w:rFonts w:ascii="Arial" w:hAnsi="Arial" w:eastAsia="Times New Roman" w:cs="Arial"/>
          <w:color w:val="000000"/>
          <w:sz w:val="24"/>
          <w:szCs w:val="24"/>
          <w:lang w:eastAsia="en-GB"/>
        </w:rPr>
        <w:t>  </w:t>
      </w: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 </w:t>
      </w:r>
    </w:p>
    <w:p w:rsidRPr="00BB0262" w:rsidR="00BB0262" w:rsidP="00240216" w:rsidRDefault="00BB0262" w14:paraId="5FB36F8A" w14:textId="77777777">
      <w:pPr>
        <w:numPr>
          <w:ilvl w:val="0"/>
          <w:numId w:val="27"/>
        </w:numPr>
        <w:spacing w:after="0"/>
        <w:textAlignment w:val="baseline"/>
        <w:rPr>
          <w:rFonts w:ascii="Trebuchet MS" w:hAnsi="Trebuchet MS" w:eastAsia="Times New Roman" w:cs="Times New Roman"/>
          <w:sz w:val="24"/>
          <w:szCs w:val="24"/>
          <w:lang w:eastAsia="en-GB"/>
        </w:rPr>
      </w:pP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Completing all relevant paperwork</w:t>
      </w:r>
      <w:r w:rsidRPr="00BB0262">
        <w:rPr>
          <w:rFonts w:ascii="Arial" w:hAnsi="Arial" w:eastAsia="Times New Roman" w:cs="Arial"/>
          <w:color w:val="000000"/>
          <w:sz w:val="24"/>
          <w:szCs w:val="24"/>
          <w:lang w:eastAsia="en-GB"/>
        </w:rPr>
        <w:t>  </w:t>
      </w: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 </w:t>
      </w:r>
    </w:p>
    <w:p w:rsidRPr="00BB0262" w:rsidR="00BB0262" w:rsidP="00240216" w:rsidRDefault="00BB0262" w14:paraId="01CAF247" w14:textId="77777777">
      <w:pPr>
        <w:numPr>
          <w:ilvl w:val="0"/>
          <w:numId w:val="27"/>
        </w:numPr>
        <w:spacing w:after="0"/>
        <w:textAlignment w:val="baseline"/>
        <w:rPr>
          <w:rFonts w:ascii="Trebuchet MS" w:hAnsi="Trebuchet MS" w:eastAsia="Times New Roman" w:cs="Times New Roman"/>
          <w:sz w:val="24"/>
          <w:szCs w:val="24"/>
          <w:lang w:eastAsia="en-GB"/>
        </w:rPr>
      </w:pP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Planning routes, sorting food, picking orders, loading and unloading.</w:t>
      </w:r>
      <w:r w:rsidRPr="00BB0262">
        <w:rPr>
          <w:rFonts w:ascii="Arial" w:hAnsi="Arial" w:eastAsia="Times New Roman" w:cs="Arial"/>
          <w:color w:val="000000"/>
          <w:sz w:val="24"/>
          <w:szCs w:val="24"/>
          <w:lang w:eastAsia="en-GB"/>
        </w:rPr>
        <w:t>  </w:t>
      </w: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 </w:t>
      </w:r>
    </w:p>
    <w:p w:rsidRPr="00BB0262" w:rsidR="00BB0262" w:rsidP="00240216" w:rsidRDefault="00BB0262" w14:paraId="61BD4BE8" w14:textId="77777777">
      <w:pPr>
        <w:numPr>
          <w:ilvl w:val="0"/>
          <w:numId w:val="27"/>
        </w:numPr>
        <w:spacing w:after="0"/>
        <w:textAlignment w:val="baseline"/>
        <w:rPr>
          <w:rFonts w:ascii="Trebuchet MS" w:hAnsi="Trebuchet MS" w:eastAsia="Times New Roman" w:cs="Times New Roman"/>
          <w:sz w:val="24"/>
          <w:szCs w:val="24"/>
          <w:lang w:eastAsia="en-GB"/>
        </w:rPr>
      </w:pP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Carrying out routine checks on the vans, taking responsibility for the vans throughout the day and reporting accidents or damage to the van or other vehicles</w:t>
      </w:r>
      <w:r w:rsidRPr="00BB0262">
        <w:rPr>
          <w:rFonts w:ascii="Arial" w:hAnsi="Arial" w:eastAsia="Times New Roman" w:cs="Arial"/>
          <w:color w:val="000000"/>
          <w:sz w:val="24"/>
          <w:szCs w:val="24"/>
          <w:lang w:eastAsia="en-GB"/>
        </w:rPr>
        <w:t> </w:t>
      </w: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 </w:t>
      </w:r>
    </w:p>
    <w:p w:rsidRPr="00BB0262" w:rsidR="00BB0262" w:rsidP="00240216" w:rsidRDefault="00BB0262" w14:paraId="3615F361" w14:textId="77777777">
      <w:pPr>
        <w:numPr>
          <w:ilvl w:val="0"/>
          <w:numId w:val="27"/>
        </w:numPr>
        <w:spacing w:after="0"/>
        <w:textAlignment w:val="baseline"/>
        <w:rPr>
          <w:rFonts w:ascii="Trebuchet MS" w:hAnsi="Trebuchet MS" w:eastAsia="Times New Roman" w:cs="Times New Roman"/>
          <w:sz w:val="24"/>
          <w:szCs w:val="24"/>
          <w:lang w:eastAsia="en-GB"/>
        </w:rPr>
      </w:pP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Assist in the maintenance of the vans including cleaning.  </w:t>
      </w:r>
    </w:p>
    <w:p w:rsidRPr="00864B9D" w:rsidR="00864B9D" w:rsidP="00240216" w:rsidRDefault="00864B9D" w14:paraId="6D0107C2" w14:textId="615FE301">
      <w:pPr>
        <w:spacing w:after="0"/>
        <w:ind w:firstLine="80"/>
        <w:textAlignment w:val="baseline"/>
        <w:rPr>
          <w:rFonts w:ascii="Trebuchet MS" w:hAnsi="Trebuchet MS" w:eastAsia="Times New Roman" w:cs="Times New Roman"/>
          <w:sz w:val="24"/>
          <w:szCs w:val="24"/>
          <w:lang w:eastAsia="en-GB"/>
        </w:rPr>
      </w:pPr>
    </w:p>
    <w:p w:rsidRPr="005A27C7" w:rsidR="00CC2578" w:rsidP="00C66646" w:rsidRDefault="00CC2578" w14:paraId="0623480E" w14:textId="77777777">
      <w:pPr>
        <w:autoSpaceDE w:val="0"/>
        <w:autoSpaceDN w:val="0"/>
        <w:adjustRightInd w:val="0"/>
        <w:spacing w:after="0"/>
        <w:rPr>
          <w:rFonts w:ascii="Trebuchet MS" w:hAnsi="Trebuchet MS" w:cs="Times New Roman"/>
          <w:sz w:val="24"/>
          <w:szCs w:val="24"/>
          <w:lang w:eastAsia="en-GB"/>
        </w:rPr>
      </w:pPr>
    </w:p>
    <w:p w:rsidRPr="00BD7D68" w:rsidR="00CC2578" w:rsidP="00CC2578" w:rsidRDefault="00CC2578" w14:paraId="4BC835A4" w14:textId="6AAAA750">
      <w:pPr>
        <w:autoSpaceDE w:val="0"/>
        <w:autoSpaceDN w:val="0"/>
        <w:adjustRightInd w:val="0"/>
        <w:spacing w:after="80" w:line="240" w:lineRule="auto"/>
        <w:rPr>
          <w:rFonts w:ascii="Trebuchet MS" w:hAnsi="Trebuchet MS" w:cs="Times New Roman"/>
          <w:b/>
          <w:sz w:val="28"/>
          <w:szCs w:val="28"/>
          <w:lang w:eastAsia="en-GB"/>
        </w:rPr>
      </w:pPr>
      <w:r w:rsidRPr="00BD7D68">
        <w:rPr>
          <w:rFonts w:ascii="Trebuchet MS" w:hAnsi="Trebuchet MS" w:cs="Times New Roman"/>
          <w:b/>
          <w:sz w:val="28"/>
          <w:szCs w:val="28"/>
          <w:lang w:eastAsia="en-GB"/>
        </w:rPr>
        <w:t>What we need you to be</w:t>
      </w:r>
      <w:r w:rsidRPr="00BD7D68" w:rsidR="005A27C7">
        <w:rPr>
          <w:rFonts w:ascii="Trebuchet MS" w:hAnsi="Trebuchet MS" w:cs="Times New Roman"/>
          <w:b/>
          <w:sz w:val="28"/>
          <w:szCs w:val="28"/>
          <w:lang w:eastAsia="en-GB"/>
        </w:rPr>
        <w:t>:</w:t>
      </w:r>
    </w:p>
    <w:p w:rsidRPr="00BB0262" w:rsidR="00BB0262" w:rsidP="00240216" w:rsidRDefault="00BB0262" w14:paraId="0CC1B893" w14:textId="04FAACC1">
      <w:pPr>
        <w:numPr>
          <w:ilvl w:val="0"/>
          <w:numId w:val="26"/>
        </w:numPr>
        <w:spacing w:after="0"/>
        <w:textAlignment w:val="baseline"/>
        <w:rPr>
          <w:rFonts w:ascii="Trebuchet MS" w:hAnsi="Trebuchet MS" w:eastAsia="Times New Roman" w:cs="Times New Roman"/>
          <w:sz w:val="24"/>
          <w:szCs w:val="24"/>
          <w:lang w:eastAsia="en-GB"/>
        </w:rPr>
      </w:pP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Minimum of 18 years old and hold a full, clean driving licen</w:t>
      </w: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c</w:t>
      </w: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e</w:t>
      </w:r>
    </w:p>
    <w:p w:rsidRPr="00BB0262" w:rsidR="00BB0262" w:rsidP="00240216" w:rsidRDefault="00BB0262" w14:paraId="7ED2847D" w14:textId="77777777">
      <w:pPr>
        <w:numPr>
          <w:ilvl w:val="0"/>
          <w:numId w:val="26"/>
        </w:numPr>
        <w:spacing w:after="0"/>
        <w:textAlignment w:val="baseline"/>
        <w:rPr>
          <w:rFonts w:ascii="Trebuchet MS" w:hAnsi="Trebuchet MS" w:eastAsia="Times New Roman" w:cs="Times New Roman"/>
          <w:sz w:val="24"/>
          <w:szCs w:val="24"/>
          <w:lang w:eastAsia="en-GB"/>
        </w:rPr>
      </w:pP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Confident to drive a medium-sized van (experience is preferable)</w:t>
      </w:r>
      <w:r w:rsidRPr="00BB0262">
        <w:rPr>
          <w:rFonts w:ascii="Arial" w:hAnsi="Arial" w:eastAsia="Times New Roman" w:cs="Arial"/>
          <w:color w:val="000000"/>
          <w:sz w:val="24"/>
          <w:szCs w:val="24"/>
          <w:lang w:eastAsia="en-GB"/>
        </w:rPr>
        <w:t> </w:t>
      </w: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 </w:t>
      </w:r>
    </w:p>
    <w:p w:rsidRPr="00BB0262" w:rsidR="00BB0262" w:rsidP="00240216" w:rsidRDefault="00BB0262" w14:paraId="6D31AC3D" w14:textId="77777777">
      <w:pPr>
        <w:numPr>
          <w:ilvl w:val="0"/>
          <w:numId w:val="26"/>
        </w:numPr>
        <w:spacing w:after="0"/>
        <w:textAlignment w:val="baseline"/>
        <w:rPr>
          <w:rFonts w:ascii="Trebuchet MS" w:hAnsi="Trebuchet MS" w:eastAsia="Times New Roman" w:cs="Times New Roman"/>
          <w:sz w:val="24"/>
          <w:szCs w:val="24"/>
          <w:lang w:eastAsia="en-GB"/>
        </w:rPr>
      </w:pP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Good at map reading and/or able to use a Sat Nav system</w:t>
      </w:r>
      <w:r w:rsidRPr="00BB0262">
        <w:rPr>
          <w:rFonts w:ascii="Arial" w:hAnsi="Arial" w:eastAsia="Times New Roman" w:cs="Arial"/>
          <w:color w:val="000000"/>
          <w:sz w:val="24"/>
          <w:szCs w:val="24"/>
          <w:lang w:eastAsia="en-GB"/>
        </w:rPr>
        <w:t> </w:t>
      </w: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 </w:t>
      </w:r>
    </w:p>
    <w:p w:rsidRPr="00BB0262" w:rsidR="00BB0262" w:rsidP="00240216" w:rsidRDefault="00BB0262" w14:paraId="25A991AE" w14:textId="77777777">
      <w:pPr>
        <w:numPr>
          <w:ilvl w:val="0"/>
          <w:numId w:val="26"/>
        </w:numPr>
        <w:spacing w:after="0"/>
        <w:textAlignment w:val="baseline"/>
        <w:rPr>
          <w:rFonts w:ascii="Trebuchet MS" w:hAnsi="Trebuchet MS" w:eastAsia="Times New Roman" w:cs="Times New Roman"/>
          <w:sz w:val="24"/>
          <w:szCs w:val="24"/>
          <w:lang w:eastAsia="en-GB"/>
        </w:rPr>
      </w:pP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Positive, friendly and personable, able to interact well with different people </w:t>
      </w:r>
    </w:p>
    <w:p w:rsidRPr="00BB0262" w:rsidR="00BB0262" w:rsidP="00240216" w:rsidRDefault="00BB0262" w14:paraId="75467AE0" w14:textId="77777777">
      <w:pPr>
        <w:numPr>
          <w:ilvl w:val="0"/>
          <w:numId w:val="26"/>
        </w:numPr>
        <w:spacing w:after="0"/>
        <w:textAlignment w:val="baseline"/>
        <w:rPr>
          <w:rFonts w:ascii="Trebuchet MS" w:hAnsi="Trebuchet MS" w:eastAsia="Times New Roman" w:cs="Times New Roman"/>
          <w:sz w:val="24"/>
          <w:szCs w:val="24"/>
          <w:lang w:eastAsia="en-GB"/>
        </w:rPr>
      </w:pP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Enthusiastic about tackling food waste and/or food poverty</w:t>
      </w:r>
      <w:r w:rsidRPr="00BB0262">
        <w:rPr>
          <w:rFonts w:ascii="Arial" w:hAnsi="Arial" w:eastAsia="Times New Roman" w:cs="Arial"/>
          <w:color w:val="000000"/>
          <w:sz w:val="24"/>
          <w:szCs w:val="24"/>
          <w:lang w:eastAsia="en-GB"/>
        </w:rPr>
        <w:t> </w:t>
      </w: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 </w:t>
      </w:r>
    </w:p>
    <w:p w:rsidRPr="00BB0262" w:rsidR="00BB0262" w:rsidP="00240216" w:rsidRDefault="00BB0262" w14:paraId="2BE4EC32" w14:textId="77777777">
      <w:pPr>
        <w:numPr>
          <w:ilvl w:val="0"/>
          <w:numId w:val="26"/>
        </w:numPr>
        <w:spacing w:after="0"/>
        <w:textAlignment w:val="baseline"/>
        <w:rPr>
          <w:rFonts w:ascii="Trebuchet MS" w:hAnsi="Trebuchet MS" w:eastAsia="Times New Roman" w:cs="Times New Roman"/>
          <w:sz w:val="24"/>
          <w:szCs w:val="24"/>
          <w:lang w:eastAsia="en-GB"/>
        </w:rPr>
      </w:pP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Able to perform physical tasks including lifting and loading</w:t>
      </w:r>
      <w:r w:rsidRPr="00BB0262">
        <w:rPr>
          <w:rFonts w:ascii="Arial" w:hAnsi="Arial" w:eastAsia="Times New Roman" w:cs="Arial"/>
          <w:color w:val="000000"/>
          <w:sz w:val="24"/>
          <w:szCs w:val="24"/>
          <w:lang w:eastAsia="en-GB"/>
        </w:rPr>
        <w:t> </w:t>
      </w: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 </w:t>
      </w:r>
    </w:p>
    <w:p w:rsidRPr="00BB0262" w:rsidR="00BB0262" w:rsidP="00240216" w:rsidRDefault="00BB0262" w14:paraId="084607B8" w14:textId="77777777">
      <w:pPr>
        <w:numPr>
          <w:ilvl w:val="0"/>
          <w:numId w:val="26"/>
        </w:numPr>
        <w:spacing w:after="0"/>
        <w:textAlignment w:val="baseline"/>
        <w:rPr>
          <w:rFonts w:ascii="Trebuchet MS" w:hAnsi="Trebuchet MS" w:eastAsia="Times New Roman" w:cs="Times New Roman"/>
          <w:sz w:val="24"/>
          <w:szCs w:val="24"/>
          <w:lang w:eastAsia="en-GB"/>
        </w:rPr>
      </w:pP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Good with numbers, identifying different foods, writing clearly</w:t>
      </w:r>
      <w:r w:rsidRPr="00BB0262">
        <w:rPr>
          <w:rFonts w:ascii="Arial" w:hAnsi="Arial" w:eastAsia="Times New Roman" w:cs="Arial"/>
          <w:color w:val="000000"/>
          <w:sz w:val="24"/>
          <w:szCs w:val="24"/>
          <w:lang w:eastAsia="en-GB"/>
        </w:rPr>
        <w:t> </w:t>
      </w: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 </w:t>
      </w:r>
    </w:p>
    <w:p w:rsidRPr="00BB0262" w:rsidR="00BB0262" w:rsidP="00240216" w:rsidRDefault="00BB0262" w14:paraId="01A2D140" w14:textId="77777777">
      <w:pPr>
        <w:numPr>
          <w:ilvl w:val="0"/>
          <w:numId w:val="26"/>
        </w:numPr>
        <w:spacing w:after="0"/>
        <w:textAlignment w:val="baseline"/>
        <w:rPr>
          <w:rFonts w:ascii="Trebuchet MS" w:hAnsi="Trebuchet MS" w:eastAsia="Times New Roman" w:cs="Times New Roman"/>
          <w:sz w:val="24"/>
          <w:szCs w:val="24"/>
          <w:lang w:eastAsia="en-GB"/>
        </w:rPr>
      </w:pP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Able to work effectively and use your initiative in a fast-paced environment </w:t>
      </w:r>
    </w:p>
    <w:p w:rsidRPr="00BB0262" w:rsidR="00BB0262" w:rsidP="00240216" w:rsidRDefault="00BB0262" w14:paraId="5E422897" w14:textId="77777777">
      <w:pPr>
        <w:numPr>
          <w:ilvl w:val="0"/>
          <w:numId w:val="26"/>
        </w:numPr>
        <w:spacing w:after="0"/>
        <w:textAlignment w:val="baseline"/>
        <w:rPr>
          <w:rFonts w:ascii="Trebuchet MS" w:hAnsi="Trebuchet MS" w:eastAsia="Times New Roman" w:cs="Times New Roman"/>
          <w:sz w:val="24"/>
          <w:szCs w:val="24"/>
          <w:lang w:eastAsia="en-GB"/>
        </w:rPr>
      </w:pP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Able to work well in a team and on your own</w:t>
      </w:r>
      <w:r w:rsidRPr="00BB0262">
        <w:rPr>
          <w:rFonts w:ascii="Arial" w:hAnsi="Arial" w:eastAsia="Times New Roman" w:cs="Arial"/>
          <w:color w:val="000000"/>
          <w:sz w:val="24"/>
          <w:szCs w:val="24"/>
          <w:lang w:eastAsia="en-GB"/>
        </w:rPr>
        <w:t>  </w:t>
      </w: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 </w:t>
      </w:r>
    </w:p>
    <w:p w:rsidRPr="00BB0262" w:rsidR="00BB0262" w:rsidP="00240216" w:rsidRDefault="00BB0262" w14:paraId="2B1C065E" w14:textId="77777777">
      <w:pPr>
        <w:numPr>
          <w:ilvl w:val="0"/>
          <w:numId w:val="26"/>
        </w:numPr>
        <w:spacing w:after="0"/>
        <w:textAlignment w:val="baseline"/>
        <w:rPr>
          <w:rFonts w:ascii="Trebuchet MS" w:hAnsi="Trebuchet MS" w:eastAsia="Times New Roman" w:cs="Times New Roman"/>
          <w:sz w:val="24"/>
          <w:szCs w:val="24"/>
          <w:lang w:eastAsia="en-GB"/>
        </w:rPr>
      </w:pP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Able to follow </w:t>
      </w:r>
      <w:proofErr w:type="spellStart"/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FareShare’s</w:t>
      </w:r>
      <w:proofErr w:type="spellEnd"/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 policies &amp; procedures</w:t>
      </w:r>
      <w:r w:rsidRPr="00BB0262">
        <w:rPr>
          <w:rFonts w:ascii="Arial" w:hAnsi="Arial" w:eastAsia="Times New Roman" w:cs="Arial"/>
          <w:color w:val="000000"/>
          <w:sz w:val="24"/>
          <w:szCs w:val="24"/>
          <w:lang w:eastAsia="en-GB"/>
        </w:rPr>
        <w:t> </w:t>
      </w: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 </w:t>
      </w:r>
    </w:p>
    <w:p w:rsidRPr="00BB0262" w:rsidR="00BB0262" w:rsidP="00240216" w:rsidRDefault="00BB0262" w14:paraId="6D2D1D76" w14:textId="77777777">
      <w:pPr>
        <w:numPr>
          <w:ilvl w:val="0"/>
          <w:numId w:val="26"/>
        </w:numPr>
        <w:spacing w:after="0"/>
        <w:textAlignment w:val="baseline"/>
        <w:rPr>
          <w:rFonts w:ascii="Trebuchet MS" w:hAnsi="Trebuchet MS" w:eastAsia="Times New Roman" w:cs="Times New Roman"/>
          <w:sz w:val="24"/>
          <w:szCs w:val="24"/>
          <w:lang w:eastAsia="en-GB"/>
        </w:rPr>
      </w:pP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Flexible – there may be times when we ask you to help on other projects/tasks</w:t>
      </w:r>
      <w:r w:rsidRPr="00BB0262">
        <w:rPr>
          <w:rFonts w:ascii="Arial" w:hAnsi="Arial" w:eastAsia="Times New Roman" w:cs="Arial"/>
          <w:color w:val="000000"/>
          <w:sz w:val="24"/>
          <w:szCs w:val="24"/>
          <w:lang w:eastAsia="en-GB"/>
        </w:rPr>
        <w:t> </w:t>
      </w: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 </w:t>
      </w:r>
    </w:p>
    <w:p w:rsidRPr="00A0000B" w:rsidR="7FEB363B" w:rsidP="00240216" w:rsidRDefault="7FEB363B" w14:paraId="110C3E67" w14:textId="128FF6D0">
      <w:pPr>
        <w:autoSpaceDE w:val="0"/>
        <w:autoSpaceDN w:val="0"/>
        <w:adjustRightInd w:val="0"/>
        <w:spacing w:after="0"/>
        <w:rPr>
          <w:rFonts w:ascii="Trebuchet MS" w:hAnsi="Trebuchet MS" w:cs="Times New Roman"/>
          <w:sz w:val="24"/>
          <w:szCs w:val="24"/>
          <w:lang w:eastAsia="en-GB"/>
        </w:rPr>
      </w:pPr>
    </w:p>
    <w:p w:rsidR="00CC2578" w:rsidP="00A12D20" w:rsidRDefault="00CC2578" w14:paraId="37FC461B" w14:textId="77777777">
      <w:pPr>
        <w:autoSpaceDE w:val="0"/>
        <w:autoSpaceDN w:val="0"/>
        <w:adjustRightInd w:val="0"/>
        <w:spacing w:after="0"/>
        <w:rPr>
          <w:rFonts w:ascii="Trebuchet MS" w:hAnsi="Trebuchet MS" w:cs="Times New Roman"/>
          <w:sz w:val="24"/>
          <w:szCs w:val="24"/>
          <w:lang w:eastAsia="en-GB"/>
        </w:rPr>
      </w:pPr>
    </w:p>
    <w:p w:rsidRPr="00A0000B" w:rsidR="00CC2578" w:rsidP="00A0000B" w:rsidRDefault="00CC2578" w14:paraId="452D003D" w14:textId="6002E8D2">
      <w:pPr>
        <w:autoSpaceDE w:val="0"/>
        <w:autoSpaceDN w:val="0"/>
        <w:adjustRightInd w:val="0"/>
        <w:spacing w:after="80"/>
        <w:rPr>
          <w:rFonts w:ascii="Trebuchet MS" w:hAnsi="Trebuchet MS" w:cs="Times New Roman"/>
          <w:b/>
          <w:bCs/>
          <w:sz w:val="28"/>
          <w:szCs w:val="28"/>
          <w:lang w:eastAsia="en-GB"/>
        </w:rPr>
      </w:pPr>
      <w:r w:rsidRPr="00A0000B">
        <w:rPr>
          <w:rFonts w:ascii="Trebuchet MS" w:hAnsi="Trebuchet MS" w:cs="Times New Roman"/>
          <w:b/>
          <w:bCs/>
          <w:sz w:val="28"/>
          <w:szCs w:val="28"/>
          <w:lang w:eastAsia="en-GB"/>
        </w:rPr>
        <w:t>What will I get out of it?</w:t>
      </w:r>
    </w:p>
    <w:p w:rsidRPr="00BB0262" w:rsidR="00BB0262" w:rsidP="00240216" w:rsidRDefault="00BB0262" w14:paraId="231AB2EE" w14:textId="77777777">
      <w:pPr>
        <w:numPr>
          <w:ilvl w:val="0"/>
          <w:numId w:val="26"/>
        </w:numPr>
        <w:tabs>
          <w:tab w:val="num" w:pos="720"/>
        </w:tabs>
        <w:spacing w:after="0"/>
        <w:textAlignment w:val="baseline"/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</w:pPr>
      <w:r w:rsidRPr="00BB0262">
        <w:rPr>
          <w:rFonts w:ascii="Trebuchet MS" w:hAnsi="Trebuchet MS" w:eastAsia="Times New Roman" w:cs="Times New Roman"/>
          <w:sz w:val="24"/>
          <w:szCs w:val="24"/>
          <w:lang w:eastAsia="en-GB"/>
        </w:rPr>
        <w:t xml:space="preserve">An </w:t>
      </w: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active and sociable role </w:t>
      </w:r>
    </w:p>
    <w:p w:rsidRPr="00BB0262" w:rsidR="00BB0262" w:rsidP="00240216" w:rsidRDefault="00BB0262" w14:paraId="524F272E" w14:textId="77777777">
      <w:pPr>
        <w:numPr>
          <w:ilvl w:val="0"/>
          <w:numId w:val="26"/>
        </w:numPr>
        <w:tabs>
          <w:tab w:val="num" w:pos="720"/>
        </w:tabs>
        <w:spacing w:after="0"/>
        <w:textAlignment w:val="baseline"/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</w:pP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Development of skills such as route planning, organising and communication skills </w:t>
      </w:r>
    </w:p>
    <w:p w:rsidRPr="00BB0262" w:rsidR="00BB0262" w:rsidP="00240216" w:rsidRDefault="00BB0262" w14:paraId="419EFDEE" w14:textId="77777777">
      <w:pPr>
        <w:numPr>
          <w:ilvl w:val="0"/>
          <w:numId w:val="26"/>
        </w:numPr>
        <w:tabs>
          <w:tab w:val="num" w:pos="720"/>
        </w:tabs>
        <w:spacing w:after="0"/>
        <w:textAlignment w:val="baseline"/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</w:pP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lastRenderedPageBreak/>
        <w:t>Support and supervision from the Regional Volunteer Manager</w:t>
      </w:r>
      <w:r w:rsidRPr="00BB0262">
        <w:rPr>
          <w:rFonts w:ascii="Arial" w:hAnsi="Arial" w:eastAsia="Times New Roman" w:cs="Arial"/>
          <w:color w:val="000000"/>
          <w:sz w:val="24"/>
          <w:szCs w:val="24"/>
          <w:lang w:eastAsia="en-GB"/>
        </w:rPr>
        <w:t>  </w:t>
      </w: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 </w:t>
      </w:r>
    </w:p>
    <w:p w:rsidRPr="00BB0262" w:rsidR="00BB0262" w:rsidP="00240216" w:rsidRDefault="00BB0262" w14:paraId="0B8074B9" w14:textId="77777777">
      <w:pPr>
        <w:numPr>
          <w:ilvl w:val="0"/>
          <w:numId w:val="26"/>
        </w:numPr>
        <w:spacing w:after="0"/>
        <w:textAlignment w:val="baseline"/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</w:pP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An induction and training for the role</w:t>
      </w:r>
      <w:r w:rsidRPr="00BB0262">
        <w:rPr>
          <w:rFonts w:ascii="Arial" w:hAnsi="Arial" w:eastAsia="Times New Roman" w:cs="Arial"/>
          <w:color w:val="000000"/>
          <w:sz w:val="24"/>
          <w:szCs w:val="24"/>
          <w:lang w:eastAsia="en-GB"/>
        </w:rPr>
        <w:t>  </w:t>
      </w: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 </w:t>
      </w:r>
    </w:p>
    <w:p w:rsidRPr="00BB0262" w:rsidR="00BB0262" w:rsidP="00240216" w:rsidRDefault="00BB0262" w14:paraId="5A0A87D7" w14:textId="77777777">
      <w:pPr>
        <w:numPr>
          <w:ilvl w:val="0"/>
          <w:numId w:val="26"/>
        </w:numPr>
        <w:spacing w:after="0"/>
        <w:textAlignment w:val="baseline"/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</w:pP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Reasonable travel expenses and a free lunch</w:t>
      </w:r>
      <w:r w:rsidRPr="00BB0262">
        <w:rPr>
          <w:rFonts w:ascii="Arial" w:hAnsi="Arial" w:eastAsia="Times New Roman" w:cs="Arial"/>
          <w:color w:val="000000"/>
          <w:sz w:val="24"/>
          <w:szCs w:val="24"/>
          <w:lang w:eastAsia="en-GB"/>
        </w:rPr>
        <w:t> </w:t>
      </w: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 </w:t>
      </w:r>
    </w:p>
    <w:p w:rsidRPr="00BB0262" w:rsidR="00BB0262" w:rsidP="00240216" w:rsidRDefault="00BB0262" w14:paraId="610A2A81" w14:textId="77777777">
      <w:pPr>
        <w:numPr>
          <w:ilvl w:val="0"/>
          <w:numId w:val="26"/>
        </w:numPr>
        <w:spacing w:after="0"/>
        <w:textAlignment w:val="baseline"/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</w:pP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A fun and friendly place to work</w:t>
      </w:r>
      <w:r w:rsidRPr="00BB0262">
        <w:rPr>
          <w:rFonts w:ascii="Arial" w:hAnsi="Arial" w:eastAsia="Times New Roman" w:cs="Arial"/>
          <w:color w:val="000000"/>
          <w:sz w:val="24"/>
          <w:szCs w:val="24"/>
          <w:lang w:eastAsia="en-GB"/>
        </w:rPr>
        <w:t> </w:t>
      </w: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 </w:t>
      </w:r>
    </w:p>
    <w:p w:rsidRPr="00BB0262" w:rsidR="00BB0262" w:rsidP="00240216" w:rsidRDefault="00BB0262" w14:paraId="5E0D8A2D" w14:textId="77777777">
      <w:pPr>
        <w:numPr>
          <w:ilvl w:val="0"/>
          <w:numId w:val="26"/>
        </w:numPr>
        <w:spacing w:after="0"/>
        <w:textAlignment w:val="baseline"/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</w:pP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The opportunity to take on new challenges</w:t>
      </w:r>
      <w:r w:rsidRPr="00BB0262">
        <w:rPr>
          <w:rFonts w:ascii="Arial" w:hAnsi="Arial" w:eastAsia="Times New Roman" w:cs="Arial"/>
          <w:color w:val="000000"/>
          <w:sz w:val="24"/>
          <w:szCs w:val="24"/>
          <w:lang w:eastAsia="en-GB"/>
        </w:rPr>
        <w:t>  </w:t>
      </w: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 </w:t>
      </w:r>
    </w:p>
    <w:p w:rsidRPr="00BB0262" w:rsidR="00BB0262" w:rsidP="00240216" w:rsidRDefault="00BB0262" w14:paraId="487ACF17" w14:textId="77777777">
      <w:pPr>
        <w:numPr>
          <w:ilvl w:val="0"/>
          <w:numId w:val="26"/>
        </w:numPr>
        <w:spacing w:after="0"/>
        <w:textAlignment w:val="baseline"/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</w:pP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A work reference for those who have satisfactorily committed to at least 3 months</w:t>
      </w:r>
      <w:r w:rsidRPr="00BB0262">
        <w:rPr>
          <w:rFonts w:ascii="Arial" w:hAnsi="Arial" w:eastAsia="Times New Roman" w:cs="Arial"/>
          <w:color w:val="000000"/>
          <w:sz w:val="24"/>
          <w:szCs w:val="24"/>
          <w:lang w:eastAsia="en-GB"/>
        </w:rPr>
        <w:t> </w:t>
      </w: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 </w:t>
      </w:r>
    </w:p>
    <w:p w:rsidRPr="00BB0262" w:rsidR="00BB0262" w:rsidP="00240216" w:rsidRDefault="00BB0262" w14:paraId="2A679107" w14:textId="77777777">
      <w:pPr>
        <w:numPr>
          <w:ilvl w:val="0"/>
          <w:numId w:val="26"/>
        </w:numPr>
        <w:spacing w:after="0"/>
        <w:textAlignment w:val="baseline"/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</w:pP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The opportunity to support a great cause and give something back to your community</w:t>
      </w:r>
      <w:r w:rsidRPr="00BB0262">
        <w:rPr>
          <w:rFonts w:ascii="Arial" w:hAnsi="Arial" w:eastAsia="Times New Roman" w:cs="Arial"/>
          <w:color w:val="000000"/>
          <w:sz w:val="24"/>
          <w:szCs w:val="24"/>
          <w:lang w:eastAsia="en-GB"/>
        </w:rPr>
        <w:t> </w:t>
      </w:r>
      <w:r w:rsidRPr="00BB0262"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  <w:t> </w:t>
      </w:r>
    </w:p>
    <w:p w:rsidRPr="00240216" w:rsidR="0067007C" w:rsidP="00240216" w:rsidRDefault="0067007C" w14:paraId="5DE4A19C" w14:textId="0FCE27D0">
      <w:pPr>
        <w:spacing w:after="0"/>
        <w:ind w:left="360"/>
        <w:textAlignment w:val="baseline"/>
        <w:rPr>
          <w:rFonts w:ascii="Trebuchet MS" w:hAnsi="Trebuchet MS" w:eastAsia="Times New Roman" w:cs="Times New Roman"/>
          <w:color w:val="000000"/>
          <w:sz w:val="24"/>
          <w:szCs w:val="24"/>
          <w:lang w:eastAsia="en-GB"/>
        </w:rPr>
      </w:pPr>
    </w:p>
    <w:sectPr w:rsidRPr="00240216" w:rsidR="0067007C" w:rsidSect="006739C4">
      <w:headerReference w:type="default" r:id="rId11"/>
      <w:footerReference w:type="default" r:id="rId12"/>
      <w:pgSz w:w="11906" w:h="16838" w:orient="portrait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0D76F0" w:rsidP="00692DDB" w:rsidRDefault="000D76F0" w14:paraId="4C840FE5" w14:textId="77777777">
      <w:pPr>
        <w:spacing w:after="0" w:line="240" w:lineRule="auto"/>
      </w:pPr>
      <w:r>
        <w:separator/>
      </w:r>
    </w:p>
  </w:endnote>
  <w:endnote w:type="continuationSeparator" w:id="0">
    <w:p w:rsidR="000D76F0" w:rsidP="00692DDB" w:rsidRDefault="000D76F0" w14:paraId="41AB4FAE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Trebuchet MS">
    <w:altName w:val="Trebuchet MS"/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3337D4" w:rsidRDefault="003337D4" w14:paraId="7C26E542" w14:textId="20F52013">
    <w:pPr>
      <w:pStyle w:val="Footer"/>
    </w:pPr>
  </w:p>
  <w:p w:rsidR="003337D4" w:rsidRDefault="003337D4" w14:paraId="7B361746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0D76F0" w:rsidP="00692DDB" w:rsidRDefault="000D76F0" w14:paraId="1821D865" w14:textId="77777777">
      <w:pPr>
        <w:spacing w:after="0" w:line="240" w:lineRule="auto"/>
      </w:pPr>
      <w:r>
        <w:separator/>
      </w:r>
    </w:p>
  </w:footnote>
  <w:footnote w:type="continuationSeparator" w:id="0">
    <w:p w:rsidR="000D76F0" w:rsidP="00692DDB" w:rsidRDefault="000D76F0" w14:paraId="2C692005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p w:rsidR="0053203F" w:rsidRDefault="0053203F" w14:paraId="6BE41426" w14:textId="4D385E1D">
    <w:pPr>
      <w:pStyle w:val="Header"/>
    </w:pPr>
  </w:p>
  <w:p w:rsidR="00843AC2" w:rsidP="00AA17FE" w:rsidRDefault="7FEB363B" w14:paraId="27E5D50A" w14:textId="77777777">
    <w:pPr>
      <w:pStyle w:val="Header"/>
      <w:jc w:val="right"/>
    </w:pPr>
    <w:r w:rsidR="00AA9E9E">
      <w:drawing>
        <wp:inline wp14:editId="159C2111" wp14:anchorId="71D2775D">
          <wp:extent cx="1938020" cy="713842"/>
          <wp:effectExtent l="0" t="0" r="5080" b="0"/>
          <wp:docPr id="1" name="Picture 1" title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0" name="Picture 1"/>
                  <pic:cNvPicPr/>
                </pic:nvPicPr>
                <pic:blipFill>
                  <a:blip r:embed="Rbeccdcb413d8435b">
                    <a:extLst xmlns:a="http://schemas.openxmlformats.org/drawingml/2006/main"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0" flipH="0" flipV="0">
                    <a:off x="0" y="0"/>
                    <a:ext cx="1938020" cy="713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Pr="004257FF" w:rsidR="00843AC2" w:rsidRDefault="00843AC2" w14:paraId="372AB561" w14:textId="77777777">
    <w:pPr>
      <w:pStyle w:val="Header"/>
      <w:rPr>
        <w:rFonts w:ascii="Trebuchet MS" w:hAnsi="Trebuchet MS"/>
        <w:b/>
        <w:sz w:val="40"/>
        <w:szCs w:val="4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3E725B"/>
    <w:multiLevelType w:val="hybridMultilevel"/>
    <w:tmpl w:val="B9348FB4"/>
    <w:lvl w:ilvl="0" w:tplc="108C40B8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7CC24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1095D52"/>
    <w:multiLevelType w:val="multilevel"/>
    <w:tmpl w:val="B218D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" w15:restartNumberingAfterBreak="0">
    <w:nsid w:val="095F32EF"/>
    <w:multiLevelType w:val="multilevel"/>
    <w:tmpl w:val="4DFAF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" w15:restartNumberingAfterBreak="0">
    <w:nsid w:val="0D762C6C"/>
    <w:multiLevelType w:val="hybridMultilevel"/>
    <w:tmpl w:val="EAFEA1A2"/>
    <w:lvl w:ilvl="0" w:tplc="108C40B8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7CC24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10456A82"/>
    <w:multiLevelType w:val="hybridMultilevel"/>
    <w:tmpl w:val="AD008D6E"/>
    <w:lvl w:ilvl="0" w:tplc="108C40B8">
      <w:start w:val="1"/>
      <w:numFmt w:val="bullet"/>
      <w:lvlText w:val=""/>
      <w:lvlJc w:val="left"/>
      <w:pPr>
        <w:ind w:left="-351" w:hanging="360"/>
      </w:pPr>
      <w:rPr>
        <w:rFonts w:hint="default" w:ascii="Symbol" w:hAnsi="Symbol"/>
        <w:color w:val="7CC242"/>
      </w:rPr>
    </w:lvl>
    <w:lvl w:ilvl="1" w:tplc="08090003" w:tentative="1">
      <w:start w:val="1"/>
      <w:numFmt w:val="bullet"/>
      <w:lvlText w:val="o"/>
      <w:lvlJc w:val="left"/>
      <w:pPr>
        <w:ind w:left="369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089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1809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2529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249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3969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4689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5409" w:hanging="360"/>
      </w:pPr>
      <w:rPr>
        <w:rFonts w:hint="default" w:ascii="Wingdings" w:hAnsi="Wingdings"/>
      </w:rPr>
    </w:lvl>
  </w:abstractNum>
  <w:abstractNum w:abstractNumId="5" w15:restartNumberingAfterBreak="0">
    <w:nsid w:val="17415343"/>
    <w:multiLevelType w:val="multilevel"/>
    <w:tmpl w:val="CDBC4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6" w15:restartNumberingAfterBreak="0">
    <w:nsid w:val="1B70412A"/>
    <w:multiLevelType w:val="hybridMultilevel"/>
    <w:tmpl w:val="3DA44ADA"/>
    <w:lvl w:ilvl="0" w:tplc="108C40B8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7CC24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1C7D2001"/>
    <w:multiLevelType w:val="multilevel"/>
    <w:tmpl w:val="F104C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8" w15:restartNumberingAfterBreak="0">
    <w:nsid w:val="1D091726"/>
    <w:multiLevelType w:val="multilevel"/>
    <w:tmpl w:val="6CB48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9" w15:restartNumberingAfterBreak="0">
    <w:nsid w:val="1E4F7DAA"/>
    <w:multiLevelType w:val="multilevel"/>
    <w:tmpl w:val="6DCCA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0" w15:restartNumberingAfterBreak="0">
    <w:nsid w:val="1EA43165"/>
    <w:multiLevelType w:val="multilevel"/>
    <w:tmpl w:val="4E44F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1" w15:restartNumberingAfterBreak="0">
    <w:nsid w:val="3A463E99"/>
    <w:multiLevelType w:val="multilevel"/>
    <w:tmpl w:val="47749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2" w15:restartNumberingAfterBreak="0">
    <w:nsid w:val="43E32836"/>
    <w:multiLevelType w:val="multilevel"/>
    <w:tmpl w:val="9ABEF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3" w15:restartNumberingAfterBreak="0">
    <w:nsid w:val="45620BA7"/>
    <w:multiLevelType w:val="multilevel"/>
    <w:tmpl w:val="7278D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4" w15:restartNumberingAfterBreak="0">
    <w:nsid w:val="4ED87B53"/>
    <w:multiLevelType w:val="multilevel"/>
    <w:tmpl w:val="D33E7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5" w15:restartNumberingAfterBreak="0">
    <w:nsid w:val="507E2A94"/>
    <w:multiLevelType w:val="multilevel"/>
    <w:tmpl w:val="63646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6" w15:restartNumberingAfterBreak="0">
    <w:nsid w:val="53FC3BAC"/>
    <w:multiLevelType w:val="multilevel"/>
    <w:tmpl w:val="D632C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7" w15:restartNumberingAfterBreak="0">
    <w:nsid w:val="554B656F"/>
    <w:multiLevelType w:val="hybridMultilevel"/>
    <w:tmpl w:val="6114B986"/>
    <w:lvl w:ilvl="0" w:tplc="108C40B8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7CC24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55893AE0"/>
    <w:multiLevelType w:val="multilevel"/>
    <w:tmpl w:val="AE429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9" w15:restartNumberingAfterBreak="0">
    <w:nsid w:val="56887161"/>
    <w:multiLevelType w:val="multilevel"/>
    <w:tmpl w:val="CC78B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0" w15:restartNumberingAfterBreak="0">
    <w:nsid w:val="5B464B30"/>
    <w:multiLevelType w:val="hybridMultilevel"/>
    <w:tmpl w:val="71C2B546"/>
    <w:lvl w:ilvl="0" w:tplc="108C40B8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7CC24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1" w15:restartNumberingAfterBreak="0">
    <w:nsid w:val="61A961B2"/>
    <w:multiLevelType w:val="multilevel"/>
    <w:tmpl w:val="61E28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2" w15:restartNumberingAfterBreak="0">
    <w:nsid w:val="653E4AC2"/>
    <w:multiLevelType w:val="multilevel"/>
    <w:tmpl w:val="55622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3" w15:restartNumberingAfterBreak="0">
    <w:nsid w:val="726A2365"/>
    <w:multiLevelType w:val="multilevel"/>
    <w:tmpl w:val="04045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4" w15:restartNumberingAfterBreak="0">
    <w:nsid w:val="78AF1A16"/>
    <w:multiLevelType w:val="multilevel"/>
    <w:tmpl w:val="D526B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5" w15:restartNumberingAfterBreak="0">
    <w:nsid w:val="78F1193E"/>
    <w:multiLevelType w:val="hybridMultilevel"/>
    <w:tmpl w:val="333AAFF8"/>
    <w:lvl w:ilvl="0" w:tplc="108C40B8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7CC24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6" w15:restartNumberingAfterBreak="0">
    <w:nsid w:val="7B6F33DE"/>
    <w:multiLevelType w:val="multilevel"/>
    <w:tmpl w:val="2C366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num w:numId="1">
    <w:abstractNumId w:val="0"/>
  </w:num>
  <w:num w:numId="2">
    <w:abstractNumId w:val="7"/>
  </w:num>
  <w:num w:numId="3">
    <w:abstractNumId w:val="21"/>
  </w:num>
  <w:num w:numId="4">
    <w:abstractNumId w:val="22"/>
  </w:num>
  <w:num w:numId="5">
    <w:abstractNumId w:val="10"/>
  </w:num>
  <w:num w:numId="6">
    <w:abstractNumId w:val="26"/>
  </w:num>
  <w:num w:numId="7">
    <w:abstractNumId w:val="23"/>
  </w:num>
  <w:num w:numId="8">
    <w:abstractNumId w:val="3"/>
  </w:num>
  <w:num w:numId="9">
    <w:abstractNumId w:val="4"/>
  </w:num>
  <w:num w:numId="10">
    <w:abstractNumId w:val="17"/>
  </w:num>
  <w:num w:numId="11">
    <w:abstractNumId w:val="2"/>
  </w:num>
  <w:num w:numId="12">
    <w:abstractNumId w:val="12"/>
  </w:num>
  <w:num w:numId="13">
    <w:abstractNumId w:val="16"/>
  </w:num>
  <w:num w:numId="14">
    <w:abstractNumId w:val="9"/>
  </w:num>
  <w:num w:numId="15">
    <w:abstractNumId w:val="5"/>
  </w:num>
  <w:num w:numId="16">
    <w:abstractNumId w:val="19"/>
  </w:num>
  <w:num w:numId="17">
    <w:abstractNumId w:val="25"/>
  </w:num>
  <w:num w:numId="18">
    <w:abstractNumId w:val="1"/>
  </w:num>
  <w:num w:numId="19">
    <w:abstractNumId w:val="24"/>
  </w:num>
  <w:num w:numId="20">
    <w:abstractNumId w:val="8"/>
  </w:num>
  <w:num w:numId="21">
    <w:abstractNumId w:val="11"/>
  </w:num>
  <w:num w:numId="22">
    <w:abstractNumId w:val="13"/>
  </w:num>
  <w:num w:numId="23">
    <w:abstractNumId w:val="18"/>
  </w:num>
  <w:num w:numId="24">
    <w:abstractNumId w:val="14"/>
  </w:num>
  <w:num w:numId="25">
    <w:abstractNumId w:val="15"/>
  </w:num>
  <w:num w:numId="26">
    <w:abstractNumId w:val="6"/>
  </w:num>
  <w:num w:numId="27">
    <w:abstractNumId w:val="2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attachedTemplate r:id="rId1"/>
  <w:trackRevisions w:val="false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2FEA"/>
    <w:rsid w:val="000070D1"/>
    <w:rsid w:val="0001620B"/>
    <w:rsid w:val="00033D86"/>
    <w:rsid w:val="000541E8"/>
    <w:rsid w:val="00054F9D"/>
    <w:rsid w:val="00060A3B"/>
    <w:rsid w:val="00060EF6"/>
    <w:rsid w:val="000620FB"/>
    <w:rsid w:val="000D6E7F"/>
    <w:rsid w:val="000D76F0"/>
    <w:rsid w:val="000E2468"/>
    <w:rsid w:val="000F41B1"/>
    <w:rsid w:val="00133DC5"/>
    <w:rsid w:val="001360B9"/>
    <w:rsid w:val="00140539"/>
    <w:rsid w:val="0016124A"/>
    <w:rsid w:val="00163303"/>
    <w:rsid w:val="00174D5F"/>
    <w:rsid w:val="001B086F"/>
    <w:rsid w:val="001B3F83"/>
    <w:rsid w:val="001B5D5F"/>
    <w:rsid w:val="001C34AC"/>
    <w:rsid w:val="001C6834"/>
    <w:rsid w:val="001D05B4"/>
    <w:rsid w:val="001D3ADD"/>
    <w:rsid w:val="001E3478"/>
    <w:rsid w:val="001E39B1"/>
    <w:rsid w:val="001E5254"/>
    <w:rsid w:val="002004F7"/>
    <w:rsid w:val="00201DDC"/>
    <w:rsid w:val="002214A4"/>
    <w:rsid w:val="0022518F"/>
    <w:rsid w:val="00233BF3"/>
    <w:rsid w:val="00240216"/>
    <w:rsid w:val="00240D2C"/>
    <w:rsid w:val="00243287"/>
    <w:rsid w:val="0026635B"/>
    <w:rsid w:val="00284BBF"/>
    <w:rsid w:val="0029781C"/>
    <w:rsid w:val="002B16A4"/>
    <w:rsid w:val="002E7A4D"/>
    <w:rsid w:val="003104E5"/>
    <w:rsid w:val="00310D94"/>
    <w:rsid w:val="00327F62"/>
    <w:rsid w:val="003337D4"/>
    <w:rsid w:val="00340213"/>
    <w:rsid w:val="003426AA"/>
    <w:rsid w:val="00342FEF"/>
    <w:rsid w:val="00354C60"/>
    <w:rsid w:val="003568D4"/>
    <w:rsid w:val="003648DA"/>
    <w:rsid w:val="00380027"/>
    <w:rsid w:val="00383946"/>
    <w:rsid w:val="0038575F"/>
    <w:rsid w:val="003A0692"/>
    <w:rsid w:val="003A6BAC"/>
    <w:rsid w:val="003B1C92"/>
    <w:rsid w:val="003B3B2E"/>
    <w:rsid w:val="003C2B5D"/>
    <w:rsid w:val="003E481C"/>
    <w:rsid w:val="00412248"/>
    <w:rsid w:val="0042159F"/>
    <w:rsid w:val="004257FF"/>
    <w:rsid w:val="0046698B"/>
    <w:rsid w:val="00470567"/>
    <w:rsid w:val="004707A5"/>
    <w:rsid w:val="00471AA5"/>
    <w:rsid w:val="00484C85"/>
    <w:rsid w:val="00487202"/>
    <w:rsid w:val="00496041"/>
    <w:rsid w:val="004A70BE"/>
    <w:rsid w:val="004B5158"/>
    <w:rsid w:val="004C0114"/>
    <w:rsid w:val="004C7CCE"/>
    <w:rsid w:val="004E0E1C"/>
    <w:rsid w:val="004E43B3"/>
    <w:rsid w:val="004F5863"/>
    <w:rsid w:val="00512CE2"/>
    <w:rsid w:val="005141CC"/>
    <w:rsid w:val="00515FD9"/>
    <w:rsid w:val="00526EAC"/>
    <w:rsid w:val="0053203F"/>
    <w:rsid w:val="005501F4"/>
    <w:rsid w:val="0055193C"/>
    <w:rsid w:val="00552376"/>
    <w:rsid w:val="005610E2"/>
    <w:rsid w:val="00567F18"/>
    <w:rsid w:val="005711FE"/>
    <w:rsid w:val="0057727A"/>
    <w:rsid w:val="00595994"/>
    <w:rsid w:val="005A21AD"/>
    <w:rsid w:val="005A27C7"/>
    <w:rsid w:val="005A7D7A"/>
    <w:rsid w:val="005C35A6"/>
    <w:rsid w:val="005D2650"/>
    <w:rsid w:val="005E15C6"/>
    <w:rsid w:val="005E7296"/>
    <w:rsid w:val="00626EB8"/>
    <w:rsid w:val="006342A5"/>
    <w:rsid w:val="006547FD"/>
    <w:rsid w:val="00661190"/>
    <w:rsid w:val="0066345C"/>
    <w:rsid w:val="00666932"/>
    <w:rsid w:val="0067007C"/>
    <w:rsid w:val="006739C4"/>
    <w:rsid w:val="00681BC8"/>
    <w:rsid w:val="00683160"/>
    <w:rsid w:val="006838B6"/>
    <w:rsid w:val="006850F6"/>
    <w:rsid w:val="0068516B"/>
    <w:rsid w:val="00691F71"/>
    <w:rsid w:val="00692DDB"/>
    <w:rsid w:val="006B6DC8"/>
    <w:rsid w:val="006C70BF"/>
    <w:rsid w:val="006D0059"/>
    <w:rsid w:val="006D4060"/>
    <w:rsid w:val="00710454"/>
    <w:rsid w:val="0071359A"/>
    <w:rsid w:val="0073381C"/>
    <w:rsid w:val="007368E6"/>
    <w:rsid w:val="0075683C"/>
    <w:rsid w:val="0079472D"/>
    <w:rsid w:val="007B7996"/>
    <w:rsid w:val="007C7484"/>
    <w:rsid w:val="007E164E"/>
    <w:rsid w:val="007F5DF2"/>
    <w:rsid w:val="00824EFD"/>
    <w:rsid w:val="00843AC2"/>
    <w:rsid w:val="0085000E"/>
    <w:rsid w:val="00850525"/>
    <w:rsid w:val="0085722B"/>
    <w:rsid w:val="00862CA7"/>
    <w:rsid w:val="00864B9D"/>
    <w:rsid w:val="00865760"/>
    <w:rsid w:val="00893268"/>
    <w:rsid w:val="008A2F5B"/>
    <w:rsid w:val="008A6343"/>
    <w:rsid w:val="008A7083"/>
    <w:rsid w:val="008F5C7F"/>
    <w:rsid w:val="00903197"/>
    <w:rsid w:val="009052BC"/>
    <w:rsid w:val="00906E13"/>
    <w:rsid w:val="00911EF5"/>
    <w:rsid w:val="0092225D"/>
    <w:rsid w:val="00931F21"/>
    <w:rsid w:val="009378D6"/>
    <w:rsid w:val="00940C77"/>
    <w:rsid w:val="00944652"/>
    <w:rsid w:val="00957933"/>
    <w:rsid w:val="009A3BB2"/>
    <w:rsid w:val="009C2FEA"/>
    <w:rsid w:val="009C3977"/>
    <w:rsid w:val="009C3BAF"/>
    <w:rsid w:val="009C6897"/>
    <w:rsid w:val="009F1180"/>
    <w:rsid w:val="009F58EF"/>
    <w:rsid w:val="009F6960"/>
    <w:rsid w:val="00A0000B"/>
    <w:rsid w:val="00A12D20"/>
    <w:rsid w:val="00A15BDC"/>
    <w:rsid w:val="00A45B05"/>
    <w:rsid w:val="00A538B7"/>
    <w:rsid w:val="00A62BF1"/>
    <w:rsid w:val="00A70251"/>
    <w:rsid w:val="00A9672B"/>
    <w:rsid w:val="00AA17FE"/>
    <w:rsid w:val="00AA3BB5"/>
    <w:rsid w:val="00AA4414"/>
    <w:rsid w:val="00AA4A36"/>
    <w:rsid w:val="00AA9E9E"/>
    <w:rsid w:val="00AC0C0B"/>
    <w:rsid w:val="00AC1C4F"/>
    <w:rsid w:val="00AD1AF0"/>
    <w:rsid w:val="00AD7CAB"/>
    <w:rsid w:val="00AF0D5D"/>
    <w:rsid w:val="00AF2509"/>
    <w:rsid w:val="00B0251A"/>
    <w:rsid w:val="00B05ED6"/>
    <w:rsid w:val="00B24BE0"/>
    <w:rsid w:val="00B2506C"/>
    <w:rsid w:val="00B504B2"/>
    <w:rsid w:val="00B57076"/>
    <w:rsid w:val="00B622FF"/>
    <w:rsid w:val="00B6442A"/>
    <w:rsid w:val="00B70733"/>
    <w:rsid w:val="00B742A4"/>
    <w:rsid w:val="00BB0262"/>
    <w:rsid w:val="00BC770B"/>
    <w:rsid w:val="00BD7AE4"/>
    <w:rsid w:val="00BD7D68"/>
    <w:rsid w:val="00BE306F"/>
    <w:rsid w:val="00C07A44"/>
    <w:rsid w:val="00C11A72"/>
    <w:rsid w:val="00C3017E"/>
    <w:rsid w:val="00C30A1E"/>
    <w:rsid w:val="00C371D6"/>
    <w:rsid w:val="00C62F02"/>
    <w:rsid w:val="00C64286"/>
    <w:rsid w:val="00C66646"/>
    <w:rsid w:val="00C74955"/>
    <w:rsid w:val="00C938E7"/>
    <w:rsid w:val="00CA6145"/>
    <w:rsid w:val="00CA69A7"/>
    <w:rsid w:val="00CC2578"/>
    <w:rsid w:val="00CD4C84"/>
    <w:rsid w:val="00CE02C3"/>
    <w:rsid w:val="00CF3661"/>
    <w:rsid w:val="00D01CF0"/>
    <w:rsid w:val="00D14EC6"/>
    <w:rsid w:val="00D17E0B"/>
    <w:rsid w:val="00D32221"/>
    <w:rsid w:val="00D34C2A"/>
    <w:rsid w:val="00D40149"/>
    <w:rsid w:val="00D56EBE"/>
    <w:rsid w:val="00D67A9A"/>
    <w:rsid w:val="00D73BBC"/>
    <w:rsid w:val="00D868B1"/>
    <w:rsid w:val="00D9092C"/>
    <w:rsid w:val="00DA21DD"/>
    <w:rsid w:val="00DA5DDC"/>
    <w:rsid w:val="00DB2C9D"/>
    <w:rsid w:val="00DD0D5B"/>
    <w:rsid w:val="00E062A7"/>
    <w:rsid w:val="00E24D50"/>
    <w:rsid w:val="00E5347B"/>
    <w:rsid w:val="00E57F3A"/>
    <w:rsid w:val="00E6371F"/>
    <w:rsid w:val="00E86143"/>
    <w:rsid w:val="00E926C5"/>
    <w:rsid w:val="00E93BF0"/>
    <w:rsid w:val="00EA19F1"/>
    <w:rsid w:val="00EA6D69"/>
    <w:rsid w:val="00EB06B8"/>
    <w:rsid w:val="00EB0C6C"/>
    <w:rsid w:val="00EB437D"/>
    <w:rsid w:val="00EC7F65"/>
    <w:rsid w:val="00F13748"/>
    <w:rsid w:val="00F41C17"/>
    <w:rsid w:val="00F524FD"/>
    <w:rsid w:val="00F57B7F"/>
    <w:rsid w:val="00F80BE0"/>
    <w:rsid w:val="00F81B62"/>
    <w:rsid w:val="00F9058A"/>
    <w:rsid w:val="00FA3359"/>
    <w:rsid w:val="00FC2081"/>
    <w:rsid w:val="00FC2347"/>
    <w:rsid w:val="00FD24E6"/>
    <w:rsid w:val="00FE2396"/>
    <w:rsid w:val="7FEB3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617291"/>
  <w15:docId w15:val="{1018FA76-C54D-3943-8DA5-978BE29C9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92DDB"/>
  </w:style>
  <w:style w:type="paragraph" w:styleId="Heading2">
    <w:name w:val="heading 2"/>
    <w:basedOn w:val="Normal"/>
    <w:link w:val="Heading2Char"/>
    <w:uiPriority w:val="9"/>
    <w:qFormat/>
    <w:rsid w:val="003426AA"/>
    <w:pPr>
      <w:spacing w:before="100" w:beforeAutospacing="1" w:after="100" w:afterAutospacing="1" w:line="240" w:lineRule="auto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770B"/>
    <w:pPr>
      <w:keepNext/>
      <w:keepLines/>
      <w:spacing w:before="40" w:after="0"/>
      <w:outlineLvl w:val="2"/>
    </w:pPr>
    <w:rPr>
      <w:rFonts w:asciiTheme="majorHAnsi" w:hAnsiTheme="majorHAnsi" w:eastAsiaTheme="majorEastAsia" w:cstheme="majorBidi"/>
      <w:color w:val="243F60" w:themeColor="accent1" w:themeShade="7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770B"/>
    <w:pPr>
      <w:keepNext/>
      <w:keepLines/>
      <w:spacing w:before="40" w:after="0"/>
      <w:outlineLvl w:val="4"/>
    </w:pPr>
    <w:rPr>
      <w:rFonts w:asciiTheme="majorHAnsi" w:hAnsiTheme="majorHAnsi" w:eastAsiaTheme="majorEastAsia" w:cstheme="majorBidi"/>
      <w:color w:val="365F91" w:themeColor="accent1" w:themeShade="BF"/>
    </w:r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92D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692DD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nhideWhenUsed/>
    <w:rsid w:val="00692DDB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semiHidden/>
    <w:rsid w:val="00692DDB"/>
  </w:style>
  <w:style w:type="paragraph" w:styleId="Footer">
    <w:name w:val="footer"/>
    <w:basedOn w:val="Normal"/>
    <w:link w:val="FooterChar"/>
    <w:uiPriority w:val="99"/>
    <w:unhideWhenUsed/>
    <w:rsid w:val="00692DDB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692DDB"/>
  </w:style>
  <w:style w:type="paragraph" w:styleId="Default" w:customStyle="1">
    <w:name w:val="Default"/>
    <w:rsid w:val="00692DDB"/>
    <w:pPr>
      <w:autoSpaceDE w:val="0"/>
      <w:autoSpaceDN w:val="0"/>
      <w:adjustRightInd w:val="0"/>
      <w:spacing w:after="0" w:line="240" w:lineRule="auto"/>
    </w:pPr>
    <w:rPr>
      <w:rFonts w:ascii="Trebuchet MS" w:hAnsi="Trebuchet MS" w:eastAsia="Calibri" w:cs="Trebuchet MS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692DDB"/>
    <w:rPr>
      <w:b/>
      <w:bCs/>
    </w:rPr>
  </w:style>
  <w:style w:type="paragraph" w:styleId="ListParagraph">
    <w:name w:val="List Paragraph"/>
    <w:basedOn w:val="Normal"/>
    <w:uiPriority w:val="34"/>
    <w:qFormat/>
    <w:rsid w:val="00692DD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92DDB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74D5F"/>
    <w:pPr>
      <w:spacing w:after="0" w:line="240" w:lineRule="auto"/>
    </w:pPr>
    <w:rPr>
      <w:sz w:val="20"/>
      <w:szCs w:val="20"/>
    </w:rPr>
  </w:style>
  <w:style w:type="character" w:styleId="FootnoteTextChar" w:customStyle="1">
    <w:name w:val="Footnote Text Char"/>
    <w:basedOn w:val="DefaultParagraphFont"/>
    <w:link w:val="FootnoteText"/>
    <w:uiPriority w:val="99"/>
    <w:semiHidden/>
    <w:rsid w:val="00174D5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74D5F"/>
    <w:rPr>
      <w:vertAlign w:val="superscript"/>
    </w:rPr>
  </w:style>
  <w:style w:type="character" w:styleId="Emphasis">
    <w:name w:val="Emphasis"/>
    <w:basedOn w:val="DefaultParagraphFont"/>
    <w:uiPriority w:val="20"/>
    <w:qFormat/>
    <w:rsid w:val="005711FE"/>
    <w:rPr>
      <w:i/>
      <w:iCs/>
    </w:rPr>
  </w:style>
  <w:style w:type="paragraph" w:styleId="EndnoteText">
    <w:name w:val="endnote text"/>
    <w:basedOn w:val="Normal"/>
    <w:link w:val="EndnoteTextChar"/>
    <w:uiPriority w:val="99"/>
    <w:unhideWhenUsed/>
    <w:rsid w:val="00931F21"/>
    <w:pPr>
      <w:spacing w:after="0" w:line="240" w:lineRule="auto"/>
    </w:pPr>
    <w:rPr>
      <w:rFonts w:ascii="Arial" w:hAnsi="Arial" w:cs="Arial"/>
      <w:sz w:val="20"/>
      <w:szCs w:val="20"/>
      <w:lang w:eastAsia="en-GB"/>
    </w:rPr>
  </w:style>
  <w:style w:type="character" w:styleId="EndnoteTextChar" w:customStyle="1">
    <w:name w:val="Endnote Text Char"/>
    <w:basedOn w:val="DefaultParagraphFont"/>
    <w:link w:val="EndnoteText"/>
    <w:uiPriority w:val="99"/>
    <w:rsid w:val="00931F21"/>
    <w:rPr>
      <w:rFonts w:ascii="Arial" w:hAnsi="Arial" w:cs="Arial"/>
      <w:sz w:val="20"/>
      <w:szCs w:val="20"/>
      <w:lang w:eastAsia="en-GB"/>
    </w:rPr>
  </w:style>
  <w:style w:type="character" w:styleId="EndnoteReference">
    <w:name w:val="endnote reference"/>
    <w:basedOn w:val="DefaultParagraphFont"/>
    <w:uiPriority w:val="99"/>
    <w:semiHidden/>
    <w:unhideWhenUsed/>
    <w:rsid w:val="00931F21"/>
    <w:rPr>
      <w:vertAlign w:val="superscript"/>
    </w:rPr>
  </w:style>
  <w:style w:type="character" w:styleId="Heading2Char" w:customStyle="1">
    <w:name w:val="Heading 2 Char"/>
    <w:basedOn w:val="DefaultParagraphFont"/>
    <w:link w:val="Heading2"/>
    <w:uiPriority w:val="9"/>
    <w:rsid w:val="003426AA"/>
    <w:rPr>
      <w:rFonts w:ascii="Times New Roman" w:hAnsi="Times New Roman" w:eastAsia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unhideWhenUsed/>
    <w:rsid w:val="003426AA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5610E2"/>
    <w:pPr>
      <w:spacing w:after="0" w:line="240" w:lineRule="auto"/>
    </w:pPr>
    <w:rPr>
      <w:rFonts w:ascii="Consolas" w:hAnsi="Consolas"/>
      <w:sz w:val="21"/>
      <w:szCs w:val="21"/>
    </w:rPr>
  </w:style>
  <w:style w:type="character" w:styleId="PlainTextChar" w:customStyle="1">
    <w:name w:val="Plain Text Char"/>
    <w:basedOn w:val="DefaultParagraphFont"/>
    <w:link w:val="PlainText"/>
    <w:uiPriority w:val="99"/>
    <w:semiHidden/>
    <w:rsid w:val="005610E2"/>
    <w:rPr>
      <w:rFonts w:ascii="Consolas" w:hAnsi="Consolas"/>
      <w:sz w:val="21"/>
      <w:szCs w:val="21"/>
    </w:rPr>
  </w:style>
  <w:style w:type="paragraph" w:styleId="body" w:customStyle="1">
    <w:name w:val="body"/>
    <w:basedOn w:val="Normal"/>
    <w:rsid w:val="00033D8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character" w:styleId="apple-converted-space" w:customStyle="1">
    <w:name w:val="apple-converted-space"/>
    <w:basedOn w:val="DefaultParagraphFont"/>
    <w:rsid w:val="00243287"/>
  </w:style>
  <w:style w:type="character" w:styleId="CommentReference">
    <w:name w:val="annotation reference"/>
    <w:basedOn w:val="DefaultParagraphFont"/>
    <w:uiPriority w:val="99"/>
    <w:semiHidden/>
    <w:unhideWhenUsed/>
    <w:rsid w:val="0038394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83946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38394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3946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383946"/>
    <w:rPr>
      <w:b/>
      <w:bCs/>
      <w:sz w:val="20"/>
      <w:szCs w:val="20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BC770B"/>
    <w:rPr>
      <w:rFonts w:asciiTheme="majorHAnsi" w:hAnsiTheme="majorHAnsi" w:eastAsiaTheme="majorEastAsia" w:cstheme="majorBidi"/>
      <w:color w:val="243F60" w:themeColor="accent1" w:themeShade="7F"/>
      <w:sz w:val="24"/>
      <w:szCs w:val="24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BC770B"/>
    <w:rPr>
      <w:rFonts w:asciiTheme="majorHAnsi" w:hAnsiTheme="majorHAnsi" w:eastAsiaTheme="majorEastAsia" w:cstheme="majorBidi"/>
      <w:color w:val="365F91" w:themeColor="accent1" w:themeShade="BF"/>
    </w:rPr>
  </w:style>
  <w:style w:type="paragraph" w:styleId="Revision">
    <w:name w:val="Revision"/>
    <w:hidden/>
    <w:uiPriority w:val="99"/>
    <w:semiHidden/>
    <w:rsid w:val="0067007C"/>
    <w:pPr>
      <w:spacing w:after="0" w:line="240" w:lineRule="auto"/>
    </w:pPr>
  </w:style>
  <w:style w:type="paragraph" w:styleId="paragraph" w:customStyle="1">
    <w:name w:val="paragraph"/>
    <w:basedOn w:val="Normal"/>
    <w:rsid w:val="007E164E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character" w:styleId="normaltextrun" w:customStyle="1">
    <w:name w:val="normaltextrun"/>
    <w:basedOn w:val="DefaultParagraphFont"/>
    <w:rsid w:val="007E164E"/>
  </w:style>
  <w:style w:type="character" w:styleId="eop" w:customStyle="1">
    <w:name w:val="eop"/>
    <w:basedOn w:val="DefaultParagraphFont"/>
    <w:rsid w:val="007E16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56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36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5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7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41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53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9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84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2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1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64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1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1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62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4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4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7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29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6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9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5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98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6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146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750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84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242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4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92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99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60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56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52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83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68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5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18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2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6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404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037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147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773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0964662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455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1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13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62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14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53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68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75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94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5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0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7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6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5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78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25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3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07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24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8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91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81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17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1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906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58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89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80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13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1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0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02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56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13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56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70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80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17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99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08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85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34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87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42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95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9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7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46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2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3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6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20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3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3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72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19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13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942181">
          <w:marLeft w:val="0"/>
          <w:marRight w:val="0"/>
          <w:marTop w:val="0"/>
          <w:marBottom w:val="0"/>
          <w:divBdr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divBdr>
          <w:divsChild>
            <w:div w:id="119885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116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30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8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469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26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990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573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23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753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4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33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699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75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24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12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70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76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51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75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2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48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87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8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18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9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18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01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7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52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62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77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44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62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58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0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6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37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8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2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8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1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89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9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44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2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79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31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79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59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24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7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52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02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8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78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24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4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80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7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01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1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29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65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0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0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88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0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54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53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6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1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4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97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3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4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5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2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64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8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3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24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81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06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89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3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515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931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05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22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04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17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86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6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49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67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63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07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0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7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5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56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73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8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23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5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07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09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70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8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60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70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theme" Target="theme/theme1.xml" Id="rId14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media/image2.jpg" Id="Rbeccdcb413d8435b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pennyrobinson/Desktop/Fare%20Share/Updated%20Volunteer%20roles%20Nov%202020/Office%20Volunteer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D4BE484B4666841A323C9BEEA98C30F" ma:contentTypeVersion="13" ma:contentTypeDescription="Create a new document." ma:contentTypeScope="" ma:versionID="889e8d96d318cd52d9bebf40fcb5972d">
  <xsd:schema xmlns:xsd="http://www.w3.org/2001/XMLSchema" xmlns:xs="http://www.w3.org/2001/XMLSchema" xmlns:p="http://schemas.microsoft.com/office/2006/metadata/properties" xmlns:ns2="65009665-27a3-4895-ade8-7764b47a7488" xmlns:ns3="6db4b04d-b913-48ad-999b-94cf9d47545b" targetNamespace="http://schemas.microsoft.com/office/2006/metadata/properties" ma:root="true" ma:fieldsID="4e7d2b31dddc8141e7081b4e8960a7e7" ns2:_="" ns3:_="">
    <xsd:import namespace="65009665-27a3-4895-ade8-7764b47a7488"/>
    <xsd:import namespace="6db4b04d-b913-48ad-999b-94cf9d47545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009665-27a3-4895-ade8-7764b47a748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19bf2da5-20a4-453f-b9a2-e9021ede988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b4b04d-b913-48ad-999b-94cf9d47545b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6f7c5919-6be1-4cee-bf09-11d832af8759}" ma:internalName="TaxCatchAll" ma:showField="CatchAllData" ma:web="6db4b04d-b913-48ad-999b-94cf9d4754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db4b04d-b913-48ad-999b-94cf9d47545b" xsi:nil="true"/>
    <lcf76f155ced4ddcb4097134ff3c332f xmlns="65009665-27a3-4895-ade8-7764b47a7488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651B51D-A6AF-425A-9C25-8B301B29360F}"/>
</file>

<file path=customXml/itemProps2.xml><?xml version="1.0" encoding="utf-8"?>
<ds:datastoreItem xmlns:ds="http://schemas.openxmlformats.org/officeDocument/2006/customXml" ds:itemID="{500353C1-5855-440B-B2B4-44192CC9C1B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F8E80C7-AA72-4583-8455-C116F94AD68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23F02FA-DEB0-4731-932B-524FA5719528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Office Volunteer.dotx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Penny Robinson</dc:creator>
  <cp:lastModifiedBy>Penny Robinson</cp:lastModifiedBy>
  <cp:revision>6</cp:revision>
  <cp:lastPrinted>2018-04-26T09:11:00Z</cp:lastPrinted>
  <dcterms:created xsi:type="dcterms:W3CDTF">2021-04-13T15:02:00Z</dcterms:created>
  <dcterms:modified xsi:type="dcterms:W3CDTF">2021-04-20T11:54:47Z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0x0101002D4BE484B4666841A323C9BEEA98C30F</vt:lpwstr>
  </property>
  <property fmtid="{D5CDD505-2E9C-101B-9397-08002B2CF9AE}" pid="3" name="Order">
    <vt:r8>298200</vt:r8>
  </property>
</Properties>
</file>