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5437021" w:displacedByCustomXml="next"/>
    <w:bookmarkEnd w:id="0" w:displacedByCustomXml="next"/>
    <w:bookmarkStart w:id="1" w:name="_Hlk213256923" w:displacedByCustomXml="next"/>
    <w:sdt>
      <w:sdtPr>
        <w:rPr>
          <w:rFonts w:ascii="Arial" w:eastAsia="Gill Sans MT" w:hAnsi="Arial" w:cs="Arial"/>
          <w:color w:val="3D505A"/>
          <w:sz w:val="72"/>
          <w:szCs w:val="72"/>
          <w:lang w:eastAsia="en-GB" w:bidi="en-GB"/>
        </w:rPr>
        <w:id w:val="641476314"/>
        <w:docPartObj>
          <w:docPartGallery w:val="Cover Pages"/>
          <w:docPartUnique/>
        </w:docPartObj>
      </w:sdtPr>
      <w:sdtEndPr/>
      <w:sdtContent>
        <w:p w14:paraId="63E2379F" w14:textId="0FE89849" w:rsidR="007E4636" w:rsidRPr="004B41B1" w:rsidRDefault="00243020" w:rsidP="008732AA">
          <w:pPr>
            <w:widowControl w:val="0"/>
            <w:tabs>
              <w:tab w:val="left" w:pos="6735"/>
            </w:tabs>
            <w:autoSpaceDE w:val="0"/>
            <w:autoSpaceDN w:val="0"/>
            <w:spacing w:after="0" w:line="240" w:lineRule="auto"/>
            <w:ind w:left="130"/>
            <w:rPr>
              <w:rFonts w:ascii="Arial" w:eastAsia="Gill Sans MT" w:hAnsi="Arial" w:cs="Arial"/>
              <w:color w:val="3D505A"/>
              <w:sz w:val="72"/>
              <w:lang w:eastAsia="en-GB" w:bidi="en-GB"/>
            </w:rPr>
          </w:pPr>
          <w:r w:rsidRPr="004B41B1">
            <w:rPr>
              <w:rFonts w:ascii="Arial" w:hAnsi="Arial" w:cs="Arial"/>
              <w:noProof/>
              <w:lang w:eastAsia="en-GB"/>
            </w:rPr>
            <w:drawing>
              <wp:anchor distT="0" distB="0" distL="114300" distR="114300" simplePos="0" relativeHeight="251658246" behindDoc="0" locked="0" layoutInCell="1" allowOverlap="1" wp14:anchorId="0A24663E" wp14:editId="661D77A8">
                <wp:simplePos x="0" y="0"/>
                <wp:positionH relativeFrom="column">
                  <wp:posOffset>-184785</wp:posOffset>
                </wp:positionH>
                <wp:positionV relativeFrom="paragraph">
                  <wp:posOffset>-354603</wp:posOffset>
                </wp:positionV>
                <wp:extent cx="3376930" cy="1175385"/>
                <wp:effectExtent l="0" t="0" r="0" b="5715"/>
                <wp:wrapNone/>
                <wp:docPr id="18" name="Picture 18" descr="../PowerPoint%20Folder/St%20Giles-Logo-Primary-Reversed-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werPoint%20Folder/St%20Giles-Logo-Primary-Reversed-RGB.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76930" cy="1175385"/>
                        </a:xfrm>
                        <a:prstGeom prst="rect">
                          <a:avLst/>
                        </a:prstGeom>
                        <a:noFill/>
                        <a:ln>
                          <a:noFill/>
                        </a:ln>
                      </pic:spPr>
                    </pic:pic>
                  </a:graphicData>
                </a:graphic>
                <wp14:sizeRelH relativeFrom="page">
                  <wp14:pctWidth>0</wp14:pctWidth>
                </wp14:sizeRelH>
                <wp14:sizeRelV relativeFrom="page">
                  <wp14:pctHeight>0</wp14:pctHeight>
                </wp14:sizeRelV>
              </wp:anchor>
            </w:drawing>
          </w:r>
          <w:r w:rsidR="007E4636" w:rsidRPr="004B41B1">
            <w:rPr>
              <w:rFonts w:ascii="Arial" w:hAnsi="Arial" w:cs="Arial"/>
              <w:noProof/>
              <w:lang w:eastAsia="en-GB"/>
            </w:rPr>
            <w:drawing>
              <wp:anchor distT="0" distB="0" distL="114300" distR="114300" simplePos="0" relativeHeight="251658245" behindDoc="0" locked="0" layoutInCell="1" allowOverlap="1" wp14:anchorId="37BAF43D" wp14:editId="6926DB2B">
                <wp:simplePos x="0" y="0"/>
                <wp:positionH relativeFrom="column">
                  <wp:posOffset>-685800</wp:posOffset>
                </wp:positionH>
                <wp:positionV relativeFrom="paragraph">
                  <wp:posOffset>-1080770</wp:posOffset>
                </wp:positionV>
                <wp:extent cx="4530817" cy="2109189"/>
                <wp:effectExtent l="0" t="0" r="0" b="0"/>
                <wp:wrapNone/>
                <wp:docPr id="15" name="Picture 15" descr="../PowerPoint%20Folder/Logo%20pan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Point%20Folder/Logo%20panel.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30817" cy="2109189"/>
                        </a:xfrm>
                        <a:prstGeom prst="rect">
                          <a:avLst/>
                        </a:prstGeom>
                        <a:noFill/>
                        <a:ln>
                          <a:noFill/>
                        </a:ln>
                      </pic:spPr>
                    </pic:pic>
                  </a:graphicData>
                </a:graphic>
                <wp14:sizeRelH relativeFrom="page">
                  <wp14:pctWidth>0</wp14:pctWidth>
                </wp14:sizeRelH>
                <wp14:sizeRelV relativeFrom="page">
                  <wp14:pctHeight>0</wp14:pctHeight>
                </wp14:sizeRelV>
              </wp:anchor>
            </w:drawing>
          </w:r>
          <w:r w:rsidR="007E4636" w:rsidRPr="004B41B1">
            <w:rPr>
              <w:rFonts w:ascii="Arial" w:hAnsi="Arial" w:cs="Arial"/>
              <w:noProof/>
            </w:rPr>
            <w:drawing>
              <wp:anchor distT="0" distB="0" distL="114300" distR="114300" simplePos="0" relativeHeight="251658242" behindDoc="1" locked="0" layoutInCell="1" allowOverlap="1" wp14:anchorId="285D8E1E" wp14:editId="2821E633">
                <wp:simplePos x="0" y="0"/>
                <wp:positionH relativeFrom="page">
                  <wp:align>left</wp:align>
                </wp:positionH>
                <wp:positionV relativeFrom="paragraph">
                  <wp:posOffset>-1080770</wp:posOffset>
                </wp:positionV>
                <wp:extent cx="12178490" cy="8124825"/>
                <wp:effectExtent l="0" t="0" r="0" b="0"/>
                <wp:wrapNone/>
                <wp:docPr id="6" name="Picture 6" descr="Smile, Outerwear, Blue, Standing, Window, Ja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ile, Outerwear, Blue, Standing, Window, Jacke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78490" cy="8124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4636" w:rsidRPr="004B41B1">
            <w:rPr>
              <w:rFonts w:ascii="Arial" w:hAnsi="Arial" w:cs="Arial"/>
              <w:noProof/>
            </w:rPr>
            <mc:AlternateContent>
              <mc:Choice Requires="wpg">
                <w:drawing>
                  <wp:anchor distT="0" distB="0" distL="114300" distR="114300" simplePos="0" relativeHeight="251658241" behindDoc="1" locked="0" layoutInCell="1" allowOverlap="1" wp14:anchorId="3788E913" wp14:editId="1A6260BC">
                    <wp:simplePos x="0" y="0"/>
                    <wp:positionH relativeFrom="page">
                      <wp:posOffset>7567295</wp:posOffset>
                    </wp:positionH>
                    <wp:positionV relativeFrom="paragraph">
                      <wp:posOffset>6664960</wp:posOffset>
                    </wp:positionV>
                    <wp:extent cx="9864090" cy="7326630"/>
                    <wp:effectExtent l="0" t="0" r="3810" b="7620"/>
                    <wp:wrapNone/>
                    <wp:docPr id="289" name="Group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64090" cy="7326630"/>
                              <a:chOff x="425" y="-324"/>
                              <a:chExt cx="15534" cy="11538"/>
                            </a:xfrm>
                          </wpg:grpSpPr>
                          <pic:pic xmlns:pic="http://schemas.openxmlformats.org/drawingml/2006/picture">
                            <pic:nvPicPr>
                              <pic:cNvPr id="290" name="Picture 44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25" y="130"/>
                                <a:ext cx="15534" cy="110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1" name="Freeform 446"/>
                            <wps:cNvSpPr>
                              <a:spLocks/>
                            </wps:cNvSpPr>
                            <wps:spPr bwMode="auto">
                              <a:xfrm>
                                <a:off x="623" y="-324"/>
                                <a:ext cx="375" cy="722"/>
                              </a:xfrm>
                              <a:custGeom>
                                <a:avLst/>
                                <a:gdLst>
                                  <a:gd name="T0" fmla="+- 0 998 624"/>
                                  <a:gd name="T1" fmla="*/ T0 w 375"/>
                                  <a:gd name="T2" fmla="+- 0 -323 -323"/>
                                  <a:gd name="T3" fmla="*/ -323 h 722"/>
                                  <a:gd name="T4" fmla="+- 0 624 624"/>
                                  <a:gd name="T5" fmla="*/ T4 w 375"/>
                                  <a:gd name="T6" fmla="+- 0 -323 -323"/>
                                  <a:gd name="T7" fmla="*/ -323 h 722"/>
                                  <a:gd name="T8" fmla="+- 0 624 624"/>
                                  <a:gd name="T9" fmla="*/ T8 w 375"/>
                                  <a:gd name="T10" fmla="+- 0 254 -323"/>
                                  <a:gd name="T11" fmla="*/ 254 h 722"/>
                                  <a:gd name="T12" fmla="+- 0 626 624"/>
                                  <a:gd name="T13" fmla="*/ T12 w 375"/>
                                  <a:gd name="T14" fmla="+- 0 338 -323"/>
                                  <a:gd name="T15" fmla="*/ 338 h 722"/>
                                  <a:gd name="T16" fmla="+- 0 642 624"/>
                                  <a:gd name="T17" fmla="*/ T16 w 375"/>
                                  <a:gd name="T18" fmla="+- 0 381 -323"/>
                                  <a:gd name="T19" fmla="*/ 381 h 722"/>
                                  <a:gd name="T20" fmla="+- 0 685 624"/>
                                  <a:gd name="T21" fmla="*/ T20 w 375"/>
                                  <a:gd name="T22" fmla="+- 0 397 -323"/>
                                  <a:gd name="T23" fmla="*/ 397 h 722"/>
                                  <a:gd name="T24" fmla="+- 0 768 624"/>
                                  <a:gd name="T25" fmla="*/ T24 w 375"/>
                                  <a:gd name="T26" fmla="+- 0 399 -323"/>
                                  <a:gd name="T27" fmla="*/ 399 h 722"/>
                                  <a:gd name="T28" fmla="+- 0 998 624"/>
                                  <a:gd name="T29" fmla="*/ T28 w 375"/>
                                  <a:gd name="T30" fmla="+- 0 399 -323"/>
                                  <a:gd name="T31" fmla="*/ 399 h 722"/>
                                  <a:gd name="T32" fmla="+- 0 998 624"/>
                                  <a:gd name="T33" fmla="*/ T32 w 375"/>
                                  <a:gd name="T34" fmla="+- 0 -323 -323"/>
                                  <a:gd name="T35" fmla="*/ -323 h 7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75" h="722">
                                    <a:moveTo>
                                      <a:pt x="374" y="0"/>
                                    </a:moveTo>
                                    <a:lnTo>
                                      <a:pt x="0" y="0"/>
                                    </a:lnTo>
                                    <a:lnTo>
                                      <a:pt x="0" y="577"/>
                                    </a:lnTo>
                                    <a:lnTo>
                                      <a:pt x="2" y="661"/>
                                    </a:lnTo>
                                    <a:lnTo>
                                      <a:pt x="18" y="704"/>
                                    </a:lnTo>
                                    <a:lnTo>
                                      <a:pt x="61" y="720"/>
                                    </a:lnTo>
                                    <a:lnTo>
                                      <a:pt x="144" y="722"/>
                                    </a:lnTo>
                                    <a:lnTo>
                                      <a:pt x="374" y="722"/>
                                    </a:lnTo>
                                    <a:lnTo>
                                      <a:pt x="374" y="0"/>
                                    </a:lnTo>
                                    <a:close/>
                                  </a:path>
                                </a:pathLst>
                              </a:custGeom>
                              <a:solidFill>
                                <a:srgbClr val="E94E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 name="Text Box 445"/>
                            <wps:cNvSpPr txBox="1">
                              <a:spLocks noChangeArrowheads="1"/>
                            </wps:cNvSpPr>
                            <wps:spPr bwMode="auto">
                              <a:xfrm>
                                <a:off x="707" y="100"/>
                                <a:ext cx="222"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879AFF" w14:textId="77777777" w:rsidR="007E4636" w:rsidRDefault="007E4636" w:rsidP="007E4636">
                                  <w:pPr>
                                    <w:spacing w:line="240" w:lineRule="exact"/>
                                    <w:rPr>
                                      <w:sz w:val="21"/>
                                    </w:rPr>
                                  </w:pPr>
                                  <w:r>
                                    <w:rPr>
                                      <w:color w:val="FFFFFF"/>
                                      <w:sz w:val="21"/>
                                    </w:rPr>
                                    <w:t>10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88E913" id="Group 289" o:spid="_x0000_s1026" style="position:absolute;left:0;text-align:left;margin-left:595.85pt;margin-top:524.8pt;width:776.7pt;height:576.9pt;z-index:-251658239;mso-position-horizontal-relative:page" coordorigin="425,-324" coordsize="15534,115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7" o:spid="_x0000_s1027" type="#_x0000_t75" style="position:absolute;left:425;top:130;width:15534;height:11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">
                      <v:imagedata r:id="rId15" o:title=""/>
                    </v:shape>
                    <v:shape id="Freeform 446" o:spid="_x0000_s1028" style="position:absolute;left:623;top:-324;width:375;height:722;visibility:visible;mso-wrap-style:square;v-text-anchor:top" coordsize="375,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" path="m374,l,,,577r2,84l18,704r43,16l144,722r230,l374,xe" fillcolor="#e94e0f" stroked="f">
                      <v:path arrowok="t" o:connecttype="custom" o:connectlocs="374,-323;0,-323;0,254;2,338;18,381;61,397;144,399;374,399;374,-323" o:connectangles="0,0,0,0,0,0,0,0,0"/>
                    </v:shape>
                    <v:shapetype id="_x0000_t202" coordsize="21600,21600" o:spt="202" path="m,l,21600r21600,l21600,xe">
                      <v:stroke joinstyle="miter"/>
                      <v:path gradientshapeok="t" o:connecttype="rect"/>
                    </v:shapetype>
                    <v:shape id="Text Box 445" o:spid="_x0000_s1029" type="#_x0000_t202" style="position:absolute;left:707;top:100;width:222;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14:paraId="4B879AFF" w14:textId="77777777" w:rsidR="007E4636" w:rsidRDefault="007E4636" w:rsidP="007E4636">
                            <w:pPr>
                              <w:spacing w:line="240" w:lineRule="exact"/>
                              <w:rPr>
                                <w:sz w:val="21"/>
                              </w:rPr>
                            </w:pPr>
                            <w:r>
                              <w:rPr>
                                <w:color w:val="FFFFFF"/>
                                <w:sz w:val="21"/>
                              </w:rPr>
                              <w:t>10</w:t>
                            </w:r>
                          </w:p>
                        </w:txbxContent>
                      </v:textbox>
                    </v:shape>
                    <w10:wrap anchorx="page"/>
                  </v:group>
                </w:pict>
              </mc:Fallback>
            </mc:AlternateContent>
          </w:r>
          <w:r w:rsidR="007E4636" w:rsidRPr="004B41B1">
            <w:rPr>
              <w:rFonts w:ascii="Arial" w:eastAsia="Gill Sans MT" w:hAnsi="Arial" w:cs="Arial"/>
              <w:color w:val="3D505A"/>
              <w:sz w:val="72"/>
              <w:lang w:eastAsia="en-GB" w:bidi="en-GB"/>
            </w:rPr>
            <w:tab/>
          </w:r>
        </w:p>
        <w:bookmarkEnd w:id="1"/>
        <w:p w14:paraId="097765CB" w14:textId="77777777" w:rsidR="008D7653" w:rsidRDefault="007E4636" w:rsidP="008732AA">
          <w:pPr>
            <w:widowControl w:val="0"/>
            <w:autoSpaceDE w:val="0"/>
            <w:autoSpaceDN w:val="0"/>
            <w:spacing w:after="0" w:line="240" w:lineRule="auto"/>
            <w:rPr>
              <w:rFonts w:ascii="Arial" w:eastAsia="Gill Sans MT" w:hAnsi="Arial" w:cs="Arial"/>
              <w:color w:val="3D505A"/>
              <w:sz w:val="72"/>
              <w:szCs w:val="72"/>
              <w:lang w:eastAsia="en-GB" w:bidi="en-GB"/>
            </w:rPr>
          </w:pPr>
          <w:r w:rsidRPr="004B41B1">
            <w:rPr>
              <w:rFonts w:ascii="Arial" w:hAnsi="Arial" w:cs="Arial"/>
              <w:noProof/>
            </w:rPr>
            <mc:AlternateContent>
              <mc:Choice Requires="wps">
                <w:drawing>
                  <wp:anchor distT="0" distB="0" distL="114300" distR="114300" simplePos="0" relativeHeight="251658244" behindDoc="1" locked="0" layoutInCell="1" allowOverlap="1" wp14:anchorId="4B25D62D" wp14:editId="1F5FEECA">
                    <wp:simplePos x="0" y="0"/>
                    <wp:positionH relativeFrom="page">
                      <wp:posOffset>2056293</wp:posOffset>
                    </wp:positionH>
                    <wp:positionV relativeFrom="paragraph">
                      <wp:posOffset>3867282</wp:posOffset>
                    </wp:positionV>
                    <wp:extent cx="3985895" cy="8455025"/>
                    <wp:effectExtent l="0" t="5715" r="8890" b="8890"/>
                    <wp:wrapNone/>
                    <wp:docPr id="27" name="Flowchart: Stored Data 27"/>
                    <wp:cNvGraphicFramePr/>
                    <a:graphic xmlns:a="http://schemas.openxmlformats.org/drawingml/2006/main">
                      <a:graphicData uri="http://schemas.microsoft.com/office/word/2010/wordprocessingShape">
                        <wps:wsp>
                          <wps:cNvSpPr/>
                          <wps:spPr>
                            <a:xfrm rot="5400000" flipV="1">
                              <a:off x="0" y="0"/>
                              <a:ext cx="3985895" cy="8455025"/>
                            </a:xfrm>
                            <a:prstGeom prst="flowChartOnlineStorage">
                              <a:avLst/>
                            </a:prstGeom>
                            <a:solidFill>
                              <a:srgbClr val="FFC000"/>
                            </a:solidFill>
                            <a:ln w="12700" cap="flat" cmpd="sng" algn="ctr">
                              <a:noFill/>
                              <a:prstDash val="solid"/>
                              <a:miter lim="800000"/>
                            </a:ln>
                            <a:effectLst/>
                          </wps:spPr>
                          <wps:txbx>
                            <w:txbxContent>
                              <w:p w14:paraId="635ADB4A" w14:textId="77777777" w:rsidR="007E4636" w:rsidRDefault="007E4636" w:rsidP="007E46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25D62D"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Flowchart: Stored Data 27" o:spid="_x0000_s1030" type="#_x0000_t130" style="position:absolute;margin-left:161.9pt;margin-top:304.5pt;width:313.85pt;height:665.75pt;rotation:-90;flip:y;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" fillcolor="#ffc000" stroked="f" strokeweight="1pt">
                    <v:textbox>
                      <w:txbxContent>
                        <w:p w14:paraId="635ADB4A" w14:textId="77777777" w:rsidR="007E4636" w:rsidRDefault="007E4636" w:rsidP="007E4636">
                          <w:pPr>
                            <w:jc w:val="center"/>
                          </w:pPr>
                        </w:p>
                      </w:txbxContent>
                    </v:textbox>
                    <w10:wrap anchorx="page"/>
                  </v:shape>
                </w:pict>
              </mc:Fallback>
            </mc:AlternateContent>
          </w:r>
          <w:r w:rsidRPr="004B41B1">
            <w:rPr>
              <w:rFonts w:ascii="Arial" w:eastAsia="Gill Sans MT" w:hAnsi="Arial" w:cs="Arial"/>
              <w:noProof/>
              <w:color w:val="3D505A"/>
              <w:sz w:val="72"/>
              <w:lang w:eastAsia="en-GB" w:bidi="en-GB"/>
            </w:rPr>
            <mc:AlternateContent>
              <mc:Choice Requires="wps">
                <w:drawing>
                  <wp:anchor distT="45720" distB="45720" distL="114300" distR="114300" simplePos="0" relativeHeight="251658243" behindDoc="0" locked="1" layoutInCell="1" allowOverlap="1" wp14:anchorId="7404FAA4" wp14:editId="0D46C44C">
                    <wp:simplePos x="0" y="0"/>
                    <wp:positionH relativeFrom="column">
                      <wp:posOffset>1295400</wp:posOffset>
                    </wp:positionH>
                    <wp:positionV relativeFrom="paragraph">
                      <wp:posOffset>6553200</wp:posOffset>
                    </wp:positionV>
                    <wp:extent cx="5288915" cy="222250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8915" cy="2222500"/>
                            </a:xfrm>
                            <a:prstGeom prst="rect">
                              <a:avLst/>
                            </a:prstGeom>
                            <a:noFill/>
                            <a:ln w="9525">
                              <a:noFill/>
                              <a:miter lim="800000"/>
                              <a:headEnd/>
                              <a:tailEnd/>
                            </a:ln>
                          </wps:spPr>
                          <wps:txbx>
                            <w:txbxContent>
                              <w:p w14:paraId="7E346EB5" w14:textId="022380FA" w:rsidR="007E4636" w:rsidRDefault="00661EB8" w:rsidP="00A44B9C">
                                <w:pPr>
                                  <w:widowControl w:val="0"/>
                                  <w:autoSpaceDE w:val="0"/>
                                  <w:autoSpaceDN w:val="0"/>
                                  <w:spacing w:after="0" w:line="240" w:lineRule="auto"/>
                                  <w:ind w:left="130"/>
                                  <w:jc w:val="right"/>
                                  <w:rPr>
                                    <w:rFonts w:ascii="Roboto" w:eastAsia="Gill Sans MT" w:hAnsi="Roboto" w:cs="Helvetica"/>
                                    <w:b/>
                                    <w:bCs/>
                                    <w:color w:val="291359"/>
                                    <w:sz w:val="64"/>
                                    <w:szCs w:val="64"/>
                                    <w:lang w:eastAsia="en-GB" w:bidi="en-GB"/>
                                  </w:rPr>
                                </w:pPr>
                                <w:r>
                                  <w:rPr>
                                    <w:rFonts w:ascii="Roboto" w:eastAsia="Gill Sans MT" w:hAnsi="Roboto" w:cs="Helvetica"/>
                                    <w:b/>
                                    <w:bCs/>
                                    <w:color w:val="291359"/>
                                    <w:sz w:val="64"/>
                                    <w:szCs w:val="64"/>
                                    <w:lang w:eastAsia="en-GB" w:bidi="en-GB"/>
                                  </w:rPr>
                                  <w:t>Risk and Governance Manager</w:t>
                                </w:r>
                              </w:p>
                              <w:p w14:paraId="3C8819C7" w14:textId="555C643C" w:rsidR="007E4636" w:rsidRPr="007E54B8" w:rsidRDefault="008732AA" w:rsidP="00A44B9C">
                                <w:pPr>
                                  <w:widowControl w:val="0"/>
                                  <w:autoSpaceDE w:val="0"/>
                                  <w:autoSpaceDN w:val="0"/>
                                  <w:spacing w:after="0" w:line="240" w:lineRule="auto"/>
                                  <w:ind w:left="130"/>
                                  <w:jc w:val="right"/>
                                  <w:rPr>
                                    <w:rFonts w:ascii="Roboto" w:eastAsia="Gill Sans MT" w:hAnsi="Roboto" w:cs="Helvetica"/>
                                    <w:color w:val="291359"/>
                                    <w:sz w:val="52"/>
                                    <w:szCs w:val="60"/>
                                    <w:lang w:eastAsia="en-GB" w:bidi="en-GB"/>
                                  </w:rPr>
                                </w:pPr>
                                <w:r>
                                  <w:rPr>
                                    <w:rFonts w:ascii="Roboto" w:eastAsia="Gill Sans MT" w:hAnsi="Roboto" w:cs="Helvetica"/>
                                    <w:color w:val="291359"/>
                                    <w:sz w:val="52"/>
                                    <w:szCs w:val="60"/>
                                    <w:lang w:eastAsia="en-GB" w:bidi="en-GB"/>
                                  </w:rPr>
                                  <w:t xml:space="preserve">Applicant Information </w:t>
                                </w:r>
                                <w:r w:rsidR="007E4636" w:rsidRPr="007E54B8">
                                  <w:rPr>
                                    <w:rFonts w:ascii="Roboto" w:eastAsia="Gill Sans MT" w:hAnsi="Roboto" w:cs="Helvetica"/>
                                    <w:color w:val="291359"/>
                                    <w:sz w:val="52"/>
                                    <w:szCs w:val="60"/>
                                    <w:lang w:eastAsia="en-GB" w:bidi="en-GB"/>
                                  </w:rPr>
                                  <w:t>Pack</w:t>
                                </w:r>
                              </w:p>
                              <w:p w14:paraId="4C51C33B" w14:textId="47154C89" w:rsidR="007E4636" w:rsidRDefault="008732AA" w:rsidP="00A44B9C">
                                <w:pPr>
                                  <w:widowControl w:val="0"/>
                                  <w:autoSpaceDE w:val="0"/>
                                  <w:autoSpaceDN w:val="0"/>
                                  <w:spacing w:after="0" w:line="240" w:lineRule="auto"/>
                                  <w:ind w:left="130"/>
                                  <w:jc w:val="right"/>
                                  <w:rPr>
                                    <w:rFonts w:ascii="Roboto" w:eastAsia="Gill Sans MT" w:hAnsi="Roboto" w:cs="Helvetica"/>
                                    <w:b/>
                                    <w:bCs/>
                                    <w:color w:val="291359"/>
                                    <w:sz w:val="56"/>
                                    <w:szCs w:val="56"/>
                                    <w:lang w:eastAsia="en-GB" w:bidi="en-GB"/>
                                  </w:rPr>
                                </w:pPr>
                                <w:r>
                                  <w:rPr>
                                    <w:rFonts w:ascii="Roboto" w:eastAsia="Gill Sans MT" w:hAnsi="Roboto" w:cs="Helvetica"/>
                                    <w:b/>
                                    <w:bCs/>
                                    <w:color w:val="291359"/>
                                    <w:sz w:val="56"/>
                                    <w:szCs w:val="56"/>
                                    <w:lang w:eastAsia="en-GB" w:bidi="en-GB"/>
                                  </w:rPr>
                                  <w:t>January 2026</w:t>
                                </w:r>
                              </w:p>
                              <w:p w14:paraId="77BB8366" w14:textId="77777777" w:rsidR="007E4636" w:rsidRPr="007E54B8" w:rsidRDefault="007E4636" w:rsidP="00A44B9C">
                                <w:pPr>
                                  <w:widowControl w:val="0"/>
                                  <w:autoSpaceDE w:val="0"/>
                                  <w:autoSpaceDN w:val="0"/>
                                  <w:spacing w:after="0" w:line="240" w:lineRule="auto"/>
                                  <w:ind w:left="130"/>
                                  <w:jc w:val="right"/>
                                  <w:rPr>
                                    <w:rFonts w:ascii="Roboto" w:eastAsia="Gill Sans MT" w:hAnsi="Roboto" w:cs="Helvetica"/>
                                    <w:b/>
                                    <w:bCs/>
                                    <w:color w:val="291359"/>
                                    <w:sz w:val="56"/>
                                    <w:szCs w:val="56"/>
                                    <w:lang w:eastAsia="en-GB" w:bidi="en-GB"/>
                                  </w:rPr>
                                </w:pPr>
                              </w:p>
                              <w:p w14:paraId="6FACDF81" w14:textId="77777777" w:rsidR="007E4636" w:rsidRPr="00BE1321" w:rsidRDefault="007E4636" w:rsidP="00A44B9C">
                                <w:pPr>
                                  <w:widowControl w:val="0"/>
                                  <w:autoSpaceDE w:val="0"/>
                                  <w:autoSpaceDN w:val="0"/>
                                  <w:spacing w:after="0" w:line="240" w:lineRule="auto"/>
                                  <w:ind w:left="130"/>
                                  <w:jc w:val="right"/>
                                  <w:rPr>
                                    <w:rFonts w:ascii="Roboto" w:eastAsia="Gill Sans MT" w:hAnsi="Roboto" w:cs="Helvetica"/>
                                    <w:color w:val="002060"/>
                                    <w:sz w:val="36"/>
                                    <w:szCs w:val="36"/>
                                    <w:lang w:eastAsia="en-GB" w:bidi="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04FAA4" id="Text Box 2" o:spid="_x0000_s1031" type="#_x0000_t202" style="position:absolute;margin-left:102pt;margin-top:516pt;width:416.45pt;height:175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" filled="f" stroked="f">
                    <v:textbox>
                      <w:txbxContent>
                        <w:p w14:paraId="7E346EB5" w14:textId="022380FA" w:rsidR="007E4636" w:rsidRDefault="00661EB8" w:rsidP="00A44B9C">
                          <w:pPr>
                            <w:widowControl w:val="0"/>
                            <w:autoSpaceDE w:val="0"/>
                            <w:autoSpaceDN w:val="0"/>
                            <w:spacing w:after="0" w:line="240" w:lineRule="auto"/>
                            <w:ind w:left="130"/>
                            <w:jc w:val="right"/>
                            <w:rPr>
                              <w:rFonts w:ascii="Roboto" w:eastAsia="Gill Sans MT" w:hAnsi="Roboto" w:cs="Helvetica"/>
                              <w:b/>
                              <w:bCs/>
                              <w:color w:val="291359"/>
                              <w:sz w:val="64"/>
                              <w:szCs w:val="64"/>
                              <w:lang w:eastAsia="en-GB" w:bidi="en-GB"/>
                            </w:rPr>
                          </w:pPr>
                          <w:r>
                            <w:rPr>
                              <w:rFonts w:ascii="Roboto" w:eastAsia="Gill Sans MT" w:hAnsi="Roboto" w:cs="Helvetica"/>
                              <w:b/>
                              <w:bCs/>
                              <w:color w:val="291359"/>
                              <w:sz w:val="64"/>
                              <w:szCs w:val="64"/>
                              <w:lang w:eastAsia="en-GB" w:bidi="en-GB"/>
                            </w:rPr>
                            <w:t>Risk and Governance Manager</w:t>
                          </w:r>
                        </w:p>
                        <w:p w14:paraId="3C8819C7" w14:textId="555C643C" w:rsidR="007E4636" w:rsidRPr="007E54B8" w:rsidRDefault="008732AA" w:rsidP="00A44B9C">
                          <w:pPr>
                            <w:widowControl w:val="0"/>
                            <w:autoSpaceDE w:val="0"/>
                            <w:autoSpaceDN w:val="0"/>
                            <w:spacing w:after="0" w:line="240" w:lineRule="auto"/>
                            <w:ind w:left="130"/>
                            <w:jc w:val="right"/>
                            <w:rPr>
                              <w:rFonts w:ascii="Roboto" w:eastAsia="Gill Sans MT" w:hAnsi="Roboto" w:cs="Helvetica"/>
                              <w:color w:val="291359"/>
                              <w:sz w:val="52"/>
                              <w:szCs w:val="60"/>
                              <w:lang w:eastAsia="en-GB" w:bidi="en-GB"/>
                            </w:rPr>
                          </w:pPr>
                          <w:r>
                            <w:rPr>
                              <w:rFonts w:ascii="Roboto" w:eastAsia="Gill Sans MT" w:hAnsi="Roboto" w:cs="Helvetica"/>
                              <w:color w:val="291359"/>
                              <w:sz w:val="52"/>
                              <w:szCs w:val="60"/>
                              <w:lang w:eastAsia="en-GB" w:bidi="en-GB"/>
                            </w:rPr>
                            <w:t xml:space="preserve">Applicant Information </w:t>
                          </w:r>
                          <w:r w:rsidR="007E4636" w:rsidRPr="007E54B8">
                            <w:rPr>
                              <w:rFonts w:ascii="Roboto" w:eastAsia="Gill Sans MT" w:hAnsi="Roboto" w:cs="Helvetica"/>
                              <w:color w:val="291359"/>
                              <w:sz w:val="52"/>
                              <w:szCs w:val="60"/>
                              <w:lang w:eastAsia="en-GB" w:bidi="en-GB"/>
                            </w:rPr>
                            <w:t>Pack</w:t>
                          </w:r>
                        </w:p>
                        <w:p w14:paraId="4C51C33B" w14:textId="47154C89" w:rsidR="007E4636" w:rsidRDefault="008732AA" w:rsidP="00A44B9C">
                          <w:pPr>
                            <w:widowControl w:val="0"/>
                            <w:autoSpaceDE w:val="0"/>
                            <w:autoSpaceDN w:val="0"/>
                            <w:spacing w:after="0" w:line="240" w:lineRule="auto"/>
                            <w:ind w:left="130"/>
                            <w:jc w:val="right"/>
                            <w:rPr>
                              <w:rFonts w:ascii="Roboto" w:eastAsia="Gill Sans MT" w:hAnsi="Roboto" w:cs="Helvetica"/>
                              <w:b/>
                              <w:bCs/>
                              <w:color w:val="291359"/>
                              <w:sz w:val="56"/>
                              <w:szCs w:val="56"/>
                              <w:lang w:eastAsia="en-GB" w:bidi="en-GB"/>
                            </w:rPr>
                          </w:pPr>
                          <w:r>
                            <w:rPr>
                              <w:rFonts w:ascii="Roboto" w:eastAsia="Gill Sans MT" w:hAnsi="Roboto" w:cs="Helvetica"/>
                              <w:b/>
                              <w:bCs/>
                              <w:color w:val="291359"/>
                              <w:sz w:val="56"/>
                              <w:szCs w:val="56"/>
                              <w:lang w:eastAsia="en-GB" w:bidi="en-GB"/>
                            </w:rPr>
                            <w:t>January 2026</w:t>
                          </w:r>
                        </w:p>
                        <w:p w14:paraId="77BB8366" w14:textId="77777777" w:rsidR="007E4636" w:rsidRPr="007E54B8" w:rsidRDefault="007E4636" w:rsidP="00A44B9C">
                          <w:pPr>
                            <w:widowControl w:val="0"/>
                            <w:autoSpaceDE w:val="0"/>
                            <w:autoSpaceDN w:val="0"/>
                            <w:spacing w:after="0" w:line="240" w:lineRule="auto"/>
                            <w:ind w:left="130"/>
                            <w:jc w:val="right"/>
                            <w:rPr>
                              <w:rFonts w:ascii="Roboto" w:eastAsia="Gill Sans MT" w:hAnsi="Roboto" w:cs="Helvetica"/>
                              <w:b/>
                              <w:bCs/>
                              <w:color w:val="291359"/>
                              <w:sz w:val="56"/>
                              <w:szCs w:val="56"/>
                              <w:lang w:eastAsia="en-GB" w:bidi="en-GB"/>
                            </w:rPr>
                          </w:pPr>
                        </w:p>
                        <w:p w14:paraId="6FACDF81" w14:textId="77777777" w:rsidR="007E4636" w:rsidRPr="00BE1321" w:rsidRDefault="007E4636" w:rsidP="00A44B9C">
                          <w:pPr>
                            <w:widowControl w:val="0"/>
                            <w:autoSpaceDE w:val="0"/>
                            <w:autoSpaceDN w:val="0"/>
                            <w:spacing w:after="0" w:line="240" w:lineRule="auto"/>
                            <w:ind w:left="130"/>
                            <w:jc w:val="right"/>
                            <w:rPr>
                              <w:rFonts w:ascii="Roboto" w:eastAsia="Gill Sans MT" w:hAnsi="Roboto" w:cs="Helvetica"/>
                              <w:color w:val="002060"/>
                              <w:sz w:val="36"/>
                              <w:szCs w:val="36"/>
                              <w:lang w:eastAsia="en-GB" w:bidi="en-GB"/>
                            </w:rPr>
                          </w:pPr>
                        </w:p>
                      </w:txbxContent>
                    </v:textbox>
                    <w10:anchorlock/>
                  </v:shape>
                </w:pict>
              </mc:Fallback>
            </mc:AlternateContent>
          </w:r>
          <w:r w:rsidRPr="004B41B1">
            <w:rPr>
              <w:rFonts w:ascii="Arial" w:eastAsia="Gill Sans MT" w:hAnsi="Arial" w:cs="Arial"/>
              <w:color w:val="3D505A"/>
              <w:sz w:val="72"/>
              <w:lang w:eastAsia="en-GB" w:bidi="en-GB"/>
            </w:rPr>
            <w:br w:type="page"/>
          </w:r>
          <w:r w:rsidRPr="004B41B1">
            <w:rPr>
              <w:rFonts w:ascii="Arial" w:eastAsia="Gill Sans MT" w:hAnsi="Arial" w:cs="Arial"/>
              <w:noProof/>
              <w:color w:val="3D505A"/>
              <w:sz w:val="72"/>
              <w:lang w:eastAsia="en-GB" w:bidi="en-GB"/>
            </w:rPr>
            <w:drawing>
              <wp:anchor distT="0" distB="0" distL="114300" distR="114300" simplePos="0" relativeHeight="251658240" behindDoc="0" locked="1" layoutInCell="1" allowOverlap="1" wp14:anchorId="53EA14C0" wp14:editId="562AEC48">
                <wp:simplePos x="0" y="0"/>
                <wp:positionH relativeFrom="column">
                  <wp:posOffset>-146050</wp:posOffset>
                </wp:positionH>
                <wp:positionV relativeFrom="paragraph">
                  <wp:posOffset>-9082405</wp:posOffset>
                </wp:positionV>
                <wp:extent cx="3059430" cy="593725"/>
                <wp:effectExtent l="0" t="0" r="7620" b="0"/>
                <wp:wrapNone/>
                <wp:docPr id="11" name="Picture 1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lack and white logo&#10;&#10;AI-generated content may be incorrect."/>
                        <pic:cNvPicPr/>
                      </pic:nvPicPr>
                      <pic:blipFill>
                        <a:blip r:embed="rId16" cstate="email">
                          <a:extLst>
                            <a:ext uri="{28A0092B-C50C-407E-A947-70E740481C1C}">
                              <a14:useLocalDpi xmlns:a14="http://schemas.microsoft.com/office/drawing/2010/main" val="0"/>
                            </a:ext>
                          </a:extLst>
                        </a:blip>
                        <a:stretch>
                          <a:fillRect/>
                        </a:stretch>
                      </pic:blipFill>
                      <pic:spPr>
                        <a:xfrm>
                          <a:off x="0" y="0"/>
                          <a:ext cx="3059430" cy="593725"/>
                        </a:xfrm>
                        <a:prstGeom prst="rect">
                          <a:avLst/>
                        </a:prstGeom>
                      </pic:spPr>
                    </pic:pic>
                  </a:graphicData>
                </a:graphic>
                <wp14:sizeRelH relativeFrom="page">
                  <wp14:pctWidth>0</wp14:pctWidth>
                </wp14:sizeRelH>
                <wp14:sizeRelV relativeFrom="page">
                  <wp14:pctHeight>0</wp14:pctHeight>
                </wp14:sizeRelV>
              </wp:anchor>
            </w:drawing>
          </w:r>
        </w:p>
      </w:sdtContent>
    </w:sdt>
    <w:p w14:paraId="66873220" w14:textId="11FBF1C9" w:rsidR="007E4636" w:rsidRPr="008D7653" w:rsidRDefault="007E4636" w:rsidP="008732AA">
      <w:pPr>
        <w:widowControl w:val="0"/>
        <w:autoSpaceDE w:val="0"/>
        <w:autoSpaceDN w:val="0"/>
        <w:spacing w:after="0" w:line="240" w:lineRule="auto"/>
        <w:rPr>
          <w:rFonts w:ascii="Arial" w:eastAsia="Gill Sans MT" w:hAnsi="Arial" w:cs="Arial"/>
          <w:color w:val="3D505A"/>
          <w:sz w:val="72"/>
          <w:szCs w:val="72"/>
          <w:lang w:eastAsia="en-GB" w:bidi="en-GB"/>
        </w:rPr>
      </w:pPr>
      <w:r w:rsidRPr="00F44F77">
        <w:rPr>
          <w:rFonts w:ascii="Calibri" w:eastAsia="Gill Sans MT" w:hAnsi="Calibri" w:cs="Calibri"/>
          <w:b/>
          <w:bCs/>
          <w:color w:val="291359"/>
          <w:sz w:val="24"/>
          <w:szCs w:val="24"/>
          <w:lang w:eastAsia="en-GB" w:bidi="en-GB"/>
        </w:rPr>
        <w:lastRenderedPageBreak/>
        <w:t xml:space="preserve">Introduction from our </w:t>
      </w:r>
      <w:r w:rsidR="00B53248" w:rsidRPr="00F44F77">
        <w:rPr>
          <w:rFonts w:ascii="Calibri" w:eastAsia="Gill Sans MT" w:hAnsi="Calibri" w:cs="Calibri"/>
          <w:b/>
          <w:bCs/>
          <w:color w:val="291359"/>
          <w:sz w:val="24"/>
          <w:szCs w:val="24"/>
          <w:lang w:eastAsia="en-GB" w:bidi="en-GB"/>
        </w:rPr>
        <w:t>CEO</w:t>
      </w:r>
    </w:p>
    <w:p w14:paraId="536C814F" w14:textId="77777777" w:rsidR="00B53248" w:rsidRPr="00F44F77" w:rsidRDefault="00B53248" w:rsidP="008732AA">
      <w:pPr>
        <w:pStyle w:val="NormalWeb"/>
        <w:spacing w:after="0" w:line="240" w:lineRule="auto"/>
        <w:jc w:val="both"/>
        <w:rPr>
          <w:rFonts w:ascii="Calibri" w:hAnsi="Calibri" w:cs="Calibri"/>
          <w:color w:val="291359"/>
        </w:rPr>
      </w:pPr>
      <w:bookmarkStart w:id="2" w:name="_Hlk156818223"/>
    </w:p>
    <w:p w14:paraId="27C7099A" w14:textId="77777777" w:rsidR="00D200D2"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Thank you for your interest in joining St Giles Trust.</w:t>
      </w:r>
    </w:p>
    <w:p w14:paraId="77445C86" w14:textId="77777777" w:rsidR="00F44F77" w:rsidRPr="00F44F77" w:rsidRDefault="00F44F77" w:rsidP="008732AA">
      <w:pPr>
        <w:spacing w:after="0" w:line="240" w:lineRule="auto"/>
        <w:rPr>
          <w:rFonts w:ascii="Calibri" w:eastAsia="SimSun" w:hAnsi="Calibri" w:cs="Calibri"/>
          <w:color w:val="281257"/>
          <w:sz w:val="24"/>
          <w:szCs w:val="24"/>
          <w:lang w:eastAsia="zh-CN"/>
        </w:rPr>
      </w:pPr>
    </w:p>
    <w:p w14:paraId="19C82A18" w14:textId="373320E2" w:rsidR="00D200D2"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St Giles Trust is an exceptional charity with a proud 60-year history of helping people who have faced the toughest challenges in life; people who have been marginalised or held back by poverty, violence and exploitation, to build better futures for themselves and their families.</w:t>
      </w:r>
    </w:p>
    <w:p w14:paraId="1DE32560" w14:textId="77777777" w:rsidR="00F44F77" w:rsidRPr="00F44F77" w:rsidRDefault="00F44F77" w:rsidP="008732AA">
      <w:pPr>
        <w:spacing w:after="0" w:line="240" w:lineRule="auto"/>
        <w:rPr>
          <w:rFonts w:ascii="Calibri" w:eastAsia="SimSun" w:hAnsi="Calibri" w:cs="Calibri"/>
          <w:color w:val="281257"/>
          <w:sz w:val="24"/>
          <w:szCs w:val="24"/>
          <w:lang w:eastAsia="zh-CN"/>
        </w:rPr>
      </w:pPr>
    </w:p>
    <w:p w14:paraId="3A91D660" w14:textId="77777777" w:rsidR="00D200D2"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What makes St Giles truly unique is that the majority of our incredible team have lived experience of the issues our clients face. They have been there, they understand, and they use that insight every day to offer credible, compassionate, and life-changing support. This approach can be challenging, but we know it works, and we are deeply proud of the results. Independent research has shown that for every £1 invested in St Giles’ work, society benefits by £10. That’s impact that transforms lives, families, and whole communities.</w:t>
      </w:r>
    </w:p>
    <w:p w14:paraId="3D73FE27" w14:textId="77777777" w:rsidR="00F44F77" w:rsidRPr="00F44F77" w:rsidRDefault="00F44F77" w:rsidP="008732AA">
      <w:pPr>
        <w:spacing w:after="0" w:line="240" w:lineRule="auto"/>
        <w:rPr>
          <w:rFonts w:ascii="Calibri" w:eastAsia="SimSun" w:hAnsi="Calibri" w:cs="Calibri"/>
          <w:color w:val="281257"/>
          <w:sz w:val="24"/>
          <w:szCs w:val="24"/>
          <w:lang w:eastAsia="zh-CN"/>
        </w:rPr>
      </w:pPr>
    </w:p>
    <w:p w14:paraId="4DF30CFE" w14:textId="77777777" w:rsidR="00D200D2" w:rsidRPr="00F44F77"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Our new organisational structure reflects this commitment and focuses our work around three key pillars: Poverty, Violence &amp; Exploitation, and the Justice System. Each pillar plays a vital role in helping us deliver long-term change: addressing the root causes of disadvantage, preventing harm, and creating pathways to independence and employment. Together, they ensure that we can respond holistically to people’s needs, supporting them at every stage of their journey towards stability and opportunity.</w:t>
      </w:r>
    </w:p>
    <w:p w14:paraId="004643F2" w14:textId="77777777" w:rsidR="00D200D2"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Whatever your role at St Giles Trust, whether you are working directly with clients, supporting our operations, or helping us advocate for systemic change, you will be part of a passionate, inclusive, and purpose-driven team. We work hard because we care deeply. The work can be demanding, but it is also profoundly rewarding, because every day we see people rewrite their own stories and realise their potential.</w:t>
      </w:r>
    </w:p>
    <w:p w14:paraId="1BA598DC" w14:textId="77777777" w:rsidR="00F44F77" w:rsidRPr="00F44F77" w:rsidRDefault="00F44F77" w:rsidP="008732AA">
      <w:pPr>
        <w:spacing w:after="0" w:line="240" w:lineRule="auto"/>
        <w:rPr>
          <w:rFonts w:ascii="Calibri" w:eastAsia="SimSun" w:hAnsi="Calibri" w:cs="Calibri"/>
          <w:color w:val="281257"/>
          <w:sz w:val="24"/>
          <w:szCs w:val="24"/>
          <w:lang w:eastAsia="zh-CN"/>
        </w:rPr>
      </w:pPr>
    </w:p>
    <w:p w14:paraId="22A93BF6" w14:textId="77777777" w:rsidR="00D200D2" w:rsidRPr="00F44F77" w:rsidRDefault="00D200D2" w:rsidP="008732AA">
      <w:pPr>
        <w:spacing w:after="0" w:line="240" w:lineRule="auto"/>
        <w:rPr>
          <w:rFonts w:ascii="Calibri" w:eastAsia="SimSun" w:hAnsi="Calibri" w:cs="Calibri"/>
          <w:color w:val="281257"/>
          <w:sz w:val="24"/>
          <w:szCs w:val="24"/>
          <w:lang w:eastAsia="zh-CN"/>
        </w:rPr>
      </w:pPr>
      <w:r w:rsidRPr="00F44F77">
        <w:rPr>
          <w:rFonts w:ascii="Calibri" w:eastAsia="SimSun" w:hAnsi="Calibri" w:cs="Calibri"/>
          <w:color w:val="281257"/>
          <w:sz w:val="24"/>
          <w:szCs w:val="24"/>
          <w:lang w:eastAsia="zh-CN"/>
        </w:rPr>
        <w:t>We are proud of our lived experience model, our diversity, and our commitment to inclusion. We actively seek people who share these values: people who bring empathy, integrity, and creativity to their work, and who believe that everyone deserves the chance of a better tomorrow.</w:t>
      </w:r>
    </w:p>
    <w:p w14:paraId="3B50D12C" w14:textId="73544E72" w:rsidR="009639B9" w:rsidRPr="009639B9" w:rsidRDefault="009639B9" w:rsidP="009639B9">
      <w:pPr>
        <w:spacing w:after="0" w:line="240" w:lineRule="auto"/>
        <w:rPr>
          <w:rFonts w:ascii="Calibri" w:eastAsia="SimSun" w:hAnsi="Calibri" w:cs="Calibri"/>
          <w:color w:val="281257"/>
          <w:sz w:val="24"/>
          <w:szCs w:val="24"/>
          <w:lang w:eastAsia="zh-CN"/>
        </w:rPr>
      </w:pPr>
      <w:r w:rsidRPr="009639B9">
        <w:rPr>
          <w:rFonts w:ascii="Calibri" w:eastAsia="SimSun" w:hAnsi="Calibri" w:cs="Calibri"/>
          <w:color w:val="281257"/>
          <w:sz w:val="24"/>
          <w:szCs w:val="24"/>
          <w:lang w:eastAsia="zh-CN"/>
        </w:rPr>
        <w:t>If that sounds like you, we’d love to hear from you</w:t>
      </w:r>
      <w:r>
        <w:rPr>
          <w:rFonts w:ascii="Calibri" w:eastAsia="SimSun" w:hAnsi="Calibri" w:cs="Calibri"/>
          <w:color w:val="281257"/>
          <w:sz w:val="24"/>
          <w:szCs w:val="24"/>
          <w:lang w:eastAsia="zh-CN"/>
        </w:rPr>
        <w:t>,</w:t>
      </w:r>
      <w:r w:rsidRPr="009639B9">
        <w:rPr>
          <w:rFonts w:ascii="Calibri" w:eastAsia="SimSun" w:hAnsi="Calibri" w:cs="Calibri"/>
          <w:color w:val="281257"/>
          <w:sz w:val="24"/>
          <w:szCs w:val="24"/>
          <w:lang w:eastAsia="zh-CN"/>
        </w:rPr>
        <w:t xml:space="preserve"> especially if you can tackle challenges with a smile and keep the energy positive</w:t>
      </w:r>
      <w:r>
        <w:rPr>
          <w:rFonts w:ascii="Calibri" w:eastAsia="SimSun" w:hAnsi="Calibri" w:cs="Calibri"/>
          <w:color w:val="281257"/>
          <w:sz w:val="24"/>
          <w:szCs w:val="24"/>
          <w:lang w:eastAsia="zh-CN"/>
        </w:rPr>
        <w:t>!</w:t>
      </w:r>
    </w:p>
    <w:p w14:paraId="7F556C27" w14:textId="77777777" w:rsidR="00453F5D" w:rsidRPr="00F44F77" w:rsidRDefault="00453F5D" w:rsidP="008732AA">
      <w:pPr>
        <w:spacing w:after="0" w:line="240" w:lineRule="auto"/>
        <w:rPr>
          <w:rFonts w:ascii="Calibri" w:eastAsia="Times New Roman" w:hAnsi="Calibri" w:cs="Calibri"/>
          <w:sz w:val="24"/>
          <w:szCs w:val="24"/>
          <w:lang w:eastAsia="en-GB"/>
        </w:rPr>
      </w:pPr>
      <w:r w:rsidRPr="00F44F77">
        <w:rPr>
          <w:rFonts w:ascii="Calibri" w:eastAsia="Times New Roman" w:hAnsi="Calibri" w:cs="Calibri"/>
          <w:noProof/>
          <w:sz w:val="24"/>
          <w:szCs w:val="24"/>
          <w:lang w:eastAsia="en-GB"/>
        </w:rPr>
        <w:drawing>
          <wp:inline distT="0" distB="0" distL="0" distR="0" wp14:anchorId="0B22FEB8" wp14:editId="7AF7F77A">
            <wp:extent cx="1584357" cy="1584357"/>
            <wp:effectExtent l="0" t="0" r="0" b="0"/>
            <wp:docPr id="2" name="Picture 1" descr="A person wearing glasses and a turtlen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wearing glasses and a turtleneck&#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87350" cy="1587350"/>
                    </a:xfrm>
                    <a:prstGeom prst="rect">
                      <a:avLst/>
                    </a:prstGeom>
                    <a:noFill/>
                    <a:ln>
                      <a:noFill/>
                    </a:ln>
                  </pic:spPr>
                </pic:pic>
              </a:graphicData>
            </a:graphic>
          </wp:inline>
        </w:drawing>
      </w:r>
    </w:p>
    <w:p w14:paraId="1B1FBC73" w14:textId="4BFC49D1" w:rsidR="00B53248" w:rsidRPr="00F44F77" w:rsidRDefault="00B53248" w:rsidP="008732AA">
      <w:pPr>
        <w:pStyle w:val="NormalWeb"/>
        <w:spacing w:after="0" w:line="240" w:lineRule="auto"/>
        <w:jc w:val="both"/>
        <w:rPr>
          <w:rFonts w:ascii="Calibri" w:hAnsi="Calibri" w:cs="Calibri"/>
          <w:color w:val="291359"/>
          <w:lang w:val="en-US"/>
        </w:rPr>
      </w:pPr>
      <w:r w:rsidRPr="00F44F77">
        <w:rPr>
          <w:rFonts w:ascii="Calibri" w:hAnsi="Calibri" w:cs="Calibri"/>
          <w:b/>
          <w:bCs/>
          <w:color w:val="291359"/>
        </w:rPr>
        <w:t>Tracey Burley</w:t>
      </w:r>
      <w:r w:rsidR="00B831D6" w:rsidRPr="00F44F77">
        <w:rPr>
          <w:rFonts w:ascii="Calibri" w:hAnsi="Calibri" w:cs="Calibri"/>
          <w:color w:val="291359"/>
          <w:lang w:val="en-US"/>
        </w:rPr>
        <w:t xml:space="preserve">, </w:t>
      </w:r>
      <w:r w:rsidRPr="00F44F77">
        <w:rPr>
          <w:rFonts w:ascii="Calibri" w:hAnsi="Calibri" w:cs="Calibri"/>
          <w:color w:val="291359"/>
        </w:rPr>
        <w:t>Chief Executive</w:t>
      </w:r>
    </w:p>
    <w:p w14:paraId="7CCD4D83" w14:textId="77777777" w:rsidR="00872CDF" w:rsidRPr="00F44F77" w:rsidRDefault="00872CDF" w:rsidP="008732AA">
      <w:pPr>
        <w:pStyle w:val="NormalWeb"/>
        <w:spacing w:after="0" w:line="240" w:lineRule="auto"/>
        <w:jc w:val="both"/>
        <w:rPr>
          <w:rFonts w:ascii="Calibri" w:hAnsi="Calibri" w:cs="Calibri"/>
          <w:b/>
          <w:bCs/>
          <w:color w:val="291359"/>
        </w:rPr>
      </w:pPr>
    </w:p>
    <w:p w14:paraId="50636A94" w14:textId="77777777" w:rsidR="00872CDF" w:rsidRPr="00F44F77" w:rsidRDefault="00872CDF" w:rsidP="008732AA">
      <w:pPr>
        <w:pStyle w:val="NormalWeb"/>
        <w:spacing w:after="0" w:line="240" w:lineRule="auto"/>
        <w:jc w:val="both"/>
        <w:rPr>
          <w:rFonts w:ascii="Calibri" w:hAnsi="Calibri" w:cs="Calibri"/>
          <w:b/>
          <w:bCs/>
          <w:color w:val="291359"/>
        </w:rPr>
      </w:pPr>
    </w:p>
    <w:p w14:paraId="43BC0B08" w14:textId="77777777" w:rsidR="00872CDF" w:rsidRPr="00F44F77" w:rsidRDefault="00872CDF" w:rsidP="008732AA">
      <w:pPr>
        <w:pStyle w:val="NormalWeb"/>
        <w:spacing w:after="0" w:line="240" w:lineRule="auto"/>
        <w:jc w:val="both"/>
        <w:rPr>
          <w:rFonts w:ascii="Calibri" w:hAnsi="Calibri" w:cs="Calibri"/>
          <w:b/>
          <w:bCs/>
          <w:color w:val="291359"/>
        </w:rPr>
      </w:pPr>
    </w:p>
    <w:p w14:paraId="265C0961" w14:textId="77777777" w:rsidR="008D7653" w:rsidRDefault="008D7653" w:rsidP="008732AA">
      <w:pPr>
        <w:spacing w:after="0" w:line="240" w:lineRule="auto"/>
        <w:rPr>
          <w:rFonts w:ascii="Calibri" w:hAnsi="Calibri" w:cs="Calibri"/>
          <w:b/>
          <w:bCs/>
          <w:color w:val="291359"/>
        </w:rPr>
      </w:pPr>
      <w:r>
        <w:rPr>
          <w:rFonts w:ascii="Calibri" w:hAnsi="Calibri" w:cs="Calibri"/>
          <w:b/>
          <w:bCs/>
          <w:color w:val="291359"/>
        </w:rPr>
        <w:br w:type="page"/>
      </w:r>
    </w:p>
    <w:p w14:paraId="353DBA17" w14:textId="06D4A21E" w:rsidR="00B53248" w:rsidRPr="008D7653" w:rsidRDefault="00B53248" w:rsidP="008732AA">
      <w:pPr>
        <w:spacing w:after="0" w:line="240" w:lineRule="auto"/>
        <w:rPr>
          <w:rFonts w:ascii="Calibri" w:hAnsi="Calibri" w:cs="Calibri"/>
          <w:b/>
          <w:bCs/>
          <w:color w:val="291359"/>
          <w:sz w:val="32"/>
          <w:szCs w:val="32"/>
        </w:rPr>
      </w:pPr>
      <w:r w:rsidRPr="008D7653">
        <w:rPr>
          <w:rFonts w:ascii="Calibri" w:hAnsi="Calibri" w:cs="Calibri"/>
          <w:b/>
          <w:bCs/>
          <w:color w:val="291359"/>
          <w:sz w:val="24"/>
          <w:szCs w:val="24"/>
        </w:rPr>
        <w:lastRenderedPageBreak/>
        <w:t>About St Giles Trust</w:t>
      </w:r>
    </w:p>
    <w:p w14:paraId="79ADB0F0" w14:textId="39B31F27" w:rsidR="00593062" w:rsidRPr="00F44F77" w:rsidRDefault="00B53248" w:rsidP="008732AA">
      <w:pPr>
        <w:spacing w:after="0" w:line="240" w:lineRule="auto"/>
        <w:rPr>
          <w:rFonts w:ascii="Calibri" w:eastAsia="SimSun" w:hAnsi="Calibri" w:cs="Calibri"/>
          <w:color w:val="281257"/>
          <w:sz w:val="24"/>
          <w:szCs w:val="24"/>
          <w:lang w:eastAsia="zh-CN"/>
        </w:rPr>
      </w:pPr>
      <w:r w:rsidRPr="00F44F77">
        <w:rPr>
          <w:rFonts w:ascii="Calibri" w:hAnsi="Calibri" w:cs="Calibri"/>
          <w:color w:val="291359"/>
          <w:sz w:val="24"/>
          <w:szCs w:val="24"/>
        </w:rPr>
        <w:t xml:space="preserve">St Giles Trust is a national charity and a global leader in using </w:t>
      </w:r>
      <w:r w:rsidR="005A6B46" w:rsidRPr="00F44F77">
        <w:rPr>
          <w:rFonts w:ascii="Calibri" w:hAnsi="Calibri" w:cs="Calibri"/>
          <w:color w:val="291359"/>
          <w:sz w:val="24"/>
          <w:szCs w:val="24"/>
        </w:rPr>
        <w:t>lived experience</w:t>
      </w:r>
      <w:r w:rsidRPr="00F44F77">
        <w:rPr>
          <w:rFonts w:ascii="Calibri" w:hAnsi="Calibri" w:cs="Calibri"/>
          <w:color w:val="291359"/>
          <w:sz w:val="24"/>
          <w:szCs w:val="24"/>
        </w:rPr>
        <w:t xml:space="preserve"> to drive meaningful social change. For over 60 years, we have worked with people held back by poverty, exploitation, abuse, or the criminal justice system, supporting them to transform their lives and build a positive future.</w:t>
      </w:r>
      <w:r w:rsidR="00E50B74" w:rsidRPr="00F44F77">
        <w:rPr>
          <w:rFonts w:ascii="Calibri" w:hAnsi="Calibri" w:cs="Calibri"/>
          <w:color w:val="291359"/>
          <w:sz w:val="24"/>
          <w:szCs w:val="24"/>
        </w:rPr>
        <w:t xml:space="preserve"> </w:t>
      </w:r>
      <w:r w:rsidR="00E50B74" w:rsidRPr="00F44F77">
        <w:rPr>
          <w:rFonts w:ascii="Calibri" w:eastAsia="SimSun" w:hAnsi="Calibri" w:cs="Calibri"/>
          <w:color w:val="281257"/>
          <w:sz w:val="24"/>
          <w:szCs w:val="24"/>
          <w:lang w:eastAsia="zh-CN"/>
        </w:rPr>
        <w:t>We are now a national organisation, working across England and Wales with offices in London, Norwich, Cardiff, Leeds, Coventry and Wolverhampton, and with a turnover of around £17 million.</w:t>
      </w:r>
      <w:r w:rsidR="00906FA2" w:rsidRPr="00F44F77">
        <w:rPr>
          <w:rFonts w:ascii="Calibri" w:eastAsia="SimSun" w:hAnsi="Calibri" w:cs="Calibri"/>
          <w:color w:val="281257"/>
          <w:sz w:val="24"/>
          <w:szCs w:val="24"/>
          <w:lang w:eastAsia="zh-CN"/>
        </w:rPr>
        <w:t xml:space="preserve"> As we deliver our ambitious five-year strategy, we are determined to continue growing our reach, our impact, and our ability to change lives through empathy, trust and opportunity.</w:t>
      </w:r>
    </w:p>
    <w:p w14:paraId="1EE120F5" w14:textId="77777777"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We deliver life-changing services through three key pillars of work:</w:t>
      </w:r>
    </w:p>
    <w:p w14:paraId="1177E247" w14:textId="77777777" w:rsidR="00782F1B" w:rsidRPr="00F44F77" w:rsidRDefault="00782F1B" w:rsidP="008732AA">
      <w:pPr>
        <w:pStyle w:val="NormalWeb"/>
        <w:spacing w:after="0" w:line="240" w:lineRule="auto"/>
        <w:rPr>
          <w:rFonts w:ascii="Calibri" w:hAnsi="Calibri" w:cs="Calibri"/>
          <w:color w:val="291359"/>
        </w:rPr>
      </w:pPr>
    </w:p>
    <w:p w14:paraId="3DBA1FE9" w14:textId="77777777" w:rsidR="00B53248" w:rsidRPr="00F44F77" w:rsidRDefault="00B53248" w:rsidP="008732AA">
      <w:pPr>
        <w:pStyle w:val="NormalWeb"/>
        <w:numPr>
          <w:ilvl w:val="0"/>
          <w:numId w:val="6"/>
        </w:numPr>
        <w:spacing w:after="0" w:line="240" w:lineRule="auto"/>
        <w:rPr>
          <w:rFonts w:ascii="Calibri" w:hAnsi="Calibri" w:cs="Calibri"/>
          <w:color w:val="291359"/>
        </w:rPr>
      </w:pPr>
      <w:r w:rsidRPr="00F44F77">
        <w:rPr>
          <w:rFonts w:ascii="Calibri" w:hAnsi="Calibri" w:cs="Calibri"/>
          <w:b/>
          <w:bCs/>
          <w:color w:val="291359"/>
        </w:rPr>
        <w:t>Poverty:</w:t>
      </w:r>
      <w:r w:rsidRPr="00F44F77">
        <w:rPr>
          <w:rFonts w:ascii="Calibri" w:hAnsi="Calibri" w:cs="Calibri"/>
          <w:color w:val="291359"/>
        </w:rPr>
        <w:t xml:space="preserve"> Tackling the root causes of poverty, providing both emergency relief and long-term support to help people move towards independence and employment.</w:t>
      </w:r>
    </w:p>
    <w:p w14:paraId="2866FD5F" w14:textId="77777777" w:rsidR="00B53248" w:rsidRPr="00F44F77" w:rsidRDefault="00B53248" w:rsidP="008732AA">
      <w:pPr>
        <w:pStyle w:val="NormalWeb"/>
        <w:numPr>
          <w:ilvl w:val="0"/>
          <w:numId w:val="6"/>
        </w:numPr>
        <w:spacing w:after="0" w:line="240" w:lineRule="auto"/>
        <w:rPr>
          <w:rFonts w:ascii="Calibri" w:hAnsi="Calibri" w:cs="Calibri"/>
          <w:color w:val="291359"/>
        </w:rPr>
      </w:pPr>
      <w:r w:rsidRPr="00F44F77">
        <w:rPr>
          <w:rFonts w:ascii="Calibri" w:hAnsi="Calibri" w:cs="Calibri"/>
          <w:b/>
          <w:bCs/>
          <w:color w:val="291359"/>
        </w:rPr>
        <w:t>Violence &amp; Exploitation:</w:t>
      </w:r>
      <w:r w:rsidRPr="00F44F77">
        <w:rPr>
          <w:rFonts w:ascii="Calibri" w:hAnsi="Calibri" w:cs="Calibri"/>
          <w:color w:val="291359"/>
        </w:rPr>
        <w:t xml:space="preserve"> Supporting those affected by violence, abuse, and exploitation, and preventing future harm through credible, empathetic intervention.</w:t>
      </w:r>
    </w:p>
    <w:p w14:paraId="1212E32E" w14:textId="77777777" w:rsidR="00B53248" w:rsidRPr="00F44F77" w:rsidRDefault="00B53248" w:rsidP="008732AA">
      <w:pPr>
        <w:pStyle w:val="NormalWeb"/>
        <w:numPr>
          <w:ilvl w:val="0"/>
          <w:numId w:val="6"/>
        </w:numPr>
        <w:spacing w:after="0" w:line="240" w:lineRule="auto"/>
        <w:rPr>
          <w:rFonts w:ascii="Calibri" w:hAnsi="Calibri" w:cs="Calibri"/>
          <w:color w:val="291359"/>
        </w:rPr>
      </w:pPr>
      <w:r w:rsidRPr="00F44F77">
        <w:rPr>
          <w:rFonts w:ascii="Calibri" w:hAnsi="Calibri" w:cs="Calibri"/>
          <w:b/>
          <w:bCs/>
          <w:color w:val="291359"/>
        </w:rPr>
        <w:t>Justice System:</w:t>
      </w:r>
      <w:r w:rsidRPr="00F44F77">
        <w:rPr>
          <w:rFonts w:ascii="Calibri" w:hAnsi="Calibri" w:cs="Calibri"/>
          <w:color w:val="291359"/>
        </w:rPr>
        <w:t xml:space="preserve"> Helping people in prison and in the community to break the cycle of disadvantage, rebuild their lives, and access positive opportunities.</w:t>
      </w:r>
    </w:p>
    <w:p w14:paraId="45573CC2" w14:textId="77777777" w:rsidR="00462179" w:rsidRPr="00F44F77" w:rsidRDefault="00462179" w:rsidP="008732AA">
      <w:pPr>
        <w:pStyle w:val="NormalWeb"/>
        <w:spacing w:after="0" w:line="240" w:lineRule="auto"/>
        <w:ind w:left="720"/>
        <w:rPr>
          <w:rFonts w:ascii="Calibri" w:hAnsi="Calibri" w:cs="Calibri"/>
          <w:color w:val="291359"/>
        </w:rPr>
      </w:pPr>
    </w:p>
    <w:p w14:paraId="1F95BDEA" w14:textId="4A775E1B" w:rsidR="004C0252"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Lived Experience is in our DN</w:t>
      </w:r>
      <w:r w:rsidR="00156D0F" w:rsidRPr="00F44F77">
        <w:rPr>
          <w:rFonts w:ascii="Calibri" w:hAnsi="Calibri" w:cs="Calibri"/>
          <w:color w:val="291359"/>
        </w:rPr>
        <w:t>A. We use it to empower people who are not getting the help they need, people who are hard to engage because they have been failed time and time again – held back by poverty, expl</w:t>
      </w:r>
      <w:r w:rsidR="00304322" w:rsidRPr="00F44F77">
        <w:rPr>
          <w:rFonts w:ascii="Calibri" w:hAnsi="Calibri" w:cs="Calibri"/>
          <w:color w:val="291359"/>
        </w:rPr>
        <w:t xml:space="preserve">oited, abused, dealing with addiction or </w:t>
      </w:r>
      <w:r w:rsidR="00E771B5">
        <w:rPr>
          <w:rFonts w:ascii="Calibri" w:hAnsi="Calibri" w:cs="Calibri"/>
          <w:color w:val="291359"/>
        </w:rPr>
        <w:t xml:space="preserve">poor </w:t>
      </w:r>
      <w:r w:rsidR="00304322" w:rsidRPr="00F44F77">
        <w:rPr>
          <w:rFonts w:ascii="Calibri" w:hAnsi="Calibri" w:cs="Calibri"/>
          <w:color w:val="291359"/>
        </w:rPr>
        <w:t>mental health, caught up in crime or a combination of these issues and others. We</w:t>
      </w:r>
      <w:r w:rsidR="00E211F2" w:rsidRPr="00F44F77">
        <w:rPr>
          <w:rFonts w:ascii="Calibri" w:hAnsi="Calibri" w:cs="Calibri"/>
          <w:color w:val="291359"/>
        </w:rPr>
        <w:t xml:space="preserve"> see the person behind the problems and </w:t>
      </w:r>
      <w:r w:rsidR="00304322" w:rsidRPr="00F44F77">
        <w:rPr>
          <w:rFonts w:ascii="Calibri" w:hAnsi="Calibri" w:cs="Calibri"/>
          <w:color w:val="291359"/>
        </w:rPr>
        <w:t xml:space="preserve">help them turn their </w:t>
      </w:r>
      <w:r w:rsidR="00AB3949" w:rsidRPr="00F44F77">
        <w:rPr>
          <w:rFonts w:ascii="Calibri" w:hAnsi="Calibri" w:cs="Calibri"/>
          <w:color w:val="291359"/>
        </w:rPr>
        <w:t>lives</w:t>
      </w:r>
      <w:r w:rsidR="00304322" w:rsidRPr="00F44F77">
        <w:rPr>
          <w:rFonts w:ascii="Calibri" w:hAnsi="Calibri" w:cs="Calibri"/>
          <w:color w:val="291359"/>
        </w:rPr>
        <w:t xml:space="preserve"> around, then train and support them </w:t>
      </w:r>
      <w:r w:rsidR="00AB3949" w:rsidRPr="00F44F77">
        <w:rPr>
          <w:rFonts w:ascii="Calibri" w:hAnsi="Calibri" w:cs="Calibri"/>
          <w:color w:val="291359"/>
        </w:rPr>
        <w:t>to do the same for others.</w:t>
      </w:r>
    </w:p>
    <w:p w14:paraId="5F22BC31" w14:textId="0A9F1F44" w:rsidR="00B53248" w:rsidRPr="00F44F77" w:rsidRDefault="00B53248" w:rsidP="008732AA">
      <w:pPr>
        <w:pStyle w:val="NormalWeb"/>
        <w:spacing w:after="0" w:line="240" w:lineRule="auto"/>
        <w:rPr>
          <w:rFonts w:ascii="Calibri" w:hAnsi="Calibri" w:cs="Calibri"/>
          <w:color w:val="291359"/>
        </w:rPr>
      </w:pPr>
    </w:p>
    <w:p w14:paraId="529A8A4D" w14:textId="77777777" w:rsidR="00B53248"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b/>
          <w:bCs/>
          <w:color w:val="291359"/>
        </w:rPr>
        <w:t>Who We’re Looking For</w:t>
      </w:r>
    </w:p>
    <w:p w14:paraId="09E774AB" w14:textId="77777777" w:rsidR="004C0252" w:rsidRPr="00F44F77" w:rsidRDefault="004C0252" w:rsidP="008732AA">
      <w:pPr>
        <w:pStyle w:val="NormalWeb"/>
        <w:spacing w:after="0" w:line="240" w:lineRule="auto"/>
        <w:rPr>
          <w:rFonts w:ascii="Calibri" w:hAnsi="Calibri" w:cs="Calibri"/>
          <w:b/>
          <w:bCs/>
          <w:color w:val="291359"/>
        </w:rPr>
      </w:pPr>
    </w:p>
    <w:p w14:paraId="7DBB2E28" w14:textId="3BEB6D69"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At St Giles Trust, we’re looking for people who share our belief in the power of change. You don’t necessarily need to have worked in the charity or criminal justice sector before; we welcome people from a range of backgrounds and with transferable skills.</w:t>
      </w:r>
      <w:r w:rsidR="002763D4" w:rsidRPr="00F44F77">
        <w:rPr>
          <w:rFonts w:ascii="Calibri" w:hAnsi="Calibri" w:cs="Calibri"/>
          <w:color w:val="291359"/>
        </w:rPr>
        <w:t xml:space="preserve"> </w:t>
      </w:r>
      <w:r w:rsidRPr="00F44F77">
        <w:rPr>
          <w:rFonts w:ascii="Calibri" w:hAnsi="Calibri" w:cs="Calibri"/>
          <w:color w:val="291359"/>
        </w:rPr>
        <w:t>What matters most is your passion, empathy, and commitment to inclusion and equality. We want colleagues who are:</w:t>
      </w:r>
    </w:p>
    <w:p w14:paraId="69416283" w14:textId="71AFFBE6" w:rsidR="00A76B86" w:rsidRPr="00F44F77" w:rsidRDefault="00A76B86" w:rsidP="008732AA">
      <w:pPr>
        <w:pStyle w:val="NormalWeb"/>
        <w:spacing w:after="0" w:line="240" w:lineRule="auto"/>
        <w:rPr>
          <w:rFonts w:ascii="Calibri" w:hAnsi="Calibri" w:cs="Calibri"/>
          <w:color w:val="291359"/>
        </w:rPr>
      </w:pPr>
    </w:p>
    <w:p w14:paraId="10E6C213" w14:textId="77777777" w:rsidR="00B53248" w:rsidRPr="00F44F77" w:rsidRDefault="00B53248" w:rsidP="008732AA">
      <w:pPr>
        <w:pStyle w:val="NormalWeb"/>
        <w:numPr>
          <w:ilvl w:val="0"/>
          <w:numId w:val="7"/>
        </w:numPr>
        <w:spacing w:after="0" w:line="240" w:lineRule="auto"/>
        <w:rPr>
          <w:rFonts w:ascii="Calibri" w:hAnsi="Calibri" w:cs="Calibri"/>
          <w:color w:val="291359"/>
        </w:rPr>
      </w:pPr>
      <w:r w:rsidRPr="00F44F77">
        <w:rPr>
          <w:rFonts w:ascii="Calibri" w:hAnsi="Calibri" w:cs="Calibri"/>
          <w:color w:val="291359"/>
        </w:rPr>
        <w:t>Motivated by helping others realise their potential</w:t>
      </w:r>
    </w:p>
    <w:p w14:paraId="7FB00B05" w14:textId="654172A7" w:rsidR="00B53248" w:rsidRPr="00F44F77" w:rsidRDefault="00B53248" w:rsidP="008732AA">
      <w:pPr>
        <w:pStyle w:val="NormalWeb"/>
        <w:numPr>
          <w:ilvl w:val="0"/>
          <w:numId w:val="7"/>
        </w:numPr>
        <w:spacing w:after="0" w:line="240" w:lineRule="auto"/>
        <w:rPr>
          <w:rFonts w:ascii="Calibri" w:hAnsi="Calibri" w:cs="Calibri"/>
          <w:color w:val="291359"/>
        </w:rPr>
      </w:pPr>
      <w:r w:rsidRPr="00F44F77">
        <w:rPr>
          <w:rFonts w:ascii="Calibri" w:hAnsi="Calibri" w:cs="Calibri"/>
          <w:color w:val="291359"/>
        </w:rPr>
        <w:t>Inspired by working as part of a diverse and inclusive team</w:t>
      </w:r>
    </w:p>
    <w:p w14:paraId="1FA3C0E5" w14:textId="5F88E70F" w:rsidR="00B53248" w:rsidRPr="00F44F77" w:rsidRDefault="00B53248" w:rsidP="008732AA">
      <w:pPr>
        <w:pStyle w:val="NormalWeb"/>
        <w:numPr>
          <w:ilvl w:val="0"/>
          <w:numId w:val="7"/>
        </w:numPr>
        <w:spacing w:after="0" w:line="240" w:lineRule="auto"/>
        <w:rPr>
          <w:rFonts w:ascii="Calibri" w:hAnsi="Calibri" w:cs="Calibri"/>
          <w:color w:val="291359"/>
        </w:rPr>
      </w:pPr>
      <w:r w:rsidRPr="00F44F77">
        <w:rPr>
          <w:rFonts w:ascii="Calibri" w:hAnsi="Calibri" w:cs="Calibri"/>
          <w:color w:val="291359"/>
        </w:rPr>
        <w:t>Driven to use their skills to make a positive social impact</w:t>
      </w:r>
    </w:p>
    <w:p w14:paraId="51405E98" w14:textId="77777777" w:rsidR="00A76B86" w:rsidRPr="00F44F77" w:rsidRDefault="00A76B86" w:rsidP="008732AA">
      <w:pPr>
        <w:pStyle w:val="NormalWeb"/>
        <w:spacing w:after="0" w:line="240" w:lineRule="auto"/>
        <w:ind w:left="720"/>
        <w:rPr>
          <w:rFonts w:ascii="Calibri" w:hAnsi="Calibri" w:cs="Calibri"/>
          <w:color w:val="291359"/>
        </w:rPr>
      </w:pPr>
    </w:p>
    <w:p w14:paraId="5A44DEB9" w14:textId="7F914974" w:rsidR="002763D4"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color w:val="291359"/>
        </w:rPr>
        <w:t>We especially welcome applications from people with Lived Experience, as this perspective strengthens our services and keeps our work authentic, informed, and impactful.</w:t>
      </w:r>
      <w:r w:rsidR="0008583A" w:rsidRPr="00F44F77">
        <w:rPr>
          <w:rFonts w:ascii="Calibri" w:hAnsi="Calibri" w:cs="Calibri"/>
          <w:b/>
          <w:bCs/>
          <w:color w:val="291359"/>
        </w:rPr>
        <w:t xml:space="preserve"> </w:t>
      </w:r>
      <w:r w:rsidR="00782F1B" w:rsidRPr="00F44F77">
        <w:rPr>
          <w:rFonts w:ascii="Calibri" w:hAnsi="Calibri" w:cs="Calibri"/>
          <w:b/>
          <w:bCs/>
          <w:color w:val="291359"/>
        </w:rPr>
        <w:t xml:space="preserve">   </w:t>
      </w:r>
    </w:p>
    <w:p w14:paraId="0966345B" w14:textId="53ED0DDF" w:rsidR="002763D4" w:rsidRPr="00F44F77" w:rsidRDefault="002763D4" w:rsidP="008732AA">
      <w:pPr>
        <w:pStyle w:val="NormalWeb"/>
        <w:spacing w:after="0" w:line="240" w:lineRule="auto"/>
        <w:jc w:val="both"/>
        <w:rPr>
          <w:rFonts w:ascii="Calibri" w:hAnsi="Calibri" w:cs="Calibri"/>
          <w:b/>
          <w:bCs/>
          <w:color w:val="291359"/>
        </w:rPr>
      </w:pPr>
      <w:r w:rsidRPr="00F44F77">
        <w:rPr>
          <w:rFonts w:ascii="Calibri" w:hAnsi="Calibri" w:cs="Calibri"/>
          <w:b/>
          <w:bCs/>
          <w:color w:val="291359"/>
        </w:rPr>
        <w:t xml:space="preserve">   </w:t>
      </w:r>
    </w:p>
    <w:p w14:paraId="011FBFAF" w14:textId="1F8A16F8" w:rsidR="000C58A0" w:rsidRPr="00F44F77" w:rsidRDefault="002763D4" w:rsidP="008732AA">
      <w:pPr>
        <w:pStyle w:val="NormalWeb"/>
        <w:spacing w:after="0" w:line="240" w:lineRule="auto"/>
        <w:jc w:val="center"/>
        <w:rPr>
          <w:rFonts w:ascii="Calibri" w:hAnsi="Calibri" w:cs="Calibri"/>
          <w:b/>
          <w:bCs/>
          <w:color w:val="291359"/>
        </w:rPr>
      </w:pPr>
      <w:r w:rsidRPr="00F44F77">
        <w:rPr>
          <w:rFonts w:ascii="Calibri" w:hAnsi="Calibri" w:cs="Calibri"/>
          <w:b/>
          <w:bCs/>
          <w:noProof/>
          <w:color w:val="291359"/>
        </w:rPr>
        <w:drawing>
          <wp:inline distT="0" distB="0" distL="0" distR="0" wp14:anchorId="36EC1B22" wp14:editId="5D677F91">
            <wp:extent cx="3562350" cy="1405904"/>
            <wp:effectExtent l="0" t="0" r="0" b="3810"/>
            <wp:docPr id="797942296" name="Picture 1" descr="A person with dreadlocks wearing a black c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942296" name="Picture 1" descr="A person with dreadlocks wearing a black coat&#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03477" cy="1422135"/>
                    </a:xfrm>
                    <a:prstGeom prst="rect">
                      <a:avLst/>
                    </a:prstGeom>
                  </pic:spPr>
                </pic:pic>
              </a:graphicData>
            </a:graphic>
          </wp:inline>
        </w:drawing>
      </w:r>
    </w:p>
    <w:p w14:paraId="4DCF526E" w14:textId="77777777" w:rsidR="00D208EA" w:rsidRDefault="00D208EA">
      <w:pPr>
        <w:spacing w:after="0" w:line="240" w:lineRule="auto"/>
        <w:rPr>
          <w:rFonts w:ascii="Calibri" w:hAnsi="Calibri" w:cs="Calibri"/>
          <w:b/>
          <w:bCs/>
          <w:color w:val="291359"/>
        </w:rPr>
      </w:pPr>
      <w:r>
        <w:rPr>
          <w:rFonts w:ascii="Calibri" w:hAnsi="Calibri" w:cs="Calibri"/>
          <w:b/>
          <w:bCs/>
          <w:color w:val="291359"/>
        </w:rPr>
        <w:br w:type="page"/>
      </w:r>
    </w:p>
    <w:p w14:paraId="7B26F842" w14:textId="2B5DF010" w:rsidR="00D208EA" w:rsidRPr="00D208EA" w:rsidRDefault="00D208EA" w:rsidP="00D208EA">
      <w:pPr>
        <w:spacing w:after="0" w:line="240" w:lineRule="auto"/>
        <w:rPr>
          <w:rFonts w:ascii="Calibri" w:hAnsi="Calibri" w:cs="Calibri"/>
          <w:b/>
          <w:bCs/>
          <w:color w:val="291359"/>
          <w:sz w:val="24"/>
          <w:szCs w:val="24"/>
        </w:rPr>
      </w:pPr>
      <w:r w:rsidRPr="008D7653">
        <w:rPr>
          <w:rFonts w:ascii="Calibri" w:hAnsi="Calibri" w:cs="Calibri"/>
          <w:b/>
          <w:bCs/>
          <w:color w:val="291359"/>
          <w:sz w:val="24"/>
          <w:szCs w:val="24"/>
        </w:rPr>
        <w:lastRenderedPageBreak/>
        <w:t>Advert</w:t>
      </w:r>
    </w:p>
    <w:p w14:paraId="210EF6B6" w14:textId="77777777" w:rsidR="00D208EA" w:rsidRPr="00F44F77" w:rsidRDefault="00D208EA" w:rsidP="00D208EA">
      <w:pPr>
        <w:pStyle w:val="NormalWeb"/>
        <w:spacing w:after="0" w:line="240" w:lineRule="auto"/>
        <w:jc w:val="center"/>
        <w:rPr>
          <w:rFonts w:ascii="Calibri" w:hAnsi="Calibri" w:cs="Calibri"/>
          <w:b/>
          <w:bCs/>
          <w:color w:val="291359"/>
        </w:rPr>
      </w:pPr>
      <w:r w:rsidRPr="00F44F77">
        <w:rPr>
          <w:rFonts w:ascii="Calibri" w:hAnsi="Calibri" w:cs="Calibri"/>
          <w:b/>
          <w:bCs/>
          <w:color w:val="291359"/>
        </w:rPr>
        <w:tab/>
      </w:r>
      <w:r w:rsidRPr="00F44F77">
        <w:rPr>
          <w:rFonts w:ascii="Calibri" w:hAnsi="Calibri" w:cs="Calibri"/>
          <w:b/>
          <w:bCs/>
          <w:color w:val="291359"/>
        </w:rPr>
        <w:tab/>
      </w:r>
    </w:p>
    <w:p w14:paraId="561B6BF9" w14:textId="15EE74BA" w:rsidR="00D208EA" w:rsidRPr="00AD59CF" w:rsidRDefault="00D208EA" w:rsidP="00D208EA">
      <w:pPr>
        <w:pStyle w:val="NormalWeb"/>
        <w:spacing w:after="0"/>
        <w:rPr>
          <w:rFonts w:ascii="Calibri" w:hAnsi="Calibri" w:cs="Calibri"/>
          <w:b/>
          <w:bCs/>
          <w:color w:val="291359"/>
        </w:rPr>
      </w:pPr>
      <w:r w:rsidRPr="00AD59CF">
        <w:rPr>
          <w:rFonts w:ascii="Calibri" w:hAnsi="Calibri" w:cs="Calibri"/>
          <w:b/>
          <w:bCs/>
          <w:color w:val="291359"/>
        </w:rPr>
        <w:t xml:space="preserve">Join Us as </w:t>
      </w:r>
      <w:r w:rsidR="00C54859">
        <w:rPr>
          <w:rFonts w:ascii="Calibri" w:hAnsi="Calibri" w:cs="Calibri"/>
          <w:b/>
          <w:bCs/>
          <w:color w:val="291359"/>
        </w:rPr>
        <w:t>Risk and Governance Manager</w:t>
      </w:r>
      <w:r w:rsidRPr="00AD59CF">
        <w:rPr>
          <w:rFonts w:ascii="Calibri" w:hAnsi="Calibri" w:cs="Calibri"/>
          <w:b/>
          <w:bCs/>
          <w:color w:val="291359"/>
        </w:rPr>
        <w:t> </w:t>
      </w:r>
    </w:p>
    <w:p w14:paraId="1FC91B8A" w14:textId="2B7AFE94" w:rsidR="00564BFC" w:rsidRDefault="00D208EA" w:rsidP="00564BFC">
      <w:pPr>
        <w:pStyle w:val="NormalWeb"/>
        <w:spacing w:after="0"/>
        <w:rPr>
          <w:rFonts w:ascii="Calibri" w:hAnsi="Calibri" w:cs="Calibri"/>
          <w:color w:val="291359"/>
        </w:rPr>
      </w:pPr>
      <w:r w:rsidRPr="00A80FE0">
        <w:rPr>
          <w:rFonts w:ascii="Calibri" w:hAnsi="Calibri" w:cs="Calibri"/>
          <w:color w:val="291359"/>
        </w:rPr>
        <w:t xml:space="preserve">We are seeking </w:t>
      </w:r>
      <w:r w:rsidR="00AB22A5">
        <w:rPr>
          <w:rFonts w:ascii="Calibri" w:hAnsi="Calibri" w:cs="Calibri"/>
          <w:color w:val="291359"/>
        </w:rPr>
        <w:t>strategic</w:t>
      </w:r>
      <w:r w:rsidRPr="00A80FE0">
        <w:rPr>
          <w:rFonts w:ascii="Calibri" w:hAnsi="Calibri" w:cs="Calibri"/>
          <w:color w:val="291359"/>
        </w:rPr>
        <w:t xml:space="preserve"> leader to join us as </w:t>
      </w:r>
      <w:r w:rsidR="00AB22A5">
        <w:rPr>
          <w:rFonts w:ascii="Calibri" w:hAnsi="Calibri" w:cs="Calibri"/>
          <w:color w:val="291359"/>
        </w:rPr>
        <w:t>Risk and Governance Manager</w:t>
      </w:r>
      <w:r w:rsidRPr="00A80FE0">
        <w:rPr>
          <w:rFonts w:ascii="Calibri" w:hAnsi="Calibri" w:cs="Calibri"/>
          <w:color w:val="291359"/>
        </w:rPr>
        <w:t xml:space="preserve">. </w:t>
      </w:r>
      <w:r w:rsidR="00564BFC" w:rsidRPr="00564BFC">
        <w:rPr>
          <w:rFonts w:ascii="Calibri" w:hAnsi="Calibri" w:cs="Calibri"/>
          <w:color w:val="291359"/>
        </w:rPr>
        <w:t xml:space="preserve">This is a pivotal role </w:t>
      </w:r>
      <w:r w:rsidR="00564BFC">
        <w:rPr>
          <w:rFonts w:ascii="Calibri" w:hAnsi="Calibri" w:cs="Calibri"/>
          <w:color w:val="291359"/>
        </w:rPr>
        <w:t xml:space="preserve">in </w:t>
      </w:r>
      <w:r w:rsidR="00564BFC" w:rsidRPr="00564BFC">
        <w:rPr>
          <w:rFonts w:ascii="Calibri" w:hAnsi="Calibri" w:cs="Calibri"/>
          <w:color w:val="291359"/>
        </w:rPr>
        <w:t>support</w:t>
      </w:r>
      <w:r w:rsidR="00564BFC">
        <w:rPr>
          <w:rFonts w:ascii="Calibri" w:hAnsi="Calibri" w:cs="Calibri"/>
          <w:color w:val="291359"/>
        </w:rPr>
        <w:t>ing</w:t>
      </w:r>
      <w:r w:rsidR="00564BFC" w:rsidRPr="00564BFC">
        <w:rPr>
          <w:rFonts w:ascii="Calibri" w:hAnsi="Calibri" w:cs="Calibri"/>
          <w:color w:val="291359"/>
        </w:rPr>
        <w:t xml:space="preserve"> effective decision-making, regulatory compliance, and </w:t>
      </w:r>
      <w:r w:rsidR="0075322C">
        <w:rPr>
          <w:rFonts w:ascii="Calibri" w:hAnsi="Calibri" w:cs="Calibri"/>
          <w:color w:val="291359"/>
        </w:rPr>
        <w:t>maintaining</w:t>
      </w:r>
      <w:r w:rsidR="00564BFC" w:rsidRPr="00564BFC">
        <w:rPr>
          <w:rFonts w:ascii="Calibri" w:hAnsi="Calibri" w:cs="Calibri"/>
          <w:color w:val="291359"/>
        </w:rPr>
        <w:t xml:space="preserve"> assurance</w:t>
      </w:r>
      <w:r w:rsidR="0075322C">
        <w:rPr>
          <w:rFonts w:ascii="Calibri" w:hAnsi="Calibri" w:cs="Calibri"/>
          <w:color w:val="291359"/>
        </w:rPr>
        <w:t xml:space="preserve"> frameworks</w:t>
      </w:r>
      <w:r w:rsidR="00564BFC" w:rsidRPr="00564BFC">
        <w:rPr>
          <w:rFonts w:ascii="Calibri" w:hAnsi="Calibri" w:cs="Calibri"/>
          <w:color w:val="291359"/>
        </w:rPr>
        <w:t>.</w:t>
      </w:r>
    </w:p>
    <w:p w14:paraId="1E300D7B" w14:textId="77777777" w:rsidR="00D208EA" w:rsidRPr="00AD59CF" w:rsidRDefault="00D208EA" w:rsidP="00D208EA">
      <w:pPr>
        <w:pStyle w:val="NormalWeb"/>
        <w:spacing w:after="0" w:line="240" w:lineRule="auto"/>
        <w:rPr>
          <w:rFonts w:ascii="Calibri" w:hAnsi="Calibri" w:cs="Calibri"/>
          <w:color w:val="291359"/>
        </w:rPr>
      </w:pPr>
    </w:p>
    <w:p w14:paraId="31765A82" w14:textId="7800D038" w:rsidR="00C54859" w:rsidRPr="00C54859" w:rsidRDefault="00C54859" w:rsidP="00C54859">
      <w:pPr>
        <w:pStyle w:val="NormalWeb"/>
        <w:spacing w:after="0"/>
        <w:rPr>
          <w:rFonts w:ascii="Calibri" w:hAnsi="Calibri" w:cs="Calibri"/>
          <w:b/>
          <w:bCs/>
          <w:color w:val="291359"/>
        </w:rPr>
      </w:pPr>
      <w:r w:rsidRPr="00C54859">
        <w:rPr>
          <w:rFonts w:ascii="Calibri" w:hAnsi="Calibri" w:cs="Calibri"/>
          <w:b/>
          <w:bCs/>
          <w:color w:val="291359"/>
        </w:rPr>
        <w:t>About the Role</w:t>
      </w:r>
    </w:p>
    <w:p w14:paraId="247AFE73" w14:textId="23E92ABA" w:rsidR="00C54859" w:rsidRDefault="00C54859" w:rsidP="00C54859">
      <w:pPr>
        <w:pStyle w:val="NormalWeb"/>
        <w:spacing w:after="0"/>
        <w:rPr>
          <w:rFonts w:ascii="Calibri" w:hAnsi="Calibri" w:cs="Calibri"/>
          <w:color w:val="291359"/>
        </w:rPr>
      </w:pPr>
      <w:r w:rsidRPr="00C54859">
        <w:rPr>
          <w:rFonts w:ascii="Calibri" w:hAnsi="Calibri" w:cs="Calibri"/>
          <w:color w:val="291359"/>
        </w:rPr>
        <w:t>St Giles is seeking a highly skilled and committed Risk and Governance Manager to lead our governance, risk, and compliance functions. You’ll join a passionate team within the People, Risk and Safeguarding Directorate, providing expert guidance to senior leaders and the Board, and ensuring we maintain the highest standards of regulatory compliance and strategic assurance.</w:t>
      </w:r>
    </w:p>
    <w:p w14:paraId="2D5E2041" w14:textId="77777777" w:rsidR="00C54859" w:rsidRPr="00C54859" w:rsidRDefault="00C54859" w:rsidP="00C54859">
      <w:pPr>
        <w:pStyle w:val="NormalWeb"/>
        <w:spacing w:after="0"/>
        <w:rPr>
          <w:rFonts w:ascii="Calibri" w:hAnsi="Calibri" w:cs="Calibri"/>
          <w:color w:val="291359"/>
        </w:rPr>
      </w:pPr>
    </w:p>
    <w:p w14:paraId="57D07AD7" w14:textId="1ED98183" w:rsidR="00264AB0" w:rsidRDefault="00370B36" w:rsidP="00C54859">
      <w:pPr>
        <w:pStyle w:val="NormalWeb"/>
        <w:spacing w:after="0"/>
        <w:rPr>
          <w:rFonts w:ascii="Calibri" w:hAnsi="Calibri" w:cs="Calibri"/>
          <w:b/>
          <w:bCs/>
          <w:color w:val="291359"/>
        </w:rPr>
      </w:pPr>
      <w:r>
        <w:rPr>
          <w:rFonts w:ascii="Calibri" w:hAnsi="Calibri" w:cs="Calibri"/>
          <w:b/>
          <w:bCs/>
          <w:color w:val="291359"/>
        </w:rPr>
        <w:t xml:space="preserve">To be </w:t>
      </w:r>
      <w:r w:rsidR="00264AB0">
        <w:rPr>
          <w:rFonts w:ascii="Calibri" w:hAnsi="Calibri" w:cs="Calibri"/>
          <w:b/>
          <w:bCs/>
          <w:color w:val="291359"/>
        </w:rPr>
        <w:t>successful in this role:</w:t>
      </w:r>
    </w:p>
    <w:p w14:paraId="11A811E6" w14:textId="4A495BA2" w:rsidR="00264AB0" w:rsidRPr="00C54859" w:rsidRDefault="00264AB0" w:rsidP="00264AB0">
      <w:pPr>
        <w:pStyle w:val="NormalWeb"/>
        <w:spacing w:after="0"/>
        <w:rPr>
          <w:rFonts w:ascii="Calibri" w:hAnsi="Calibri" w:cs="Calibri"/>
          <w:color w:val="291359"/>
        </w:rPr>
      </w:pPr>
      <w:r w:rsidRPr="00264AB0">
        <w:rPr>
          <w:rFonts w:ascii="Calibri" w:hAnsi="Calibri" w:cs="Calibri"/>
          <w:color w:val="291359"/>
        </w:rPr>
        <w:t>You will have s</w:t>
      </w:r>
      <w:r w:rsidR="00C54859" w:rsidRPr="00264AB0">
        <w:rPr>
          <w:rFonts w:ascii="Calibri" w:hAnsi="Calibri" w:cs="Calibri"/>
          <w:color w:val="291359"/>
        </w:rPr>
        <w:t>ignificant</w:t>
      </w:r>
      <w:r w:rsidR="00C54859" w:rsidRPr="00C54859">
        <w:rPr>
          <w:rFonts w:ascii="Calibri" w:hAnsi="Calibri" w:cs="Calibri"/>
          <w:color w:val="291359"/>
        </w:rPr>
        <w:t xml:space="preserve"> experience in governance, risk management, or compliance leadership roles</w:t>
      </w:r>
      <w:r>
        <w:rPr>
          <w:rFonts w:ascii="Calibri" w:hAnsi="Calibri" w:cs="Calibri"/>
          <w:color w:val="291359"/>
        </w:rPr>
        <w:t xml:space="preserve"> with a s</w:t>
      </w:r>
      <w:r w:rsidR="00C54859" w:rsidRPr="00C54859">
        <w:rPr>
          <w:rFonts w:ascii="Calibri" w:hAnsi="Calibri" w:cs="Calibri"/>
          <w:color w:val="291359"/>
        </w:rPr>
        <w:t>trong understanding of charity governance, regulatory reporting, and risk frameworks.</w:t>
      </w:r>
      <w:r>
        <w:rPr>
          <w:rFonts w:ascii="Calibri" w:hAnsi="Calibri" w:cs="Calibri"/>
          <w:color w:val="291359"/>
        </w:rPr>
        <w:t xml:space="preserve"> Being adept</w:t>
      </w:r>
      <w:r w:rsidRPr="00C54859">
        <w:rPr>
          <w:rFonts w:ascii="Calibri" w:hAnsi="Calibri" w:cs="Calibri"/>
          <w:color w:val="291359"/>
        </w:rPr>
        <w:t xml:space="preserve"> at managing multiple priorities under pressure, with high levels of accuracy and discretion</w:t>
      </w:r>
      <w:r>
        <w:rPr>
          <w:rFonts w:ascii="Calibri" w:hAnsi="Calibri" w:cs="Calibri"/>
          <w:color w:val="291359"/>
        </w:rPr>
        <w:t xml:space="preserve"> is essential, as is</w:t>
      </w:r>
      <w:r w:rsidRPr="00C54859">
        <w:rPr>
          <w:rFonts w:ascii="Calibri" w:hAnsi="Calibri" w:cs="Calibri"/>
          <w:color w:val="291359"/>
        </w:rPr>
        <w:t>.</w:t>
      </w:r>
    </w:p>
    <w:p w14:paraId="23D31D23" w14:textId="13A9D804" w:rsidR="00D208EA" w:rsidRPr="00C54859" w:rsidRDefault="00264AB0" w:rsidP="00264AB0">
      <w:pPr>
        <w:pStyle w:val="NormalWeb"/>
        <w:spacing w:after="0"/>
        <w:rPr>
          <w:rFonts w:ascii="Calibri" w:hAnsi="Calibri" w:cs="Calibri"/>
          <w:color w:val="291359"/>
        </w:rPr>
      </w:pPr>
      <w:r>
        <w:rPr>
          <w:rFonts w:ascii="Calibri" w:hAnsi="Calibri" w:cs="Calibri"/>
          <w:color w:val="291359"/>
        </w:rPr>
        <w:t>e</w:t>
      </w:r>
      <w:r w:rsidR="00C54859" w:rsidRPr="00C54859">
        <w:rPr>
          <w:rFonts w:ascii="Calibri" w:hAnsi="Calibri" w:cs="Calibri"/>
          <w:color w:val="291359"/>
        </w:rPr>
        <w:t>xcellent communication and interpersonal skills</w:t>
      </w:r>
      <w:r>
        <w:rPr>
          <w:rFonts w:ascii="Calibri" w:hAnsi="Calibri" w:cs="Calibri"/>
          <w:color w:val="291359"/>
        </w:rPr>
        <w:t xml:space="preserve"> </w:t>
      </w:r>
      <w:r w:rsidR="009A37C7">
        <w:rPr>
          <w:rFonts w:ascii="Calibri" w:hAnsi="Calibri" w:cs="Calibri"/>
          <w:color w:val="291359"/>
        </w:rPr>
        <w:t>are</w:t>
      </w:r>
      <w:r>
        <w:rPr>
          <w:rFonts w:ascii="Calibri" w:hAnsi="Calibri" w:cs="Calibri"/>
          <w:color w:val="291359"/>
        </w:rPr>
        <w:t xml:space="preserve"> essential including being able to</w:t>
      </w:r>
      <w:r w:rsidR="00C54859" w:rsidRPr="00C54859">
        <w:rPr>
          <w:rFonts w:ascii="Calibri" w:hAnsi="Calibri" w:cs="Calibri"/>
          <w:color w:val="291359"/>
        </w:rPr>
        <w:t xml:space="preserve"> influence, inform, and partner with stakeholders at all levels.</w:t>
      </w:r>
      <w:r>
        <w:rPr>
          <w:rFonts w:ascii="Calibri" w:hAnsi="Calibri" w:cs="Calibri"/>
          <w:color w:val="291359"/>
        </w:rPr>
        <w:t xml:space="preserve"> </w:t>
      </w:r>
    </w:p>
    <w:p w14:paraId="4F1BFDD8" w14:textId="77777777" w:rsidR="00C54859" w:rsidRDefault="00C54859" w:rsidP="00C54859">
      <w:pPr>
        <w:pStyle w:val="NormalWeb"/>
        <w:spacing w:after="0" w:line="240" w:lineRule="auto"/>
        <w:rPr>
          <w:rFonts w:ascii="Calibri" w:hAnsi="Calibri" w:cs="Calibri"/>
          <w:color w:val="291359"/>
        </w:rPr>
      </w:pPr>
    </w:p>
    <w:p w14:paraId="7511A06D" w14:textId="210EC804" w:rsidR="00D208EA" w:rsidRPr="00C54859" w:rsidRDefault="00D208EA" w:rsidP="00C54859">
      <w:pPr>
        <w:pStyle w:val="NormalWeb"/>
        <w:spacing w:after="0" w:line="240" w:lineRule="auto"/>
        <w:rPr>
          <w:rFonts w:ascii="Calibri" w:hAnsi="Calibri" w:cs="Calibri"/>
          <w:b/>
          <w:bCs/>
          <w:color w:val="291359"/>
        </w:rPr>
      </w:pPr>
      <w:r w:rsidRPr="00C54859">
        <w:rPr>
          <w:rFonts w:ascii="Calibri" w:hAnsi="Calibri" w:cs="Calibri"/>
          <w:b/>
          <w:bCs/>
          <w:color w:val="291359"/>
        </w:rPr>
        <w:t>Role Details </w:t>
      </w:r>
    </w:p>
    <w:p w14:paraId="40447833" w14:textId="05376691" w:rsidR="00D208EA" w:rsidRPr="004E605A" w:rsidRDefault="00D208EA" w:rsidP="004B5E30">
      <w:pPr>
        <w:pStyle w:val="NormalWeb"/>
        <w:numPr>
          <w:ilvl w:val="0"/>
          <w:numId w:val="16"/>
        </w:numPr>
        <w:spacing w:after="0" w:line="240" w:lineRule="auto"/>
        <w:rPr>
          <w:rFonts w:ascii="Calibri" w:hAnsi="Calibri" w:cs="Calibri"/>
          <w:color w:val="291359"/>
        </w:rPr>
      </w:pPr>
      <w:r w:rsidRPr="00AD59CF">
        <w:rPr>
          <w:rFonts w:ascii="Calibri" w:hAnsi="Calibri" w:cs="Calibri"/>
          <w:b/>
          <w:bCs/>
          <w:color w:val="291359"/>
        </w:rPr>
        <w:t>Location:</w:t>
      </w:r>
      <w:r w:rsidRPr="00AD59CF">
        <w:rPr>
          <w:rFonts w:ascii="Calibri" w:hAnsi="Calibri" w:cs="Calibri"/>
          <w:color w:val="291359"/>
        </w:rPr>
        <w:t xml:space="preserve"> </w:t>
      </w:r>
      <w:r w:rsidR="004E605A" w:rsidRPr="004E605A">
        <w:rPr>
          <w:rFonts w:ascii="Calibri" w:hAnsi="Calibri" w:cs="Calibri"/>
          <w:color w:val="291359"/>
        </w:rPr>
        <w:t xml:space="preserve">Camberwell or hybrid with travel up to 2 – 4 times per month  </w:t>
      </w:r>
    </w:p>
    <w:p w14:paraId="1DC40715" w14:textId="77777777" w:rsidR="00D208EA" w:rsidRPr="00AD59CF" w:rsidRDefault="00D208EA" w:rsidP="004B5E30">
      <w:pPr>
        <w:pStyle w:val="NormalWeb"/>
        <w:numPr>
          <w:ilvl w:val="0"/>
          <w:numId w:val="17"/>
        </w:numPr>
        <w:spacing w:after="0" w:line="240" w:lineRule="auto"/>
        <w:rPr>
          <w:rFonts w:ascii="Calibri" w:hAnsi="Calibri" w:cs="Calibri"/>
          <w:color w:val="291359"/>
        </w:rPr>
      </w:pPr>
      <w:r w:rsidRPr="00AD59CF">
        <w:rPr>
          <w:rFonts w:ascii="Calibri" w:hAnsi="Calibri" w:cs="Calibri"/>
          <w:b/>
          <w:bCs/>
          <w:color w:val="291359"/>
        </w:rPr>
        <w:t>Hours:</w:t>
      </w:r>
      <w:r w:rsidRPr="00AD59CF">
        <w:rPr>
          <w:rFonts w:ascii="Calibri" w:hAnsi="Calibri" w:cs="Calibri"/>
          <w:color w:val="291359"/>
        </w:rPr>
        <w:t xml:space="preserve"> Full-time, 35 hours per week </w:t>
      </w:r>
    </w:p>
    <w:p w14:paraId="04508035" w14:textId="4222AECC" w:rsidR="00D208EA" w:rsidRPr="004D5C38" w:rsidRDefault="00D208EA" w:rsidP="004B5E30">
      <w:pPr>
        <w:pStyle w:val="NormalWeb"/>
        <w:numPr>
          <w:ilvl w:val="0"/>
          <w:numId w:val="18"/>
        </w:numPr>
        <w:spacing w:after="0" w:line="240" w:lineRule="auto"/>
        <w:rPr>
          <w:rFonts w:ascii="Calibri" w:hAnsi="Calibri" w:cs="Calibri"/>
          <w:color w:val="291359"/>
        </w:rPr>
      </w:pPr>
      <w:r w:rsidRPr="00AD59CF">
        <w:rPr>
          <w:rFonts w:ascii="Calibri" w:hAnsi="Calibri" w:cs="Calibri"/>
          <w:b/>
          <w:bCs/>
          <w:color w:val="291359"/>
        </w:rPr>
        <w:t>Salary:</w:t>
      </w:r>
      <w:r w:rsidRPr="00AD59CF">
        <w:rPr>
          <w:rFonts w:ascii="Calibri" w:hAnsi="Calibri" w:cs="Calibri"/>
          <w:color w:val="291359"/>
        </w:rPr>
        <w:t> </w:t>
      </w:r>
      <w:r w:rsidRPr="004D5C38">
        <w:rPr>
          <w:rFonts w:ascii="Calibri" w:hAnsi="Calibri" w:cs="Calibri"/>
          <w:color w:val="291359"/>
        </w:rPr>
        <w:t>£</w:t>
      </w:r>
      <w:r w:rsidR="004E605A">
        <w:rPr>
          <w:rFonts w:ascii="Calibri" w:hAnsi="Calibri" w:cs="Calibri"/>
          <w:color w:val="291359"/>
        </w:rPr>
        <w:t>45</w:t>
      </w:r>
      <w:r w:rsidRPr="004D5C38">
        <w:rPr>
          <w:rFonts w:ascii="Calibri" w:hAnsi="Calibri" w:cs="Calibri"/>
          <w:color w:val="291359"/>
        </w:rPr>
        <w:t>k</w:t>
      </w:r>
    </w:p>
    <w:p w14:paraId="1F5320FC" w14:textId="77777777" w:rsidR="00D208EA" w:rsidRPr="00AD59CF" w:rsidRDefault="00D208EA" w:rsidP="004B5E30">
      <w:pPr>
        <w:pStyle w:val="NormalWeb"/>
        <w:numPr>
          <w:ilvl w:val="0"/>
          <w:numId w:val="19"/>
        </w:numPr>
        <w:spacing w:after="0" w:line="240" w:lineRule="auto"/>
        <w:rPr>
          <w:rFonts w:ascii="Calibri" w:hAnsi="Calibri" w:cs="Calibri"/>
          <w:color w:val="291359"/>
        </w:rPr>
      </w:pPr>
      <w:r w:rsidRPr="00AD59CF">
        <w:rPr>
          <w:rFonts w:ascii="Calibri" w:hAnsi="Calibri" w:cs="Calibri"/>
          <w:b/>
          <w:bCs/>
          <w:color w:val="291359"/>
        </w:rPr>
        <w:t>Holiday:</w:t>
      </w:r>
      <w:r w:rsidRPr="00AD59CF">
        <w:rPr>
          <w:rFonts w:ascii="Calibri" w:hAnsi="Calibri" w:cs="Calibri"/>
          <w:color w:val="291359"/>
        </w:rPr>
        <w:t xml:space="preserve"> 30 days + bank holidays </w:t>
      </w:r>
    </w:p>
    <w:p w14:paraId="53253212" w14:textId="77777777" w:rsidR="00D208EA" w:rsidRPr="00AD59CF" w:rsidRDefault="00D208EA" w:rsidP="004B5E30">
      <w:pPr>
        <w:pStyle w:val="NormalWeb"/>
        <w:numPr>
          <w:ilvl w:val="0"/>
          <w:numId w:val="20"/>
        </w:numPr>
        <w:spacing w:after="0" w:line="240" w:lineRule="auto"/>
        <w:rPr>
          <w:rFonts w:ascii="Calibri" w:hAnsi="Calibri" w:cs="Calibri"/>
          <w:color w:val="291359"/>
        </w:rPr>
      </w:pPr>
      <w:r w:rsidRPr="00AD59CF">
        <w:rPr>
          <w:rFonts w:ascii="Calibri" w:hAnsi="Calibri" w:cs="Calibri"/>
          <w:b/>
          <w:bCs/>
          <w:color w:val="291359"/>
        </w:rPr>
        <w:t>DBS:</w:t>
      </w:r>
      <w:r w:rsidRPr="00AD59CF">
        <w:rPr>
          <w:rFonts w:ascii="Calibri" w:hAnsi="Calibri" w:cs="Calibri"/>
          <w:color w:val="291359"/>
        </w:rPr>
        <w:t xml:space="preserve"> Basic DBS check required </w:t>
      </w:r>
    </w:p>
    <w:p w14:paraId="54FEC42A" w14:textId="77777777" w:rsidR="00D208EA" w:rsidRPr="00AD59CF" w:rsidRDefault="00D208EA" w:rsidP="00D208EA">
      <w:pPr>
        <w:pStyle w:val="NormalWeb"/>
        <w:spacing w:after="0"/>
        <w:rPr>
          <w:rFonts w:ascii="Calibri" w:hAnsi="Calibri" w:cs="Calibri"/>
          <w:b/>
          <w:bCs/>
          <w:color w:val="291359"/>
        </w:rPr>
      </w:pPr>
      <w:r w:rsidRPr="00AD59CF">
        <w:rPr>
          <w:rFonts w:ascii="Calibri" w:hAnsi="Calibri" w:cs="Calibri"/>
          <w:b/>
          <w:bCs/>
          <w:color w:val="291359"/>
        </w:rPr>
        <w:t> </w:t>
      </w:r>
    </w:p>
    <w:p w14:paraId="4CB8611D" w14:textId="77777777" w:rsidR="00D208EA" w:rsidRPr="00AD59CF" w:rsidRDefault="00D208EA" w:rsidP="00D208EA">
      <w:pPr>
        <w:pStyle w:val="NormalWeb"/>
        <w:spacing w:after="0"/>
        <w:rPr>
          <w:rFonts w:ascii="Calibri" w:hAnsi="Calibri" w:cs="Calibri"/>
          <w:b/>
          <w:bCs/>
          <w:color w:val="291359"/>
        </w:rPr>
      </w:pPr>
      <w:r w:rsidRPr="00AD59CF">
        <w:rPr>
          <w:rFonts w:ascii="Calibri" w:hAnsi="Calibri" w:cs="Calibri"/>
          <w:b/>
          <w:bCs/>
          <w:color w:val="291359"/>
        </w:rPr>
        <w:t>Recruitment Timeline </w:t>
      </w:r>
    </w:p>
    <w:p w14:paraId="587277EA" w14:textId="4AE3D10A" w:rsidR="00D208EA" w:rsidRPr="00AD59CF" w:rsidRDefault="00D208EA" w:rsidP="004B5E30">
      <w:pPr>
        <w:pStyle w:val="NormalWeb"/>
        <w:numPr>
          <w:ilvl w:val="0"/>
          <w:numId w:val="21"/>
        </w:numPr>
        <w:spacing w:after="0"/>
        <w:rPr>
          <w:rFonts w:ascii="Calibri" w:hAnsi="Calibri" w:cs="Calibri"/>
          <w:b/>
          <w:bCs/>
          <w:color w:val="291359"/>
        </w:rPr>
      </w:pPr>
      <w:r w:rsidRPr="00AD59CF">
        <w:rPr>
          <w:rFonts w:ascii="Calibri" w:hAnsi="Calibri" w:cs="Calibri"/>
          <w:b/>
          <w:bCs/>
          <w:color w:val="291359"/>
        </w:rPr>
        <w:t>Application Deadline</w:t>
      </w:r>
      <w:r w:rsidRPr="00AD59CF">
        <w:rPr>
          <w:rFonts w:ascii="Calibri" w:hAnsi="Calibri" w:cs="Calibri"/>
          <w:color w:val="291359"/>
        </w:rPr>
        <w:t>: </w:t>
      </w:r>
      <w:r w:rsidRPr="00DD2A75">
        <w:rPr>
          <w:rFonts w:ascii="Calibri" w:hAnsi="Calibri" w:cs="Calibri"/>
          <w:color w:val="291359"/>
        </w:rPr>
        <w:t xml:space="preserve">9:00am on 2 </w:t>
      </w:r>
      <w:r w:rsidR="00FA5CAC">
        <w:rPr>
          <w:rFonts w:ascii="Calibri" w:hAnsi="Calibri" w:cs="Calibri"/>
          <w:color w:val="291359"/>
        </w:rPr>
        <w:t>Febr</w:t>
      </w:r>
      <w:r w:rsidRPr="00DD2A75">
        <w:rPr>
          <w:rFonts w:ascii="Calibri" w:hAnsi="Calibri" w:cs="Calibri"/>
          <w:color w:val="291359"/>
        </w:rPr>
        <w:t>uary 2026</w:t>
      </w:r>
      <w:r w:rsidRPr="00AD59CF">
        <w:rPr>
          <w:rFonts w:ascii="Calibri" w:hAnsi="Calibri" w:cs="Calibri"/>
          <w:b/>
          <w:bCs/>
          <w:color w:val="291359"/>
        </w:rPr>
        <w:t> </w:t>
      </w:r>
    </w:p>
    <w:p w14:paraId="3A6F38CE" w14:textId="4A59CBDF" w:rsidR="00D208EA" w:rsidRPr="00AD59CF" w:rsidRDefault="00D208EA" w:rsidP="004B5E30">
      <w:pPr>
        <w:pStyle w:val="NormalWeb"/>
        <w:numPr>
          <w:ilvl w:val="0"/>
          <w:numId w:val="22"/>
        </w:numPr>
        <w:spacing w:after="0"/>
        <w:rPr>
          <w:rFonts w:ascii="Calibri" w:hAnsi="Calibri" w:cs="Calibri"/>
          <w:b/>
          <w:bCs/>
          <w:color w:val="291359"/>
        </w:rPr>
      </w:pPr>
      <w:r w:rsidRPr="00AD59CF">
        <w:rPr>
          <w:rFonts w:ascii="Calibri" w:hAnsi="Calibri" w:cs="Calibri"/>
          <w:b/>
          <w:bCs/>
          <w:color w:val="291359"/>
        </w:rPr>
        <w:t>Interview Date: </w:t>
      </w:r>
      <w:r w:rsidR="00FA5CAC">
        <w:rPr>
          <w:rFonts w:ascii="Calibri" w:hAnsi="Calibri" w:cs="Calibri"/>
          <w:color w:val="291359"/>
        </w:rPr>
        <w:t>18</w:t>
      </w:r>
      <w:r w:rsidRPr="00AD59CF">
        <w:rPr>
          <w:rFonts w:ascii="Calibri" w:hAnsi="Calibri" w:cs="Calibri"/>
          <w:color w:val="291359"/>
        </w:rPr>
        <w:t> </w:t>
      </w:r>
      <w:r w:rsidRPr="00DD2A75">
        <w:rPr>
          <w:rFonts w:ascii="Calibri" w:hAnsi="Calibri" w:cs="Calibri"/>
          <w:color w:val="291359"/>
        </w:rPr>
        <w:t>February</w:t>
      </w:r>
      <w:r w:rsidRPr="00AD59CF">
        <w:rPr>
          <w:rFonts w:ascii="Calibri" w:hAnsi="Calibri" w:cs="Calibri"/>
          <w:color w:val="291359"/>
        </w:rPr>
        <w:t xml:space="preserve"> 202</w:t>
      </w:r>
      <w:r w:rsidRPr="00DD2A75">
        <w:rPr>
          <w:rFonts w:ascii="Calibri" w:hAnsi="Calibri" w:cs="Calibri"/>
          <w:color w:val="291359"/>
        </w:rPr>
        <w:t>6</w:t>
      </w:r>
    </w:p>
    <w:p w14:paraId="5024F8A9" w14:textId="77777777" w:rsidR="00D208EA" w:rsidRDefault="00D208EA" w:rsidP="008732AA">
      <w:pPr>
        <w:pStyle w:val="NormalWeb"/>
        <w:spacing w:after="0" w:line="240" w:lineRule="auto"/>
        <w:rPr>
          <w:rFonts w:ascii="Calibri" w:hAnsi="Calibri" w:cs="Calibri"/>
          <w:b/>
          <w:bCs/>
          <w:color w:val="291359"/>
        </w:rPr>
      </w:pPr>
    </w:p>
    <w:p w14:paraId="6162303F" w14:textId="77777777" w:rsidR="00D208EA" w:rsidRDefault="00D208EA" w:rsidP="008732AA">
      <w:pPr>
        <w:pStyle w:val="NormalWeb"/>
        <w:spacing w:after="0" w:line="240" w:lineRule="auto"/>
        <w:rPr>
          <w:rFonts w:ascii="Calibri" w:hAnsi="Calibri" w:cs="Calibri"/>
          <w:b/>
          <w:bCs/>
          <w:color w:val="291359"/>
        </w:rPr>
      </w:pPr>
    </w:p>
    <w:p w14:paraId="054F3D0A" w14:textId="77777777" w:rsidR="00D208EA" w:rsidRDefault="00D208EA" w:rsidP="008732AA">
      <w:pPr>
        <w:pStyle w:val="NormalWeb"/>
        <w:spacing w:after="0" w:line="240" w:lineRule="auto"/>
        <w:rPr>
          <w:rFonts w:ascii="Calibri" w:hAnsi="Calibri" w:cs="Calibri"/>
          <w:b/>
          <w:bCs/>
          <w:color w:val="291359"/>
        </w:rPr>
      </w:pPr>
    </w:p>
    <w:p w14:paraId="38143AF7" w14:textId="77777777" w:rsidR="00D208EA" w:rsidRDefault="00D208EA" w:rsidP="008732AA">
      <w:pPr>
        <w:pStyle w:val="NormalWeb"/>
        <w:spacing w:after="0" w:line="240" w:lineRule="auto"/>
        <w:rPr>
          <w:rFonts w:ascii="Calibri" w:hAnsi="Calibri" w:cs="Calibri"/>
          <w:b/>
          <w:bCs/>
          <w:color w:val="291359"/>
        </w:rPr>
      </w:pPr>
    </w:p>
    <w:p w14:paraId="247530A3" w14:textId="77777777" w:rsidR="00D208EA" w:rsidRDefault="00D208EA">
      <w:pPr>
        <w:spacing w:after="0" w:line="240" w:lineRule="auto"/>
        <w:rPr>
          <w:rFonts w:ascii="Calibri" w:hAnsi="Calibri" w:cs="Calibri"/>
          <w:b/>
          <w:bCs/>
          <w:color w:val="291359"/>
          <w:sz w:val="24"/>
          <w:szCs w:val="24"/>
        </w:rPr>
      </w:pPr>
      <w:r>
        <w:rPr>
          <w:rFonts w:ascii="Calibri" w:hAnsi="Calibri" w:cs="Calibri"/>
          <w:b/>
          <w:bCs/>
          <w:color w:val="291359"/>
        </w:rPr>
        <w:br w:type="page"/>
      </w:r>
    </w:p>
    <w:p w14:paraId="2D536251" w14:textId="259A1DC7" w:rsidR="008D7653" w:rsidRPr="00A80FE0" w:rsidRDefault="00F44F77" w:rsidP="008732AA">
      <w:pPr>
        <w:pStyle w:val="NormalWeb"/>
        <w:spacing w:after="0" w:line="240" w:lineRule="auto"/>
        <w:rPr>
          <w:rFonts w:ascii="Calibri" w:hAnsi="Calibri" w:cs="Calibri"/>
          <w:b/>
          <w:bCs/>
          <w:color w:val="291359"/>
        </w:rPr>
      </w:pPr>
      <w:r w:rsidRPr="00F44F77">
        <w:rPr>
          <w:rFonts w:ascii="Calibri" w:hAnsi="Calibri" w:cs="Calibri"/>
          <w:b/>
          <w:bCs/>
          <w:color w:val="291359"/>
        </w:rPr>
        <w:lastRenderedPageBreak/>
        <w:t xml:space="preserve">Job Description </w:t>
      </w:r>
    </w:p>
    <w:p w14:paraId="0A8D4D08" w14:textId="77777777" w:rsidR="00243020" w:rsidRDefault="00243020" w:rsidP="008732AA">
      <w:pPr>
        <w:spacing w:after="0" w:line="240" w:lineRule="auto"/>
        <w:rPr>
          <w:rFonts w:ascii="Calibri" w:hAnsi="Calibri" w:cs="Calibri"/>
          <w:b/>
          <w:bCs/>
          <w:color w:val="291359"/>
          <w:sz w:val="24"/>
          <w:szCs w:val="24"/>
        </w:rPr>
      </w:pPr>
    </w:p>
    <w:tbl>
      <w:tblPr>
        <w:tblStyle w:val="TableGrid"/>
        <w:tblW w:w="10485" w:type="dxa"/>
        <w:tblLook w:val="04A0" w:firstRow="1" w:lastRow="0" w:firstColumn="1" w:lastColumn="0" w:noHBand="0" w:noVBand="1"/>
      </w:tblPr>
      <w:tblGrid>
        <w:gridCol w:w="2689"/>
        <w:gridCol w:w="7796"/>
      </w:tblGrid>
      <w:tr w:rsidR="004F7988" w14:paraId="18D305A9" w14:textId="77777777" w:rsidTr="004F7988">
        <w:trPr>
          <w:trHeight w:val="428"/>
        </w:trPr>
        <w:tc>
          <w:tcPr>
            <w:tcW w:w="2689" w:type="dxa"/>
          </w:tcPr>
          <w:p w14:paraId="69D0D869"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Role:</w:t>
            </w:r>
          </w:p>
        </w:tc>
        <w:tc>
          <w:tcPr>
            <w:tcW w:w="7796" w:type="dxa"/>
          </w:tcPr>
          <w:p w14:paraId="2448D2FD" w14:textId="5A8826AB" w:rsidR="004F7988" w:rsidRDefault="004F7988" w:rsidP="009252E1">
            <w:pPr>
              <w:overflowPunct w:val="0"/>
              <w:autoSpaceDE w:val="0"/>
              <w:autoSpaceDN w:val="0"/>
              <w:adjustRightInd w:val="0"/>
              <w:rPr>
                <w:rFonts w:eastAsia="Franklin Gothic Book"/>
                <w:b/>
                <w:bCs/>
                <w:color w:val="281257"/>
                <w:sz w:val="24"/>
                <w:szCs w:val="24"/>
                <w:lang w:eastAsia="ja-JP"/>
              </w:rPr>
            </w:pPr>
            <w:r>
              <w:rPr>
                <w:rFonts w:eastAsia="Franklin Gothic Book"/>
                <w:b/>
                <w:bCs/>
                <w:color w:val="281257"/>
                <w:sz w:val="24"/>
                <w:szCs w:val="24"/>
                <w:lang w:eastAsia="ja-JP"/>
              </w:rPr>
              <w:t>Risk and Governance Manager</w:t>
            </w:r>
          </w:p>
        </w:tc>
      </w:tr>
      <w:tr w:rsidR="004F7988" w14:paraId="1B52CC78" w14:textId="77777777" w:rsidTr="004F7988">
        <w:tc>
          <w:tcPr>
            <w:tcW w:w="2689" w:type="dxa"/>
          </w:tcPr>
          <w:p w14:paraId="728CDE63"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Team:</w:t>
            </w:r>
          </w:p>
        </w:tc>
        <w:tc>
          <w:tcPr>
            <w:tcW w:w="7796" w:type="dxa"/>
          </w:tcPr>
          <w:p w14:paraId="2618AA87" w14:textId="6BB029E0" w:rsidR="004F7988" w:rsidRDefault="004F7988" w:rsidP="009252E1">
            <w:pPr>
              <w:overflowPunct w:val="0"/>
              <w:autoSpaceDE w:val="0"/>
              <w:autoSpaceDN w:val="0"/>
              <w:adjustRightInd w:val="0"/>
              <w:rPr>
                <w:rFonts w:eastAsia="Franklin Gothic Book"/>
                <w:b/>
                <w:bCs/>
                <w:color w:val="281257"/>
                <w:sz w:val="24"/>
                <w:szCs w:val="24"/>
                <w:lang w:eastAsia="ja-JP"/>
              </w:rPr>
            </w:pPr>
            <w:r>
              <w:rPr>
                <w:rFonts w:eastAsia="Franklin Gothic Book"/>
                <w:b/>
                <w:bCs/>
                <w:color w:val="281257"/>
                <w:sz w:val="24"/>
                <w:szCs w:val="24"/>
                <w:lang w:eastAsia="ja-JP"/>
              </w:rPr>
              <w:t>Risk and Governance (part of the People, Risk and Safeguarding Directorate</w:t>
            </w:r>
          </w:p>
        </w:tc>
      </w:tr>
      <w:tr w:rsidR="004F7988" w14:paraId="2755BAEB" w14:textId="77777777" w:rsidTr="004F7988">
        <w:tc>
          <w:tcPr>
            <w:tcW w:w="2689" w:type="dxa"/>
          </w:tcPr>
          <w:p w14:paraId="527ADFC0"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Responsible to:</w:t>
            </w:r>
          </w:p>
        </w:tc>
        <w:tc>
          <w:tcPr>
            <w:tcW w:w="7796" w:type="dxa"/>
          </w:tcPr>
          <w:p w14:paraId="008271D5" w14:textId="6892F032" w:rsidR="004F7988" w:rsidRDefault="004F7988" w:rsidP="009252E1">
            <w:pPr>
              <w:overflowPunct w:val="0"/>
              <w:autoSpaceDE w:val="0"/>
              <w:autoSpaceDN w:val="0"/>
              <w:adjustRightInd w:val="0"/>
              <w:rPr>
                <w:rFonts w:eastAsia="Franklin Gothic Book"/>
                <w:b/>
                <w:bCs/>
                <w:color w:val="281257"/>
                <w:sz w:val="24"/>
                <w:szCs w:val="24"/>
                <w:lang w:eastAsia="ja-JP"/>
              </w:rPr>
            </w:pPr>
            <w:r>
              <w:rPr>
                <w:rFonts w:eastAsia="Franklin Gothic Book"/>
                <w:b/>
                <w:bCs/>
                <w:color w:val="281257"/>
                <w:sz w:val="24"/>
                <w:szCs w:val="24"/>
                <w:lang w:eastAsia="ja-JP"/>
              </w:rPr>
              <w:t>Executive Director of People</w:t>
            </w:r>
          </w:p>
        </w:tc>
      </w:tr>
      <w:tr w:rsidR="004F7988" w14:paraId="79CC50DF" w14:textId="77777777" w:rsidTr="004F7988">
        <w:tc>
          <w:tcPr>
            <w:tcW w:w="2689" w:type="dxa"/>
          </w:tcPr>
          <w:p w14:paraId="1EF0883D"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 xml:space="preserve">Responsible for: </w:t>
            </w:r>
          </w:p>
        </w:tc>
        <w:tc>
          <w:tcPr>
            <w:tcW w:w="7796" w:type="dxa"/>
          </w:tcPr>
          <w:p w14:paraId="0B41E3C9" w14:textId="26F1B7E2"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 xml:space="preserve">1 direct report </w:t>
            </w:r>
          </w:p>
        </w:tc>
      </w:tr>
      <w:tr w:rsidR="004F7988" w14:paraId="4B5AE510" w14:textId="77777777" w:rsidTr="004F7988">
        <w:tc>
          <w:tcPr>
            <w:tcW w:w="2689" w:type="dxa"/>
          </w:tcPr>
          <w:p w14:paraId="2E478212"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Hours:</w:t>
            </w:r>
          </w:p>
        </w:tc>
        <w:tc>
          <w:tcPr>
            <w:tcW w:w="7796" w:type="dxa"/>
          </w:tcPr>
          <w:p w14:paraId="5D240EDC" w14:textId="439DCE21" w:rsidR="004F7988" w:rsidRDefault="004F7988" w:rsidP="009252E1">
            <w:pPr>
              <w:overflowPunct w:val="0"/>
              <w:autoSpaceDE w:val="0"/>
              <w:autoSpaceDN w:val="0"/>
              <w:adjustRightInd w:val="0"/>
              <w:textAlignment w:val="baseline"/>
              <w:rPr>
                <w:rFonts w:eastAsia="Franklin Gothic Book" w:cstheme="minorHAnsi"/>
                <w:b/>
                <w:color w:val="281257"/>
                <w:sz w:val="24"/>
                <w:szCs w:val="24"/>
                <w:lang w:eastAsia="ja-JP"/>
              </w:rPr>
            </w:pPr>
            <w:r w:rsidRPr="00C02BB6">
              <w:rPr>
                <w:rFonts w:eastAsia="Franklin Gothic Book" w:cstheme="minorHAnsi"/>
                <w:b/>
                <w:color w:val="281257"/>
                <w:sz w:val="24"/>
                <w:szCs w:val="24"/>
                <w:lang w:eastAsia="ja-JP"/>
              </w:rPr>
              <w:t xml:space="preserve">Full </w:t>
            </w:r>
            <w:r>
              <w:rPr>
                <w:rFonts w:eastAsia="Franklin Gothic Book" w:cstheme="minorHAnsi"/>
                <w:b/>
                <w:color w:val="281257"/>
                <w:sz w:val="24"/>
                <w:szCs w:val="24"/>
                <w:lang w:eastAsia="ja-JP"/>
              </w:rPr>
              <w:t>t</w:t>
            </w:r>
            <w:r w:rsidRPr="00C02BB6">
              <w:rPr>
                <w:rFonts w:eastAsia="Franklin Gothic Book" w:cstheme="minorHAnsi"/>
                <w:b/>
                <w:color w:val="281257"/>
                <w:sz w:val="24"/>
                <w:szCs w:val="24"/>
                <w:lang w:eastAsia="ja-JP"/>
              </w:rPr>
              <w:t>ime, 35 hours per week</w:t>
            </w:r>
          </w:p>
        </w:tc>
      </w:tr>
      <w:tr w:rsidR="004F7988" w14:paraId="6C0F907B" w14:textId="77777777" w:rsidTr="004F7988">
        <w:tc>
          <w:tcPr>
            <w:tcW w:w="2689" w:type="dxa"/>
          </w:tcPr>
          <w:p w14:paraId="79127A2A"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Location:</w:t>
            </w:r>
          </w:p>
        </w:tc>
        <w:tc>
          <w:tcPr>
            <w:tcW w:w="7796" w:type="dxa"/>
          </w:tcPr>
          <w:p w14:paraId="0701D330" w14:textId="52408A74" w:rsidR="004F7988" w:rsidRDefault="004F7988" w:rsidP="004F7988">
            <w:pPr>
              <w:tabs>
                <w:tab w:val="left" w:pos="900"/>
              </w:tabs>
              <w:overflowPunct w:val="0"/>
              <w:autoSpaceDE w:val="0"/>
              <w:autoSpaceDN w:val="0"/>
              <w:adjustRightInd w:val="0"/>
              <w:ind w:left="35" w:hanging="35"/>
              <w:textAlignment w:val="baseline"/>
              <w:rPr>
                <w:rFonts w:eastAsia="Franklin Gothic Book" w:cstheme="minorHAnsi"/>
                <w:b/>
                <w:color w:val="281257"/>
                <w:sz w:val="24"/>
                <w:szCs w:val="24"/>
                <w:lang w:eastAsia="ja-JP"/>
              </w:rPr>
            </w:pPr>
            <w:r>
              <w:rPr>
                <w:rFonts w:eastAsia="Franklin Gothic Book" w:cstheme="minorHAnsi"/>
                <w:b/>
                <w:color w:val="281257"/>
                <w:sz w:val="24"/>
                <w:szCs w:val="24"/>
                <w:lang w:eastAsia="ja-JP"/>
              </w:rPr>
              <w:t xml:space="preserve">Camberwell or hybrid </w:t>
            </w:r>
            <w:r w:rsidRPr="00C02BB6">
              <w:rPr>
                <w:rFonts w:eastAsia="Franklin Gothic Book" w:cstheme="minorHAnsi"/>
                <w:b/>
                <w:color w:val="281257"/>
                <w:sz w:val="24"/>
                <w:szCs w:val="24"/>
                <w:lang w:eastAsia="ja-JP"/>
              </w:rPr>
              <w:t xml:space="preserve">with </w:t>
            </w:r>
            <w:r>
              <w:rPr>
                <w:rFonts w:eastAsia="Franklin Gothic Book" w:cstheme="minorHAnsi"/>
                <w:b/>
                <w:color w:val="281257"/>
                <w:sz w:val="24"/>
                <w:szCs w:val="24"/>
                <w:lang w:eastAsia="ja-JP"/>
              </w:rPr>
              <w:t xml:space="preserve">travel up to 2 – 4 times per month </w:t>
            </w:r>
          </w:p>
        </w:tc>
      </w:tr>
      <w:tr w:rsidR="004F7988" w14:paraId="7F2A6A22" w14:textId="77777777" w:rsidTr="004F7988">
        <w:tc>
          <w:tcPr>
            <w:tcW w:w="2689" w:type="dxa"/>
          </w:tcPr>
          <w:p w14:paraId="2C26B9CB" w14:textId="77777777"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Pay Band:</w:t>
            </w:r>
          </w:p>
        </w:tc>
        <w:tc>
          <w:tcPr>
            <w:tcW w:w="7796" w:type="dxa"/>
          </w:tcPr>
          <w:p w14:paraId="2AD9C369" w14:textId="5C2ECC84" w:rsidR="004F7988" w:rsidRDefault="004F7988" w:rsidP="009252E1">
            <w:pPr>
              <w:overflowPunct w:val="0"/>
              <w:autoSpaceDE w:val="0"/>
              <w:autoSpaceDN w:val="0"/>
              <w:adjustRightInd w:val="0"/>
              <w:rPr>
                <w:rFonts w:eastAsia="Franklin Gothic Book" w:cstheme="minorHAnsi"/>
                <w:b/>
                <w:color w:val="281257"/>
                <w:sz w:val="24"/>
                <w:szCs w:val="24"/>
                <w:lang w:eastAsia="ja-JP"/>
              </w:rPr>
            </w:pPr>
            <w:r>
              <w:rPr>
                <w:rFonts w:eastAsia="Franklin Gothic Book" w:cstheme="minorHAnsi"/>
                <w:b/>
                <w:color w:val="281257"/>
                <w:sz w:val="24"/>
                <w:szCs w:val="24"/>
                <w:lang w:eastAsia="ja-JP"/>
              </w:rPr>
              <w:t>Band 6</w:t>
            </w:r>
          </w:p>
        </w:tc>
      </w:tr>
    </w:tbl>
    <w:p w14:paraId="19369623" w14:textId="77777777" w:rsidR="004F7988" w:rsidRPr="00C02BB6" w:rsidRDefault="004F7988" w:rsidP="004F7988">
      <w:pPr>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            </w:t>
      </w:r>
    </w:p>
    <w:p w14:paraId="5E2A72E3" w14:textId="77777777" w:rsidR="004F7988" w:rsidRDefault="004F7988" w:rsidP="004F7988">
      <w:pPr>
        <w:keepNext/>
        <w:jc w:val="both"/>
        <w:outlineLvl w:val="0"/>
        <w:rPr>
          <w:rFonts w:eastAsia="Franklin Gothic Book" w:cstheme="minorHAnsi"/>
          <w:color w:val="281257"/>
          <w:sz w:val="24"/>
          <w:szCs w:val="24"/>
          <w:lang w:eastAsia="ja-JP"/>
        </w:rPr>
      </w:pPr>
      <w:r w:rsidRPr="00484833">
        <w:rPr>
          <w:rFonts w:eastAsia="Franklin Gothic Book" w:cstheme="minorHAnsi"/>
          <w:b/>
          <w:color w:val="281257"/>
          <w:sz w:val="24"/>
          <w:szCs w:val="24"/>
          <w:u w:val="single"/>
          <w:lang w:eastAsia="ja-JP"/>
        </w:rPr>
        <w:t>Role Outline</w:t>
      </w:r>
      <w:r>
        <w:rPr>
          <w:rFonts w:eastAsia="Franklin Gothic Book" w:cstheme="minorHAnsi"/>
          <w:b/>
          <w:color w:val="281257"/>
          <w:sz w:val="24"/>
          <w:szCs w:val="24"/>
          <w:lang w:eastAsia="ja-JP"/>
        </w:rPr>
        <w:t xml:space="preserve"> </w:t>
      </w:r>
    </w:p>
    <w:p w14:paraId="1D8654D2" w14:textId="77777777" w:rsidR="004F7988" w:rsidRPr="00C02BB6" w:rsidRDefault="004F7988" w:rsidP="004F7988">
      <w:pPr>
        <w:rPr>
          <w:rFonts w:eastAsia="Franklin Gothic Book" w:cstheme="minorHAnsi"/>
          <w:color w:val="281257"/>
          <w:sz w:val="24"/>
          <w:szCs w:val="24"/>
          <w:lang w:eastAsia="ja-JP"/>
        </w:rPr>
      </w:pPr>
      <w:r>
        <w:rPr>
          <w:rFonts w:eastAsia="Franklin Gothic Book" w:cstheme="minorHAnsi"/>
          <w:color w:val="281257"/>
          <w:sz w:val="24"/>
          <w:szCs w:val="24"/>
          <w:lang w:eastAsia="ja-JP"/>
        </w:rPr>
        <w:t>Leading</w:t>
      </w:r>
      <w:r w:rsidRPr="00E82FBD">
        <w:rPr>
          <w:rFonts w:eastAsia="Franklin Gothic Book" w:cstheme="minorHAnsi"/>
          <w:color w:val="281257"/>
          <w:sz w:val="24"/>
          <w:szCs w:val="24"/>
          <w:lang w:eastAsia="ja-JP"/>
        </w:rPr>
        <w:t xml:space="preserve"> the organisation’s governance, risk, and </w:t>
      </w:r>
      <w:r>
        <w:rPr>
          <w:rFonts w:eastAsia="Franklin Gothic Book" w:cstheme="minorHAnsi"/>
          <w:color w:val="281257"/>
          <w:sz w:val="24"/>
          <w:szCs w:val="24"/>
          <w:lang w:eastAsia="ja-JP"/>
        </w:rPr>
        <w:t xml:space="preserve">corporate </w:t>
      </w:r>
      <w:r w:rsidRPr="00E82FBD">
        <w:rPr>
          <w:rFonts w:eastAsia="Franklin Gothic Book" w:cstheme="minorHAnsi"/>
          <w:color w:val="281257"/>
          <w:sz w:val="24"/>
          <w:szCs w:val="24"/>
          <w:lang w:eastAsia="ja-JP"/>
        </w:rPr>
        <w:t>compliance functions, ensuring robust frameworks are in place to support effective decision-making, regulatory compliance, and strategic assurance. The postholder will provide expert guidance to senior leaders and the Board, oversee serious incident reporting to the Charity Commission, and maintain</w:t>
      </w:r>
      <w:r>
        <w:rPr>
          <w:rFonts w:eastAsia="Franklin Gothic Book" w:cstheme="minorHAnsi"/>
          <w:color w:val="281257"/>
          <w:sz w:val="24"/>
          <w:szCs w:val="24"/>
          <w:lang w:eastAsia="ja-JP"/>
        </w:rPr>
        <w:t>ing</w:t>
      </w:r>
      <w:r w:rsidRPr="00E82FBD">
        <w:rPr>
          <w:rFonts w:eastAsia="Franklin Gothic Book" w:cstheme="minorHAnsi"/>
          <w:color w:val="281257"/>
          <w:sz w:val="24"/>
          <w:szCs w:val="24"/>
          <w:lang w:eastAsia="ja-JP"/>
        </w:rPr>
        <w:t xml:space="preserve"> oversight of ISO accreditation processes.</w:t>
      </w:r>
    </w:p>
    <w:p w14:paraId="4570B469" w14:textId="77777777" w:rsidR="004F7988" w:rsidRDefault="004F7988" w:rsidP="004F7988">
      <w:pPr>
        <w:rPr>
          <w:rFonts w:eastAsia="Franklin Gothic Book" w:cstheme="minorHAnsi"/>
          <w:b/>
          <w:color w:val="281257"/>
          <w:sz w:val="24"/>
          <w:szCs w:val="24"/>
          <w:u w:val="single"/>
          <w:lang w:eastAsia="ja-JP"/>
        </w:rPr>
      </w:pPr>
    </w:p>
    <w:p w14:paraId="0FC5FBDC" w14:textId="77777777" w:rsidR="004F7988" w:rsidRDefault="004F7988" w:rsidP="004F7988">
      <w:pPr>
        <w:rPr>
          <w:rFonts w:cstheme="minorHAnsi"/>
          <w:color w:val="002060"/>
          <w:sz w:val="24"/>
          <w:szCs w:val="24"/>
        </w:rPr>
      </w:pPr>
      <w:r w:rsidRPr="00C02BB6">
        <w:rPr>
          <w:rFonts w:eastAsia="Franklin Gothic Book" w:cstheme="minorHAnsi"/>
          <w:b/>
          <w:color w:val="281257"/>
          <w:sz w:val="24"/>
          <w:szCs w:val="24"/>
          <w:u w:val="single"/>
          <w:lang w:eastAsia="ja-JP"/>
        </w:rPr>
        <w:t xml:space="preserve">Key </w:t>
      </w:r>
      <w:r>
        <w:rPr>
          <w:rFonts w:eastAsia="Franklin Gothic Book" w:cstheme="minorHAnsi"/>
          <w:b/>
          <w:color w:val="281257"/>
          <w:sz w:val="24"/>
          <w:szCs w:val="24"/>
          <w:u w:val="single"/>
          <w:lang w:eastAsia="ja-JP"/>
        </w:rPr>
        <w:t>Accountabilities</w:t>
      </w:r>
      <w:r>
        <w:rPr>
          <w:rFonts w:eastAsia="Franklin Gothic Book" w:cstheme="minorHAnsi"/>
          <w:b/>
          <w:color w:val="281257"/>
          <w:sz w:val="24"/>
          <w:szCs w:val="24"/>
          <w:lang w:eastAsia="ja-JP"/>
        </w:rPr>
        <w:t xml:space="preserve"> </w:t>
      </w:r>
      <w:bookmarkStart w:id="3" w:name="_Hlk212448408"/>
    </w:p>
    <w:p w14:paraId="395BE6FC"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Governance Leadership:</w:t>
      </w:r>
    </w:p>
    <w:p w14:paraId="15B93701" w14:textId="77777777" w:rsidR="004F7988" w:rsidRPr="00E82FBD" w:rsidRDefault="004F7988" w:rsidP="004B5E30">
      <w:pPr>
        <w:widowControl w:val="0"/>
        <w:numPr>
          <w:ilvl w:val="0"/>
          <w:numId w:val="26"/>
        </w:numPr>
        <w:spacing w:after="0" w:line="240" w:lineRule="auto"/>
        <w:rPr>
          <w:rFonts w:cstheme="minorHAnsi"/>
          <w:color w:val="002060"/>
          <w:sz w:val="24"/>
          <w:szCs w:val="24"/>
        </w:rPr>
      </w:pPr>
      <w:r w:rsidRPr="00E82FBD">
        <w:rPr>
          <w:rFonts w:cstheme="minorHAnsi"/>
          <w:color w:val="002060"/>
          <w:sz w:val="24"/>
          <w:szCs w:val="24"/>
        </w:rPr>
        <w:t>Develop</w:t>
      </w:r>
      <w:r>
        <w:rPr>
          <w:rFonts w:cstheme="minorHAnsi"/>
          <w:color w:val="002060"/>
          <w:sz w:val="24"/>
          <w:szCs w:val="24"/>
        </w:rPr>
        <w:t>ing</w:t>
      </w:r>
      <w:r w:rsidRPr="00E82FBD">
        <w:rPr>
          <w:rFonts w:cstheme="minorHAnsi"/>
          <w:color w:val="002060"/>
          <w:sz w:val="24"/>
          <w:szCs w:val="24"/>
        </w:rPr>
        <w:t xml:space="preserve"> and implement</w:t>
      </w:r>
      <w:r>
        <w:rPr>
          <w:rFonts w:cstheme="minorHAnsi"/>
          <w:color w:val="002060"/>
          <w:sz w:val="24"/>
          <w:szCs w:val="24"/>
        </w:rPr>
        <w:t xml:space="preserve">ing </w:t>
      </w:r>
      <w:r w:rsidRPr="00E82FBD">
        <w:rPr>
          <w:rFonts w:cstheme="minorHAnsi"/>
          <w:color w:val="002060"/>
          <w:sz w:val="24"/>
          <w:szCs w:val="24"/>
        </w:rPr>
        <w:t>governance frameworks, policies, and procedures that support transparency, accountability, and compliance.</w:t>
      </w:r>
    </w:p>
    <w:p w14:paraId="7D7FD296" w14:textId="77777777" w:rsidR="004F7988" w:rsidRPr="00E82FBD" w:rsidRDefault="004F7988" w:rsidP="004B5E30">
      <w:pPr>
        <w:widowControl w:val="0"/>
        <w:numPr>
          <w:ilvl w:val="0"/>
          <w:numId w:val="26"/>
        </w:numPr>
        <w:spacing w:after="0" w:line="240" w:lineRule="auto"/>
        <w:rPr>
          <w:rFonts w:cstheme="minorHAnsi"/>
          <w:color w:val="002060"/>
          <w:sz w:val="24"/>
          <w:szCs w:val="24"/>
        </w:rPr>
      </w:pPr>
      <w:r w:rsidRPr="00E82FBD">
        <w:rPr>
          <w:rFonts w:cstheme="minorHAnsi"/>
          <w:color w:val="002060"/>
          <w:sz w:val="24"/>
          <w:szCs w:val="24"/>
        </w:rPr>
        <w:t>Lead</w:t>
      </w:r>
      <w:r>
        <w:rPr>
          <w:rFonts w:cstheme="minorHAnsi"/>
          <w:color w:val="002060"/>
          <w:sz w:val="24"/>
          <w:szCs w:val="24"/>
        </w:rPr>
        <w:t xml:space="preserve">ing </w:t>
      </w:r>
      <w:r w:rsidRPr="00E82FBD">
        <w:rPr>
          <w:rFonts w:cstheme="minorHAnsi"/>
          <w:color w:val="002060"/>
          <w:sz w:val="24"/>
          <w:szCs w:val="24"/>
        </w:rPr>
        <w:t>the coordination of Board and Committee meetings, including agenda planning, minute-taking, and action tracking.</w:t>
      </w:r>
    </w:p>
    <w:p w14:paraId="2BBED1A9" w14:textId="77777777" w:rsidR="004F7988" w:rsidRPr="00E82FBD" w:rsidRDefault="004F7988" w:rsidP="004B5E30">
      <w:pPr>
        <w:widowControl w:val="0"/>
        <w:numPr>
          <w:ilvl w:val="0"/>
          <w:numId w:val="26"/>
        </w:numPr>
        <w:spacing w:after="0" w:line="240" w:lineRule="auto"/>
        <w:rPr>
          <w:rFonts w:cstheme="minorHAnsi"/>
          <w:color w:val="002060"/>
          <w:sz w:val="24"/>
          <w:szCs w:val="24"/>
        </w:rPr>
      </w:pPr>
      <w:r w:rsidRPr="00E82FBD">
        <w:rPr>
          <w:rFonts w:cstheme="minorHAnsi"/>
          <w:color w:val="002060"/>
          <w:sz w:val="24"/>
          <w:szCs w:val="24"/>
        </w:rPr>
        <w:t>Advis</w:t>
      </w:r>
      <w:r>
        <w:rPr>
          <w:rFonts w:cstheme="minorHAnsi"/>
          <w:color w:val="002060"/>
          <w:sz w:val="24"/>
          <w:szCs w:val="24"/>
        </w:rPr>
        <w:t>ing</w:t>
      </w:r>
      <w:r w:rsidRPr="00E82FBD">
        <w:rPr>
          <w:rFonts w:cstheme="minorHAnsi"/>
          <w:color w:val="002060"/>
          <w:sz w:val="24"/>
          <w:szCs w:val="24"/>
        </w:rPr>
        <w:t xml:space="preserve"> senior leaders and trustees on governance best practice and statutory obligations.</w:t>
      </w:r>
    </w:p>
    <w:p w14:paraId="527DFBF6" w14:textId="77777777" w:rsidR="004F7988" w:rsidRPr="00E82FBD" w:rsidRDefault="004F7988" w:rsidP="004B5E30">
      <w:pPr>
        <w:widowControl w:val="0"/>
        <w:numPr>
          <w:ilvl w:val="0"/>
          <w:numId w:val="26"/>
        </w:numPr>
        <w:spacing w:after="0" w:line="240" w:lineRule="auto"/>
        <w:rPr>
          <w:rFonts w:cstheme="minorHAnsi"/>
          <w:color w:val="002060"/>
          <w:sz w:val="24"/>
          <w:szCs w:val="24"/>
        </w:rPr>
      </w:pPr>
      <w:r w:rsidRPr="00E82FBD">
        <w:rPr>
          <w:rFonts w:cstheme="minorHAnsi"/>
          <w:color w:val="002060"/>
          <w:sz w:val="24"/>
          <w:szCs w:val="24"/>
        </w:rPr>
        <w:t>Ensur</w:t>
      </w:r>
      <w:r>
        <w:rPr>
          <w:rFonts w:cstheme="minorHAnsi"/>
          <w:color w:val="002060"/>
          <w:sz w:val="24"/>
          <w:szCs w:val="24"/>
        </w:rPr>
        <w:t>ing</w:t>
      </w:r>
      <w:r w:rsidRPr="00E82FBD">
        <w:rPr>
          <w:rFonts w:cstheme="minorHAnsi"/>
          <w:color w:val="002060"/>
          <w:sz w:val="24"/>
          <w:szCs w:val="24"/>
        </w:rPr>
        <w:t xml:space="preserve"> timely and accurate reporting to the Board and external regulators.</w:t>
      </w:r>
    </w:p>
    <w:p w14:paraId="4637F5B7" w14:textId="77777777" w:rsidR="004F7988" w:rsidRDefault="004F7988" w:rsidP="004F7988">
      <w:pPr>
        <w:rPr>
          <w:rFonts w:cstheme="minorHAnsi"/>
          <w:b/>
          <w:bCs/>
          <w:color w:val="002060"/>
          <w:sz w:val="24"/>
          <w:szCs w:val="24"/>
        </w:rPr>
      </w:pPr>
    </w:p>
    <w:p w14:paraId="6BDA5627"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Risk Management:</w:t>
      </w:r>
    </w:p>
    <w:p w14:paraId="32280CDB" w14:textId="77777777" w:rsidR="004F7988" w:rsidRPr="00E82FBD" w:rsidRDefault="004F7988" w:rsidP="004B5E30">
      <w:pPr>
        <w:widowControl w:val="0"/>
        <w:numPr>
          <w:ilvl w:val="0"/>
          <w:numId w:val="27"/>
        </w:numPr>
        <w:tabs>
          <w:tab w:val="num" w:pos="720"/>
        </w:tabs>
        <w:spacing w:after="0" w:line="240" w:lineRule="auto"/>
        <w:rPr>
          <w:rFonts w:cstheme="minorHAnsi"/>
          <w:color w:val="002060"/>
          <w:sz w:val="24"/>
          <w:szCs w:val="24"/>
        </w:rPr>
      </w:pPr>
      <w:r w:rsidRPr="00E82FBD">
        <w:rPr>
          <w:rFonts w:cstheme="minorHAnsi"/>
          <w:color w:val="002060"/>
          <w:sz w:val="24"/>
          <w:szCs w:val="24"/>
        </w:rPr>
        <w:t>Lead the organisation’s risk management strategy, embedding a proactive and systematic approach to risk identification, assessment, and mitigation.</w:t>
      </w:r>
    </w:p>
    <w:p w14:paraId="4581FC9C" w14:textId="77777777" w:rsidR="004F7988" w:rsidRPr="00E82FBD" w:rsidRDefault="004F7988" w:rsidP="004B5E30">
      <w:pPr>
        <w:widowControl w:val="0"/>
        <w:numPr>
          <w:ilvl w:val="0"/>
          <w:numId w:val="27"/>
        </w:numPr>
        <w:tabs>
          <w:tab w:val="num" w:pos="720"/>
        </w:tabs>
        <w:spacing w:after="0" w:line="240" w:lineRule="auto"/>
        <w:rPr>
          <w:rFonts w:cstheme="minorHAnsi"/>
          <w:color w:val="002060"/>
          <w:sz w:val="24"/>
          <w:szCs w:val="24"/>
        </w:rPr>
      </w:pPr>
      <w:r w:rsidRPr="00E82FBD">
        <w:rPr>
          <w:rFonts w:cstheme="minorHAnsi"/>
          <w:color w:val="002060"/>
          <w:sz w:val="24"/>
          <w:szCs w:val="24"/>
        </w:rPr>
        <w:t>Maintain and oversee the corporate risk register, ensuring regular updates and reporting to senior leadership and the Board.</w:t>
      </w:r>
    </w:p>
    <w:p w14:paraId="26C4B85A" w14:textId="77777777" w:rsidR="004F7988" w:rsidRPr="00E82FBD" w:rsidRDefault="004F7988" w:rsidP="004B5E30">
      <w:pPr>
        <w:widowControl w:val="0"/>
        <w:numPr>
          <w:ilvl w:val="0"/>
          <w:numId w:val="27"/>
        </w:numPr>
        <w:tabs>
          <w:tab w:val="num" w:pos="720"/>
        </w:tabs>
        <w:spacing w:after="0" w:line="240" w:lineRule="auto"/>
        <w:rPr>
          <w:rFonts w:cstheme="minorHAnsi"/>
          <w:color w:val="002060"/>
          <w:sz w:val="24"/>
          <w:szCs w:val="24"/>
        </w:rPr>
      </w:pPr>
      <w:r w:rsidRPr="00E82FBD">
        <w:rPr>
          <w:rFonts w:cstheme="minorHAnsi"/>
          <w:color w:val="002060"/>
          <w:sz w:val="24"/>
          <w:szCs w:val="24"/>
        </w:rPr>
        <w:t>Deliver risk training and support to teams across the organisation.</w:t>
      </w:r>
    </w:p>
    <w:p w14:paraId="63E119B4" w14:textId="77777777" w:rsidR="004F7988" w:rsidRPr="00E82FBD" w:rsidRDefault="004F7988" w:rsidP="004B5E30">
      <w:pPr>
        <w:widowControl w:val="0"/>
        <w:numPr>
          <w:ilvl w:val="0"/>
          <w:numId w:val="27"/>
        </w:numPr>
        <w:tabs>
          <w:tab w:val="num" w:pos="720"/>
        </w:tabs>
        <w:spacing w:after="0" w:line="240" w:lineRule="auto"/>
        <w:rPr>
          <w:rFonts w:cstheme="minorHAnsi"/>
          <w:color w:val="002060"/>
          <w:sz w:val="24"/>
          <w:szCs w:val="24"/>
        </w:rPr>
      </w:pPr>
      <w:r w:rsidRPr="00E82FBD">
        <w:rPr>
          <w:rFonts w:cstheme="minorHAnsi"/>
          <w:color w:val="002060"/>
          <w:sz w:val="24"/>
          <w:szCs w:val="24"/>
        </w:rPr>
        <w:t>Ensure risk management is integrated into strategic planning and operational delivery.</w:t>
      </w:r>
    </w:p>
    <w:p w14:paraId="4DA3F365" w14:textId="77777777" w:rsidR="004F7988" w:rsidRDefault="004F7988" w:rsidP="004F7988">
      <w:pPr>
        <w:rPr>
          <w:rFonts w:cstheme="minorHAnsi"/>
          <w:b/>
          <w:bCs/>
          <w:color w:val="002060"/>
          <w:sz w:val="24"/>
          <w:szCs w:val="24"/>
        </w:rPr>
      </w:pPr>
    </w:p>
    <w:p w14:paraId="25BD3DD6"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Serious Incident Reporting:</w:t>
      </w:r>
    </w:p>
    <w:p w14:paraId="67FA13E8" w14:textId="77777777" w:rsidR="004F7988" w:rsidRPr="00E82FBD" w:rsidRDefault="004F7988" w:rsidP="004B5E30">
      <w:pPr>
        <w:widowControl w:val="0"/>
        <w:numPr>
          <w:ilvl w:val="0"/>
          <w:numId w:val="28"/>
        </w:numPr>
        <w:tabs>
          <w:tab w:val="num" w:pos="720"/>
        </w:tabs>
        <w:spacing w:after="0" w:line="240" w:lineRule="auto"/>
        <w:rPr>
          <w:rFonts w:cstheme="minorHAnsi"/>
          <w:color w:val="002060"/>
          <w:sz w:val="24"/>
          <w:szCs w:val="24"/>
        </w:rPr>
      </w:pPr>
      <w:r w:rsidRPr="00E82FBD">
        <w:rPr>
          <w:rFonts w:cstheme="minorHAnsi"/>
          <w:color w:val="002060"/>
          <w:sz w:val="24"/>
          <w:szCs w:val="24"/>
        </w:rPr>
        <w:t>Lead the process for identifying, assessing, and reporting serious incidents to the Charity Commission in line with regulatory guidance.</w:t>
      </w:r>
    </w:p>
    <w:p w14:paraId="7FDA8AF6" w14:textId="77777777" w:rsidR="004F7988" w:rsidRPr="00E82FBD" w:rsidRDefault="004F7988" w:rsidP="004B5E30">
      <w:pPr>
        <w:widowControl w:val="0"/>
        <w:numPr>
          <w:ilvl w:val="0"/>
          <w:numId w:val="28"/>
        </w:numPr>
        <w:tabs>
          <w:tab w:val="num" w:pos="720"/>
        </w:tabs>
        <w:spacing w:after="0" w:line="240" w:lineRule="auto"/>
        <w:rPr>
          <w:rFonts w:cstheme="minorHAnsi"/>
          <w:color w:val="002060"/>
          <w:sz w:val="24"/>
          <w:szCs w:val="24"/>
        </w:rPr>
      </w:pPr>
      <w:r w:rsidRPr="00E82FBD">
        <w:rPr>
          <w:rFonts w:cstheme="minorHAnsi"/>
          <w:color w:val="002060"/>
          <w:sz w:val="24"/>
          <w:szCs w:val="24"/>
        </w:rPr>
        <w:t>Ensure robust internal procedures are in place for incident escalation, investigation, and resolution.</w:t>
      </w:r>
    </w:p>
    <w:p w14:paraId="7E11FDD8" w14:textId="77777777" w:rsidR="004F7988" w:rsidRPr="00E82FBD" w:rsidRDefault="004F7988" w:rsidP="004B5E30">
      <w:pPr>
        <w:widowControl w:val="0"/>
        <w:numPr>
          <w:ilvl w:val="0"/>
          <w:numId w:val="28"/>
        </w:numPr>
        <w:tabs>
          <w:tab w:val="num" w:pos="720"/>
        </w:tabs>
        <w:spacing w:after="0" w:line="240" w:lineRule="auto"/>
        <w:rPr>
          <w:rFonts w:cstheme="minorHAnsi"/>
          <w:color w:val="002060"/>
          <w:sz w:val="24"/>
          <w:szCs w:val="24"/>
        </w:rPr>
      </w:pPr>
      <w:r w:rsidRPr="00E82FBD">
        <w:rPr>
          <w:rFonts w:cstheme="minorHAnsi"/>
          <w:color w:val="002060"/>
          <w:sz w:val="24"/>
          <w:szCs w:val="24"/>
        </w:rPr>
        <w:lastRenderedPageBreak/>
        <w:t>Liaise with internal stakeholders and external bodies to ensure transparency and compliance in incident management.</w:t>
      </w:r>
    </w:p>
    <w:p w14:paraId="134438B0" w14:textId="77777777" w:rsidR="004F7988" w:rsidRPr="00E82FBD" w:rsidRDefault="004F7988" w:rsidP="004B5E30">
      <w:pPr>
        <w:widowControl w:val="0"/>
        <w:numPr>
          <w:ilvl w:val="0"/>
          <w:numId w:val="28"/>
        </w:numPr>
        <w:tabs>
          <w:tab w:val="num" w:pos="720"/>
        </w:tabs>
        <w:spacing w:after="0" w:line="240" w:lineRule="auto"/>
        <w:rPr>
          <w:rFonts w:cstheme="minorHAnsi"/>
          <w:color w:val="002060"/>
          <w:sz w:val="24"/>
          <w:szCs w:val="24"/>
        </w:rPr>
      </w:pPr>
      <w:r w:rsidRPr="00E82FBD">
        <w:rPr>
          <w:rFonts w:cstheme="minorHAnsi"/>
          <w:color w:val="002060"/>
          <w:sz w:val="24"/>
          <w:szCs w:val="24"/>
        </w:rPr>
        <w:t>Maintain accurate records and ensure lessons learned are captured and acted upon.</w:t>
      </w:r>
    </w:p>
    <w:p w14:paraId="3B3F7D19" w14:textId="77777777" w:rsidR="004F7988" w:rsidRDefault="004F7988" w:rsidP="004F7988">
      <w:pPr>
        <w:rPr>
          <w:rFonts w:cstheme="minorHAnsi"/>
          <w:b/>
          <w:bCs/>
          <w:color w:val="002060"/>
          <w:sz w:val="24"/>
          <w:szCs w:val="24"/>
        </w:rPr>
      </w:pPr>
    </w:p>
    <w:p w14:paraId="0DAEF4AA"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ISO Accreditation Oversight:</w:t>
      </w:r>
    </w:p>
    <w:p w14:paraId="0BECC34D" w14:textId="77777777" w:rsidR="004F7988" w:rsidRPr="00E82FBD" w:rsidRDefault="004F7988" w:rsidP="004B5E30">
      <w:pPr>
        <w:widowControl w:val="0"/>
        <w:numPr>
          <w:ilvl w:val="0"/>
          <w:numId w:val="29"/>
        </w:numPr>
        <w:tabs>
          <w:tab w:val="num" w:pos="720"/>
        </w:tabs>
        <w:spacing w:after="0" w:line="240" w:lineRule="auto"/>
        <w:rPr>
          <w:rFonts w:cstheme="minorHAnsi"/>
          <w:color w:val="002060"/>
          <w:sz w:val="24"/>
          <w:szCs w:val="24"/>
        </w:rPr>
      </w:pPr>
      <w:r w:rsidRPr="00E82FBD">
        <w:rPr>
          <w:rFonts w:cstheme="minorHAnsi"/>
          <w:color w:val="002060"/>
          <w:sz w:val="24"/>
          <w:szCs w:val="24"/>
        </w:rPr>
        <w:t>Oversee the organisation’s ISO accreditation processes (e.g. ISO 9001,), ensuring compliance with standards and readiness for audits.</w:t>
      </w:r>
    </w:p>
    <w:p w14:paraId="150D1487" w14:textId="77777777" w:rsidR="004F7988" w:rsidRPr="00E82FBD" w:rsidRDefault="004F7988" w:rsidP="004B5E30">
      <w:pPr>
        <w:widowControl w:val="0"/>
        <w:numPr>
          <w:ilvl w:val="0"/>
          <w:numId w:val="29"/>
        </w:numPr>
        <w:tabs>
          <w:tab w:val="num" w:pos="720"/>
        </w:tabs>
        <w:spacing w:after="0" w:line="240" w:lineRule="auto"/>
        <w:rPr>
          <w:rFonts w:cstheme="minorHAnsi"/>
          <w:color w:val="002060"/>
          <w:sz w:val="24"/>
          <w:szCs w:val="24"/>
        </w:rPr>
      </w:pPr>
      <w:r w:rsidRPr="00E82FBD">
        <w:rPr>
          <w:rFonts w:cstheme="minorHAnsi"/>
          <w:color w:val="002060"/>
          <w:sz w:val="24"/>
          <w:szCs w:val="24"/>
        </w:rPr>
        <w:t>Coordinate internal reviews and external assessments, working with relevant teams to address findings and implement improvements.</w:t>
      </w:r>
    </w:p>
    <w:p w14:paraId="31D93152" w14:textId="77777777" w:rsidR="004F7988" w:rsidRPr="00E82FBD" w:rsidRDefault="004F7988" w:rsidP="004B5E30">
      <w:pPr>
        <w:widowControl w:val="0"/>
        <w:numPr>
          <w:ilvl w:val="0"/>
          <w:numId w:val="29"/>
        </w:numPr>
        <w:tabs>
          <w:tab w:val="num" w:pos="720"/>
        </w:tabs>
        <w:spacing w:after="0" w:line="240" w:lineRule="auto"/>
        <w:rPr>
          <w:rFonts w:cstheme="minorHAnsi"/>
          <w:color w:val="002060"/>
          <w:sz w:val="24"/>
          <w:szCs w:val="24"/>
        </w:rPr>
      </w:pPr>
      <w:r w:rsidRPr="00E82FBD">
        <w:rPr>
          <w:rFonts w:cstheme="minorHAnsi"/>
          <w:color w:val="002060"/>
          <w:sz w:val="24"/>
          <w:szCs w:val="24"/>
        </w:rPr>
        <w:t>Maintain documentation and evidence required for accreditation and re-certification.</w:t>
      </w:r>
    </w:p>
    <w:p w14:paraId="7445EC0E" w14:textId="77777777" w:rsidR="004F7988" w:rsidRPr="00E82FBD" w:rsidRDefault="004F7988" w:rsidP="004B5E30">
      <w:pPr>
        <w:widowControl w:val="0"/>
        <w:numPr>
          <w:ilvl w:val="0"/>
          <w:numId w:val="29"/>
        </w:numPr>
        <w:tabs>
          <w:tab w:val="num" w:pos="720"/>
        </w:tabs>
        <w:spacing w:after="0" w:line="240" w:lineRule="auto"/>
        <w:rPr>
          <w:rFonts w:cstheme="minorHAnsi"/>
          <w:color w:val="002060"/>
          <w:sz w:val="24"/>
          <w:szCs w:val="24"/>
        </w:rPr>
      </w:pPr>
      <w:r w:rsidRPr="00E82FBD">
        <w:rPr>
          <w:rFonts w:cstheme="minorHAnsi"/>
          <w:color w:val="002060"/>
          <w:sz w:val="24"/>
          <w:szCs w:val="24"/>
        </w:rPr>
        <w:t>Promote a culture of continuous improvement aligned with ISO principles.</w:t>
      </w:r>
    </w:p>
    <w:p w14:paraId="397DCA0D" w14:textId="77777777" w:rsidR="004F7988" w:rsidRDefault="004F7988" w:rsidP="004F7988">
      <w:pPr>
        <w:rPr>
          <w:rFonts w:cstheme="minorHAnsi"/>
          <w:b/>
          <w:bCs/>
          <w:color w:val="002060"/>
          <w:sz w:val="24"/>
          <w:szCs w:val="24"/>
        </w:rPr>
      </w:pPr>
    </w:p>
    <w:p w14:paraId="29BD1D08"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Compliance and Assurance:</w:t>
      </w:r>
    </w:p>
    <w:p w14:paraId="570F7A3F" w14:textId="77777777" w:rsidR="004F7988" w:rsidRPr="00E82FBD" w:rsidRDefault="004F7988" w:rsidP="004B5E30">
      <w:pPr>
        <w:widowControl w:val="0"/>
        <w:numPr>
          <w:ilvl w:val="0"/>
          <w:numId w:val="30"/>
        </w:numPr>
        <w:tabs>
          <w:tab w:val="num" w:pos="720"/>
        </w:tabs>
        <w:spacing w:after="0" w:line="240" w:lineRule="auto"/>
        <w:rPr>
          <w:rFonts w:cstheme="minorHAnsi"/>
          <w:color w:val="002060"/>
          <w:sz w:val="24"/>
          <w:szCs w:val="24"/>
        </w:rPr>
      </w:pPr>
      <w:r w:rsidRPr="00E82FBD">
        <w:rPr>
          <w:rFonts w:cstheme="minorHAnsi"/>
          <w:color w:val="002060"/>
          <w:sz w:val="24"/>
          <w:szCs w:val="24"/>
        </w:rPr>
        <w:t>Monitor compliance with internal policies, external regulations, and sector-specific standards.</w:t>
      </w:r>
    </w:p>
    <w:p w14:paraId="07D1A186" w14:textId="77777777" w:rsidR="004F7988" w:rsidRPr="00E82FBD" w:rsidRDefault="004F7988" w:rsidP="004B5E30">
      <w:pPr>
        <w:widowControl w:val="0"/>
        <w:numPr>
          <w:ilvl w:val="0"/>
          <w:numId w:val="30"/>
        </w:numPr>
        <w:tabs>
          <w:tab w:val="num" w:pos="720"/>
        </w:tabs>
        <w:spacing w:after="0" w:line="240" w:lineRule="auto"/>
        <w:rPr>
          <w:rFonts w:cstheme="minorHAnsi"/>
          <w:color w:val="002060"/>
          <w:sz w:val="24"/>
          <w:szCs w:val="24"/>
        </w:rPr>
      </w:pPr>
      <w:r w:rsidRPr="00E82FBD">
        <w:rPr>
          <w:rFonts w:cstheme="minorHAnsi"/>
          <w:color w:val="002060"/>
          <w:sz w:val="24"/>
          <w:szCs w:val="24"/>
        </w:rPr>
        <w:t>Lead internal audit planning and coordination, ensuring findings are addressed and improvements implemented.</w:t>
      </w:r>
    </w:p>
    <w:p w14:paraId="102E54F8" w14:textId="77777777" w:rsidR="004F7988" w:rsidRPr="00E82FBD" w:rsidRDefault="004F7988" w:rsidP="004B5E30">
      <w:pPr>
        <w:widowControl w:val="0"/>
        <w:numPr>
          <w:ilvl w:val="0"/>
          <w:numId w:val="30"/>
        </w:numPr>
        <w:tabs>
          <w:tab w:val="num" w:pos="720"/>
        </w:tabs>
        <w:spacing w:after="0" w:line="240" w:lineRule="auto"/>
        <w:rPr>
          <w:rFonts w:cstheme="minorHAnsi"/>
          <w:color w:val="002060"/>
          <w:sz w:val="24"/>
          <w:szCs w:val="24"/>
        </w:rPr>
      </w:pPr>
      <w:r w:rsidRPr="00E82FBD">
        <w:rPr>
          <w:rFonts w:cstheme="minorHAnsi"/>
          <w:color w:val="002060"/>
          <w:sz w:val="24"/>
          <w:szCs w:val="24"/>
        </w:rPr>
        <w:t>Develop and maintain assurance frameworks and reporting mechanisms.</w:t>
      </w:r>
    </w:p>
    <w:p w14:paraId="5C7E65EA" w14:textId="77777777" w:rsidR="004F7988" w:rsidRPr="00E82FBD" w:rsidRDefault="004F7988" w:rsidP="004B5E30">
      <w:pPr>
        <w:widowControl w:val="0"/>
        <w:numPr>
          <w:ilvl w:val="0"/>
          <w:numId w:val="30"/>
        </w:numPr>
        <w:tabs>
          <w:tab w:val="num" w:pos="720"/>
        </w:tabs>
        <w:spacing w:after="0" w:line="240" w:lineRule="auto"/>
        <w:rPr>
          <w:rFonts w:cstheme="minorHAnsi"/>
          <w:color w:val="002060"/>
          <w:sz w:val="24"/>
          <w:szCs w:val="24"/>
        </w:rPr>
      </w:pPr>
      <w:r w:rsidRPr="00E82FBD">
        <w:rPr>
          <w:rFonts w:cstheme="minorHAnsi"/>
          <w:color w:val="002060"/>
          <w:sz w:val="24"/>
          <w:szCs w:val="24"/>
        </w:rPr>
        <w:t>Act as a key point of contact for external auditors, regulators, and partners.</w:t>
      </w:r>
    </w:p>
    <w:p w14:paraId="7818A835" w14:textId="77777777" w:rsidR="004F7988" w:rsidRDefault="004F7988" w:rsidP="004F7988">
      <w:pPr>
        <w:rPr>
          <w:rFonts w:cstheme="minorHAnsi"/>
          <w:b/>
          <w:bCs/>
          <w:color w:val="002060"/>
          <w:sz w:val="24"/>
          <w:szCs w:val="24"/>
        </w:rPr>
      </w:pPr>
    </w:p>
    <w:p w14:paraId="64F9F02A" w14:textId="77777777" w:rsidR="004F7988" w:rsidRPr="00E82FBD" w:rsidRDefault="004F7988" w:rsidP="004F7988">
      <w:pPr>
        <w:rPr>
          <w:rFonts w:cstheme="minorHAnsi"/>
          <w:b/>
          <w:bCs/>
          <w:color w:val="002060"/>
          <w:sz w:val="24"/>
          <w:szCs w:val="24"/>
        </w:rPr>
      </w:pPr>
      <w:r w:rsidRPr="00E82FBD">
        <w:rPr>
          <w:rFonts w:cstheme="minorHAnsi"/>
          <w:b/>
          <w:bCs/>
          <w:color w:val="002060"/>
          <w:sz w:val="24"/>
          <w:szCs w:val="24"/>
        </w:rPr>
        <w:t>Leadership and Team Management:</w:t>
      </w:r>
    </w:p>
    <w:p w14:paraId="637F5F49" w14:textId="77777777" w:rsidR="004F7988" w:rsidRPr="00E82FBD" w:rsidRDefault="004F7988" w:rsidP="004B5E30">
      <w:pPr>
        <w:widowControl w:val="0"/>
        <w:numPr>
          <w:ilvl w:val="0"/>
          <w:numId w:val="31"/>
        </w:numPr>
        <w:tabs>
          <w:tab w:val="num" w:pos="720"/>
        </w:tabs>
        <w:spacing w:after="0" w:line="240" w:lineRule="auto"/>
        <w:rPr>
          <w:rFonts w:cstheme="minorHAnsi"/>
          <w:color w:val="002060"/>
          <w:sz w:val="24"/>
          <w:szCs w:val="24"/>
        </w:rPr>
      </w:pPr>
      <w:r w:rsidRPr="00E82FBD">
        <w:rPr>
          <w:rFonts w:cstheme="minorHAnsi"/>
          <w:color w:val="002060"/>
          <w:sz w:val="24"/>
          <w:szCs w:val="24"/>
        </w:rPr>
        <w:t>Lead and manage the Governance and Risk team, fostering a culture of high performance, collaboration, and professional development.</w:t>
      </w:r>
    </w:p>
    <w:p w14:paraId="2877602B" w14:textId="77777777" w:rsidR="004F7988" w:rsidRPr="00E82FBD" w:rsidRDefault="004F7988" w:rsidP="004B5E30">
      <w:pPr>
        <w:widowControl w:val="0"/>
        <w:numPr>
          <w:ilvl w:val="0"/>
          <w:numId w:val="31"/>
        </w:numPr>
        <w:tabs>
          <w:tab w:val="num" w:pos="720"/>
        </w:tabs>
        <w:spacing w:after="0" w:line="240" w:lineRule="auto"/>
        <w:rPr>
          <w:rFonts w:cstheme="minorHAnsi"/>
          <w:color w:val="002060"/>
          <w:sz w:val="24"/>
          <w:szCs w:val="24"/>
        </w:rPr>
      </w:pPr>
      <w:r w:rsidRPr="00E82FBD">
        <w:rPr>
          <w:rFonts w:cstheme="minorHAnsi"/>
          <w:color w:val="002060"/>
          <w:sz w:val="24"/>
          <w:szCs w:val="24"/>
        </w:rPr>
        <w:t>Represent the organisation in external governance and risk networks and forums.</w:t>
      </w:r>
    </w:p>
    <w:p w14:paraId="06B113A3" w14:textId="77777777" w:rsidR="004F7988" w:rsidRPr="00E82FBD" w:rsidRDefault="004F7988" w:rsidP="004B5E30">
      <w:pPr>
        <w:widowControl w:val="0"/>
        <w:numPr>
          <w:ilvl w:val="0"/>
          <w:numId w:val="31"/>
        </w:numPr>
        <w:tabs>
          <w:tab w:val="num" w:pos="720"/>
        </w:tabs>
        <w:spacing w:after="0" w:line="240" w:lineRule="auto"/>
        <w:rPr>
          <w:rFonts w:cstheme="minorHAnsi"/>
          <w:color w:val="002060"/>
          <w:sz w:val="24"/>
          <w:szCs w:val="24"/>
        </w:rPr>
      </w:pPr>
      <w:r w:rsidRPr="00E82FBD">
        <w:rPr>
          <w:rFonts w:cstheme="minorHAnsi"/>
          <w:color w:val="002060"/>
          <w:sz w:val="24"/>
          <w:szCs w:val="24"/>
        </w:rPr>
        <w:t>Champion ethical leadership and organisational integrity.</w:t>
      </w:r>
    </w:p>
    <w:bookmarkEnd w:id="3"/>
    <w:p w14:paraId="524B08AA" w14:textId="77777777" w:rsidR="004F7988" w:rsidRDefault="004F7988" w:rsidP="004F7988">
      <w:pPr>
        <w:overflowPunct w:val="0"/>
        <w:autoSpaceDE w:val="0"/>
        <w:autoSpaceDN w:val="0"/>
        <w:adjustRightInd w:val="0"/>
        <w:textAlignment w:val="baseline"/>
        <w:outlineLvl w:val="0"/>
        <w:rPr>
          <w:rFonts w:cstheme="minorHAnsi"/>
          <w:color w:val="002060"/>
          <w:sz w:val="24"/>
          <w:szCs w:val="24"/>
        </w:rPr>
      </w:pPr>
    </w:p>
    <w:p w14:paraId="2398414B" w14:textId="77777777" w:rsidR="004F7988" w:rsidRPr="008143C8" w:rsidRDefault="004F7988" w:rsidP="004F7988">
      <w:pPr>
        <w:overflowPunct w:val="0"/>
        <w:autoSpaceDE w:val="0"/>
        <w:autoSpaceDN w:val="0"/>
        <w:adjustRightInd w:val="0"/>
        <w:textAlignment w:val="baseline"/>
        <w:outlineLvl w:val="0"/>
        <w:rPr>
          <w:rFonts w:eastAsia="Franklin Gothic Book" w:cstheme="minorHAnsi"/>
          <w:b/>
          <w:bCs/>
          <w:color w:val="002060"/>
          <w:sz w:val="24"/>
          <w:szCs w:val="24"/>
          <w:lang w:eastAsia="ja-JP"/>
        </w:rPr>
      </w:pPr>
      <w:r w:rsidRPr="008143C8">
        <w:rPr>
          <w:rFonts w:cstheme="minorHAnsi"/>
          <w:b/>
          <w:bCs/>
          <w:color w:val="002060"/>
          <w:sz w:val="24"/>
          <w:szCs w:val="24"/>
        </w:rPr>
        <w:t>Other</w:t>
      </w:r>
      <w:r w:rsidRPr="008143C8">
        <w:rPr>
          <w:rFonts w:eastAsia="Franklin Gothic Book" w:cstheme="minorHAnsi"/>
          <w:b/>
          <w:bCs/>
          <w:color w:val="002060"/>
          <w:sz w:val="24"/>
          <w:szCs w:val="24"/>
          <w:lang w:eastAsia="ja-JP"/>
        </w:rPr>
        <w:tab/>
      </w:r>
      <w:r w:rsidRPr="008143C8">
        <w:rPr>
          <w:rFonts w:eastAsia="Franklin Gothic Book" w:cstheme="minorHAnsi"/>
          <w:b/>
          <w:bCs/>
          <w:color w:val="002060"/>
          <w:sz w:val="24"/>
          <w:szCs w:val="24"/>
          <w:lang w:eastAsia="ja-JP"/>
        </w:rPr>
        <w:tab/>
        <w:t xml:space="preserve"> </w:t>
      </w:r>
    </w:p>
    <w:p w14:paraId="230DA46D" w14:textId="77777777" w:rsidR="004F7988" w:rsidRDefault="004F7988" w:rsidP="004B5E30">
      <w:pPr>
        <w:pStyle w:val="ListParagraph"/>
        <w:widowControl w:val="0"/>
        <w:numPr>
          <w:ilvl w:val="0"/>
          <w:numId w:val="14"/>
        </w:numPr>
        <w:spacing w:after="0" w:line="240" w:lineRule="auto"/>
        <w:contextualSpacing w:val="0"/>
        <w:rPr>
          <w:rFonts w:ascii="Calibri" w:eastAsia="Calibri" w:hAnsi="Calibri" w:cs="Calibri"/>
          <w:color w:val="281257"/>
        </w:rPr>
      </w:pPr>
      <w:r w:rsidRPr="2A853CF4">
        <w:rPr>
          <w:rFonts w:ascii="Calibri" w:eastAsia="Calibri" w:hAnsi="Calibri" w:cs="Calibri"/>
          <w:color w:val="281257"/>
          <w:sz w:val="24"/>
          <w:szCs w:val="24"/>
        </w:rPr>
        <w:t>Ensuring that confidentiality and security of information is maintained in accordance with our Confidentiality, Data Protection, IT and Security policies. Promoting sustainable working practices and reducing the environmental impact of St Giles work.</w:t>
      </w:r>
    </w:p>
    <w:p w14:paraId="5D69BCB1" w14:textId="77777777" w:rsidR="004F7988" w:rsidRDefault="004F7988" w:rsidP="004B5E30">
      <w:pPr>
        <w:pStyle w:val="ListParagraph"/>
        <w:widowControl w:val="0"/>
        <w:numPr>
          <w:ilvl w:val="0"/>
          <w:numId w:val="14"/>
        </w:numPr>
        <w:spacing w:after="0" w:line="240" w:lineRule="auto"/>
        <w:contextualSpacing w:val="0"/>
        <w:rPr>
          <w:rFonts w:ascii="Calibri" w:eastAsia="Calibri" w:hAnsi="Calibri" w:cs="Calibri"/>
          <w:color w:val="281257"/>
        </w:rPr>
      </w:pPr>
      <w:r w:rsidRPr="2A853CF4">
        <w:rPr>
          <w:rFonts w:ascii="Calibri" w:eastAsia="Calibri" w:hAnsi="Calibri" w:cs="Calibri"/>
          <w:color w:val="281257"/>
          <w:sz w:val="24"/>
          <w:szCs w:val="24"/>
        </w:rPr>
        <w:t>Demonstrating an understanding of and commitment to St Giles values and to equality, diversity, and inclusion.</w:t>
      </w:r>
    </w:p>
    <w:p w14:paraId="3C78BD00" w14:textId="77777777" w:rsidR="004F7988" w:rsidRDefault="004F7988" w:rsidP="004B5E30">
      <w:pPr>
        <w:pStyle w:val="ListParagraph"/>
        <w:widowControl w:val="0"/>
        <w:numPr>
          <w:ilvl w:val="0"/>
          <w:numId w:val="14"/>
        </w:numPr>
        <w:spacing w:after="0" w:line="240" w:lineRule="auto"/>
        <w:contextualSpacing w:val="0"/>
        <w:rPr>
          <w:rFonts w:ascii="Calibri" w:eastAsia="Calibri" w:hAnsi="Calibri" w:cs="Calibri"/>
          <w:color w:val="281257"/>
        </w:rPr>
      </w:pPr>
      <w:r w:rsidRPr="2A853CF4">
        <w:rPr>
          <w:rFonts w:ascii="Calibri" w:eastAsia="Calibri" w:hAnsi="Calibri" w:cs="Calibri"/>
          <w:color w:val="281257"/>
          <w:sz w:val="24"/>
          <w:szCs w:val="24"/>
        </w:rPr>
        <w:t xml:space="preserve">Demonstrates a strong understanding of St Giles approach to employing and developing lived experience including how it is applied in line with our values. </w:t>
      </w:r>
    </w:p>
    <w:p w14:paraId="7EF775A6" w14:textId="77777777" w:rsidR="004F7988" w:rsidRDefault="004F7988" w:rsidP="004F7988">
      <w:pPr>
        <w:pStyle w:val="ListParagraph"/>
        <w:ind w:left="360"/>
        <w:rPr>
          <w:rFonts w:ascii="Calibri" w:eastAsia="Calibri" w:hAnsi="Calibri" w:cs="Calibri"/>
          <w:color w:val="281257"/>
        </w:rPr>
      </w:pPr>
    </w:p>
    <w:p w14:paraId="76695A89" w14:textId="77777777" w:rsidR="004F7988" w:rsidRPr="00D22B0F" w:rsidRDefault="004F7988" w:rsidP="004F7988">
      <w:pPr>
        <w:ind w:left="360"/>
        <w:rPr>
          <w:rFonts w:eastAsia="Franklin Gothic Book" w:cstheme="minorHAnsi"/>
          <w:b/>
          <w:i/>
          <w:color w:val="281257"/>
          <w:sz w:val="24"/>
          <w:szCs w:val="24"/>
          <w:lang w:eastAsia="ja-JP"/>
        </w:rPr>
      </w:pPr>
      <w:r w:rsidRPr="00D22B0F">
        <w:rPr>
          <w:rFonts w:eastAsia="Franklin Gothic Book" w:cstheme="minorHAnsi"/>
          <w:b/>
          <w:color w:val="281257"/>
          <w:sz w:val="24"/>
          <w:szCs w:val="24"/>
          <w:lang w:eastAsia="ja-JP"/>
        </w:rPr>
        <w:t xml:space="preserve">Basic DBS Check is </w:t>
      </w:r>
      <w:r>
        <w:rPr>
          <w:rFonts w:eastAsia="Franklin Gothic Book" w:cstheme="minorHAnsi"/>
          <w:b/>
          <w:color w:val="281257"/>
          <w:sz w:val="24"/>
          <w:szCs w:val="24"/>
          <w:lang w:eastAsia="ja-JP"/>
        </w:rPr>
        <w:t>r</w:t>
      </w:r>
      <w:r w:rsidRPr="00D22B0F">
        <w:rPr>
          <w:rFonts w:eastAsia="Franklin Gothic Book" w:cstheme="minorHAnsi"/>
          <w:b/>
          <w:color w:val="281257"/>
          <w:sz w:val="24"/>
          <w:szCs w:val="24"/>
          <w:lang w:eastAsia="ja-JP"/>
        </w:rPr>
        <w:t xml:space="preserve">equired for this </w:t>
      </w:r>
      <w:r>
        <w:rPr>
          <w:rFonts w:eastAsia="Franklin Gothic Book" w:cstheme="minorHAnsi"/>
          <w:b/>
          <w:color w:val="281257"/>
          <w:sz w:val="24"/>
          <w:szCs w:val="24"/>
          <w:lang w:eastAsia="ja-JP"/>
        </w:rPr>
        <w:t>role</w:t>
      </w:r>
    </w:p>
    <w:p w14:paraId="262D0D70" w14:textId="77777777" w:rsidR="004F7988" w:rsidRDefault="004F7988">
      <w:pPr>
        <w:spacing w:after="0" w:line="240" w:lineRule="auto"/>
        <w:rPr>
          <w:rFonts w:eastAsia="Franklin Gothic Book" w:cstheme="minorHAnsi"/>
          <w:b/>
          <w:color w:val="281257"/>
          <w:sz w:val="24"/>
          <w:szCs w:val="24"/>
          <w:lang w:eastAsia="ja-JP"/>
        </w:rPr>
      </w:pPr>
      <w:r>
        <w:rPr>
          <w:rFonts w:eastAsia="Franklin Gothic Book" w:cstheme="minorHAnsi"/>
          <w:b/>
          <w:color w:val="281257"/>
          <w:sz w:val="24"/>
          <w:szCs w:val="24"/>
          <w:lang w:eastAsia="ja-JP"/>
        </w:rPr>
        <w:br w:type="page"/>
      </w:r>
    </w:p>
    <w:p w14:paraId="42C33613" w14:textId="110C768F" w:rsidR="004F7988" w:rsidRPr="00C97415" w:rsidRDefault="004F7988" w:rsidP="004F7988">
      <w:pPr>
        <w:overflowPunct w:val="0"/>
        <w:autoSpaceDE w:val="0"/>
        <w:autoSpaceDN w:val="0"/>
        <w:adjustRightInd w:val="0"/>
        <w:textAlignment w:val="baseline"/>
        <w:rPr>
          <w:rFonts w:eastAsia="Franklin Gothic Book" w:cstheme="minorHAnsi"/>
          <w:bCs/>
          <w:i/>
          <w:iCs/>
          <w:color w:val="FF0000"/>
          <w:sz w:val="24"/>
          <w:szCs w:val="24"/>
          <w:lang w:eastAsia="ja-JP"/>
        </w:rPr>
      </w:pPr>
      <w:r>
        <w:rPr>
          <w:rFonts w:eastAsia="Franklin Gothic Book" w:cstheme="minorHAnsi"/>
          <w:b/>
          <w:color w:val="281257"/>
          <w:sz w:val="24"/>
          <w:szCs w:val="24"/>
          <w:lang w:eastAsia="ja-JP"/>
        </w:rPr>
        <w:lastRenderedPageBreak/>
        <w:t>PERSON SPECIFICATION</w:t>
      </w:r>
    </w:p>
    <w:p w14:paraId="55FE5DED" w14:textId="77777777" w:rsidR="004F7988" w:rsidRPr="00A14B61" w:rsidRDefault="004F7988" w:rsidP="004F7988">
      <w:pPr>
        <w:overflowPunct w:val="0"/>
        <w:autoSpaceDE w:val="0"/>
        <w:autoSpaceDN w:val="0"/>
        <w:adjustRightInd w:val="0"/>
        <w:textAlignment w:val="baseline"/>
        <w:rPr>
          <w:rFonts w:eastAsia="Franklin Gothic Book" w:cstheme="minorHAnsi"/>
          <w:bCs/>
          <w:i/>
          <w:iCs/>
          <w:color w:val="281257"/>
          <w:sz w:val="24"/>
          <w:szCs w:val="24"/>
          <w:lang w:eastAsia="ja-JP"/>
        </w:rPr>
      </w:pPr>
    </w:p>
    <w:p w14:paraId="1A6643F0" w14:textId="77777777" w:rsidR="004F7988" w:rsidRPr="00C02BB6" w:rsidRDefault="004F7988" w:rsidP="004F7988">
      <w:pPr>
        <w:overflowPunct w:val="0"/>
        <w:autoSpaceDE w:val="0"/>
        <w:autoSpaceDN w:val="0"/>
        <w:adjustRightInd w:val="0"/>
        <w:textAlignment w:val="baseline"/>
        <w:rPr>
          <w:rFonts w:eastAsia="Franklin Gothic Book" w:cstheme="minorHAnsi"/>
          <w:b/>
          <w:color w:val="281257"/>
          <w:sz w:val="24"/>
          <w:szCs w:val="24"/>
          <w:lang w:eastAsia="ja-JP"/>
        </w:rPr>
      </w:pPr>
      <w:r w:rsidRPr="00C02BB6">
        <w:rPr>
          <w:rFonts w:eastAsia="Franklin Gothic Book" w:cstheme="minorHAnsi"/>
          <w:b/>
          <w:color w:val="281257"/>
          <w:sz w:val="24"/>
          <w:szCs w:val="24"/>
          <w:lang w:eastAsia="ja-JP"/>
        </w:rPr>
        <w:t>Experience</w:t>
      </w:r>
      <w:r>
        <w:rPr>
          <w:rFonts w:eastAsia="Franklin Gothic Book" w:cstheme="minorHAnsi"/>
          <w:b/>
          <w:color w:val="281257"/>
          <w:sz w:val="24"/>
          <w:szCs w:val="24"/>
          <w:lang w:eastAsia="ja-JP"/>
        </w:rPr>
        <w:t>, Knowledge &amp; Qualifications</w:t>
      </w:r>
    </w:p>
    <w:p w14:paraId="604904CF" w14:textId="77777777" w:rsidR="004F7988" w:rsidRPr="0014719B" w:rsidRDefault="004F7988" w:rsidP="004B5E30">
      <w:pPr>
        <w:pStyle w:val="ListParagraph"/>
        <w:widowControl w:val="0"/>
        <w:numPr>
          <w:ilvl w:val="0"/>
          <w:numId w:val="23"/>
        </w:numPr>
        <w:overflowPunct w:val="0"/>
        <w:autoSpaceDE w:val="0"/>
        <w:autoSpaceDN w:val="0"/>
        <w:adjustRightInd w:val="0"/>
        <w:spacing w:after="0" w:line="240" w:lineRule="auto"/>
        <w:ind w:left="360"/>
        <w:textAlignment w:val="baseline"/>
        <w:rPr>
          <w:rFonts w:eastAsia="Franklin Gothic Book" w:cstheme="minorHAnsi"/>
          <w:color w:val="281257"/>
          <w:sz w:val="24"/>
          <w:szCs w:val="24"/>
          <w:lang w:eastAsia="ja-JP"/>
        </w:rPr>
      </w:pPr>
      <w:r w:rsidRPr="0014719B">
        <w:rPr>
          <w:rFonts w:eastAsia="Franklin Gothic Book" w:cstheme="minorHAnsi"/>
          <w:color w:val="281257"/>
          <w:sz w:val="24"/>
          <w:szCs w:val="24"/>
          <w:lang w:eastAsia="ja-JP"/>
        </w:rPr>
        <w:t xml:space="preserve">Significant experience in governance, risk management, or compliance leadership roles. </w:t>
      </w:r>
    </w:p>
    <w:p w14:paraId="6C4A62FF" w14:textId="77777777" w:rsidR="004F7988" w:rsidRPr="0014719B" w:rsidRDefault="004F7988" w:rsidP="004B5E30">
      <w:pPr>
        <w:pStyle w:val="ListParagraph"/>
        <w:widowControl w:val="0"/>
        <w:numPr>
          <w:ilvl w:val="0"/>
          <w:numId w:val="23"/>
        </w:numPr>
        <w:overflowPunct w:val="0"/>
        <w:autoSpaceDE w:val="0"/>
        <w:autoSpaceDN w:val="0"/>
        <w:adjustRightInd w:val="0"/>
        <w:spacing w:after="0" w:line="240" w:lineRule="auto"/>
        <w:ind w:left="360"/>
        <w:textAlignment w:val="baseline"/>
        <w:rPr>
          <w:rFonts w:eastAsia="Franklin Gothic Book" w:cstheme="minorHAnsi"/>
          <w:color w:val="281257"/>
          <w:sz w:val="24"/>
          <w:szCs w:val="24"/>
          <w:lang w:eastAsia="ja-JP"/>
        </w:rPr>
      </w:pPr>
      <w:r w:rsidRPr="0014719B">
        <w:rPr>
          <w:rFonts w:eastAsia="Franklin Gothic Book" w:cstheme="minorHAnsi"/>
          <w:color w:val="281257"/>
          <w:sz w:val="24"/>
          <w:szCs w:val="24"/>
          <w:lang w:eastAsia="ja-JP"/>
        </w:rPr>
        <w:t xml:space="preserve">Strong understanding of charity governance, regulatory reporting, and risk frameworks. </w:t>
      </w:r>
    </w:p>
    <w:p w14:paraId="7CC4BCC1" w14:textId="77777777" w:rsidR="004F7988" w:rsidRDefault="004F7988" w:rsidP="004B5E30">
      <w:pPr>
        <w:pStyle w:val="ListParagraph"/>
        <w:widowControl w:val="0"/>
        <w:numPr>
          <w:ilvl w:val="0"/>
          <w:numId w:val="23"/>
        </w:numPr>
        <w:overflowPunct w:val="0"/>
        <w:autoSpaceDE w:val="0"/>
        <w:autoSpaceDN w:val="0"/>
        <w:adjustRightInd w:val="0"/>
        <w:spacing w:after="0" w:line="240" w:lineRule="auto"/>
        <w:ind w:left="360"/>
        <w:textAlignment w:val="baseline"/>
        <w:rPr>
          <w:rFonts w:eastAsia="Franklin Gothic Book" w:cstheme="minorHAnsi"/>
          <w:color w:val="281257"/>
          <w:sz w:val="24"/>
          <w:szCs w:val="24"/>
          <w:lang w:eastAsia="ja-JP"/>
        </w:rPr>
      </w:pPr>
      <w:r w:rsidRPr="0014719B">
        <w:rPr>
          <w:rFonts w:eastAsia="Franklin Gothic Book" w:cstheme="minorHAnsi"/>
          <w:color w:val="281257"/>
          <w:sz w:val="24"/>
          <w:szCs w:val="24"/>
          <w:lang w:eastAsia="ja-JP"/>
        </w:rPr>
        <w:t xml:space="preserve">Experience in serious incident reporting and regulatory liaison. </w:t>
      </w:r>
    </w:p>
    <w:p w14:paraId="228A3C84" w14:textId="77777777" w:rsidR="004F7988" w:rsidRDefault="004F7988" w:rsidP="004B5E30">
      <w:pPr>
        <w:pStyle w:val="ListParagraph"/>
        <w:widowControl w:val="0"/>
        <w:numPr>
          <w:ilvl w:val="0"/>
          <w:numId w:val="23"/>
        </w:numPr>
        <w:overflowPunct w:val="0"/>
        <w:autoSpaceDE w:val="0"/>
        <w:autoSpaceDN w:val="0"/>
        <w:adjustRightInd w:val="0"/>
        <w:spacing w:after="0" w:line="240" w:lineRule="auto"/>
        <w:ind w:left="360"/>
        <w:textAlignment w:val="baseline"/>
        <w:rPr>
          <w:rFonts w:eastAsia="Franklin Gothic Book" w:cstheme="minorHAnsi"/>
          <w:color w:val="281257"/>
          <w:sz w:val="24"/>
          <w:szCs w:val="24"/>
          <w:lang w:eastAsia="ja-JP"/>
        </w:rPr>
      </w:pPr>
      <w:r w:rsidRPr="0014719B">
        <w:rPr>
          <w:rFonts w:eastAsia="Franklin Gothic Book" w:cstheme="minorHAnsi"/>
          <w:color w:val="281257"/>
          <w:sz w:val="24"/>
          <w:szCs w:val="24"/>
          <w:lang w:eastAsia="ja-JP"/>
        </w:rPr>
        <w:t xml:space="preserve">Familiarity with ISO accreditation processes and standards. </w:t>
      </w:r>
    </w:p>
    <w:p w14:paraId="2C4045EF" w14:textId="77777777" w:rsidR="004F7988" w:rsidRPr="0014719B" w:rsidRDefault="004F7988" w:rsidP="004B5E30">
      <w:pPr>
        <w:pStyle w:val="ListParagraph"/>
        <w:widowControl w:val="0"/>
        <w:numPr>
          <w:ilvl w:val="0"/>
          <w:numId w:val="23"/>
        </w:numPr>
        <w:overflowPunct w:val="0"/>
        <w:autoSpaceDE w:val="0"/>
        <w:autoSpaceDN w:val="0"/>
        <w:adjustRightInd w:val="0"/>
        <w:spacing w:after="0" w:line="240" w:lineRule="auto"/>
        <w:ind w:left="360"/>
        <w:textAlignment w:val="baseline"/>
        <w:rPr>
          <w:rFonts w:eastAsia="Franklin Gothic Book" w:cstheme="minorHAnsi"/>
          <w:color w:val="281257"/>
          <w:sz w:val="24"/>
          <w:szCs w:val="24"/>
          <w:lang w:eastAsia="ja-JP"/>
        </w:rPr>
      </w:pPr>
      <w:r w:rsidRPr="00205796">
        <w:rPr>
          <w:rFonts w:eastAsia="Franklin Gothic Book" w:cstheme="minorHAnsi"/>
          <w:color w:val="281257"/>
          <w:sz w:val="24"/>
          <w:szCs w:val="24"/>
          <w:lang w:eastAsia="ja-JP"/>
        </w:rPr>
        <w:t>Relevant professional qualification (e.g. ICSA, IRM, ISO Lead Auditor)</w:t>
      </w:r>
      <w:r>
        <w:rPr>
          <w:rFonts w:eastAsia="Franklin Gothic Book" w:cstheme="minorHAnsi"/>
          <w:color w:val="281257"/>
          <w:sz w:val="24"/>
          <w:szCs w:val="24"/>
          <w:lang w:eastAsia="ja-JP"/>
        </w:rPr>
        <w:t xml:space="preserve"> is desirable</w:t>
      </w:r>
    </w:p>
    <w:p w14:paraId="38C79B38" w14:textId="77777777" w:rsidR="004F7988" w:rsidRPr="0014719B" w:rsidRDefault="004F7988" w:rsidP="004F7988">
      <w:pPr>
        <w:overflowPunct w:val="0"/>
        <w:autoSpaceDE w:val="0"/>
        <w:autoSpaceDN w:val="0"/>
        <w:adjustRightInd w:val="0"/>
        <w:contextualSpacing/>
        <w:textAlignment w:val="baseline"/>
        <w:rPr>
          <w:rFonts w:eastAsia="Franklin Gothic Book" w:cstheme="minorHAnsi"/>
          <w:color w:val="281257"/>
          <w:sz w:val="24"/>
          <w:szCs w:val="24"/>
          <w:lang w:eastAsia="ja-JP"/>
        </w:rPr>
      </w:pPr>
    </w:p>
    <w:p w14:paraId="5C9A926D" w14:textId="77777777" w:rsidR="004F7988" w:rsidRDefault="004F7988" w:rsidP="004F7988">
      <w:pPr>
        <w:overflowPunct w:val="0"/>
        <w:autoSpaceDE w:val="0"/>
        <w:autoSpaceDN w:val="0"/>
        <w:adjustRightInd w:val="0"/>
        <w:textAlignment w:val="baseline"/>
        <w:rPr>
          <w:rFonts w:eastAsia="Franklin Gothic Book" w:cstheme="minorHAnsi"/>
          <w:b/>
          <w:color w:val="281257"/>
          <w:sz w:val="24"/>
          <w:szCs w:val="24"/>
          <w:lang w:eastAsia="ja-JP"/>
        </w:rPr>
      </w:pPr>
      <w:r w:rsidRPr="00C02BB6">
        <w:rPr>
          <w:rFonts w:eastAsia="Franklin Gothic Book" w:cstheme="minorHAnsi"/>
          <w:b/>
          <w:color w:val="281257"/>
          <w:sz w:val="24"/>
          <w:szCs w:val="24"/>
          <w:lang w:eastAsia="ja-JP"/>
        </w:rPr>
        <w:t>Skills &amp; Abilities</w:t>
      </w:r>
    </w:p>
    <w:p w14:paraId="30F04CB2"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Ability to develop and implement governance and risk strategies aligned with organisational goals. </w:t>
      </w:r>
    </w:p>
    <w:p w14:paraId="0DBB0E20"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Proven ability to lead, motivate, and develop teams, fostering a culture of accountability and continuous improvement. </w:t>
      </w:r>
    </w:p>
    <w:p w14:paraId="5C19A3B6"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Excellent written and verbal communication skills, with the ability to present complex information clearly to diverse audiences including senior leaders, trustees, and regulators. </w:t>
      </w:r>
    </w:p>
    <w:p w14:paraId="5EAA5EE6"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Strong interpersonal skills with the ability to influence decision-making and build consensus across departments and senior stakeholders. </w:t>
      </w:r>
    </w:p>
    <w:p w14:paraId="490778F8"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Ability to interpret data, identify trends, and make evidence-based recommendations to improve governance and risk practices. </w:t>
      </w:r>
    </w:p>
    <w:p w14:paraId="3EB88CA6"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Skilled in identifying issues, assessing risks, and implementing effective solutions under pressure. </w:t>
      </w:r>
    </w:p>
    <w:p w14:paraId="48F88BE1"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Ability to manage multiple priorities and projects simultaneously, delivering outcomes to deadlines and within scope. </w:t>
      </w:r>
    </w:p>
    <w:p w14:paraId="021B0CD6"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High level of accuracy in documentation, reporting, and compliance monitoring. </w:t>
      </w:r>
    </w:p>
    <w:p w14:paraId="62C815E7"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Demonstrates discretion and sound judgement when handling sensitive information. </w:t>
      </w:r>
    </w:p>
    <w:p w14:paraId="30FD268C"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Strong understanding of charity governance, serious incident reporting requirements, and ISO standards. </w:t>
      </w:r>
    </w:p>
    <w:p w14:paraId="7ABC9B5A"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Proficient in Microsoft Office and governance/risk management systems; comfortable with digital tools for reporting, collaboration, and document control. </w:t>
      </w:r>
    </w:p>
    <w:p w14:paraId="30A0CB60" w14:textId="77777777" w:rsidR="004F7988" w:rsidRPr="0008100C"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 xml:space="preserve">Ability to design and deliver governance and risk training to staff and stakeholders. </w:t>
      </w:r>
    </w:p>
    <w:p w14:paraId="23A6E922" w14:textId="77777777" w:rsidR="004F7988" w:rsidRPr="003A1F3F" w:rsidRDefault="004F7988" w:rsidP="004B5E30">
      <w:pPr>
        <w:pStyle w:val="ListParagraph"/>
        <w:widowControl w:val="0"/>
        <w:numPr>
          <w:ilvl w:val="0"/>
          <w:numId w:val="32"/>
        </w:numPr>
        <w:overflowPunct w:val="0"/>
        <w:autoSpaceDE w:val="0"/>
        <w:autoSpaceDN w:val="0"/>
        <w:adjustRightInd w:val="0"/>
        <w:spacing w:after="0" w:line="240" w:lineRule="auto"/>
        <w:ind w:left="360"/>
        <w:contextualSpacing w:val="0"/>
        <w:textAlignment w:val="baseline"/>
        <w:rPr>
          <w:rFonts w:eastAsia="Franklin Gothic Book" w:cstheme="minorHAnsi"/>
          <w:color w:val="281257"/>
          <w:sz w:val="24"/>
          <w:szCs w:val="24"/>
          <w:lang w:eastAsia="ja-JP"/>
        </w:rPr>
      </w:pPr>
      <w:r w:rsidRPr="0008100C">
        <w:rPr>
          <w:rFonts w:eastAsia="Franklin Gothic Book" w:cstheme="minorHAnsi"/>
          <w:color w:val="281257"/>
          <w:sz w:val="24"/>
          <w:szCs w:val="24"/>
          <w:lang w:eastAsia="ja-JP"/>
        </w:rPr>
        <w:t>Comfortable working in a dynamic environment and responding to emerging risks or regulatory changes.</w:t>
      </w:r>
    </w:p>
    <w:p w14:paraId="554A8D39" w14:textId="77777777" w:rsidR="004F7988" w:rsidRPr="003A1F3F" w:rsidRDefault="004F7988" w:rsidP="004F7988">
      <w:pPr>
        <w:overflowPunct w:val="0"/>
        <w:autoSpaceDE w:val="0"/>
        <w:autoSpaceDN w:val="0"/>
        <w:adjustRightInd w:val="0"/>
        <w:ind w:left="360"/>
        <w:textAlignment w:val="baseline"/>
        <w:rPr>
          <w:rFonts w:eastAsia="Franklin Gothic Book" w:cstheme="minorHAnsi"/>
          <w:color w:val="281257"/>
          <w:sz w:val="24"/>
          <w:szCs w:val="24"/>
          <w:lang w:eastAsia="ja-JP"/>
        </w:rPr>
      </w:pPr>
    </w:p>
    <w:p w14:paraId="2818B5AD" w14:textId="77777777" w:rsidR="004F7988" w:rsidRPr="00A14B61" w:rsidRDefault="004F7988" w:rsidP="004F7988">
      <w:pPr>
        <w:rPr>
          <w:rFonts w:cstheme="minorHAnsi"/>
          <w:i/>
          <w:iCs/>
          <w:color w:val="002060"/>
          <w:sz w:val="24"/>
          <w:szCs w:val="24"/>
        </w:rPr>
      </w:pPr>
      <w:r w:rsidRPr="00BA2DDB">
        <w:rPr>
          <w:rFonts w:cstheme="minorHAnsi"/>
          <w:b/>
          <w:bCs/>
          <w:color w:val="002060"/>
          <w:sz w:val="24"/>
          <w:szCs w:val="24"/>
        </w:rPr>
        <w:t>Personal Qualities</w:t>
      </w:r>
    </w:p>
    <w:p w14:paraId="56FE6BE3" w14:textId="77777777" w:rsidR="004F7988" w:rsidRPr="00BA2DDB" w:rsidRDefault="004F7988" w:rsidP="004F7988">
      <w:pPr>
        <w:rPr>
          <w:rFonts w:cstheme="minorHAnsi"/>
          <w:color w:val="281257"/>
          <w:sz w:val="24"/>
          <w:szCs w:val="24"/>
        </w:rPr>
      </w:pPr>
      <w:r w:rsidRPr="00BA2DDB">
        <w:rPr>
          <w:rFonts w:cstheme="minorHAnsi"/>
          <w:color w:val="281257"/>
          <w:sz w:val="24"/>
          <w:szCs w:val="24"/>
        </w:rPr>
        <w:t>It is important to us to have kind, flexible, adaptable, and empathic individuals within the team. Therefore, your contribution to the organisation should be one that supports creating an inclusive and safe environment. You will consciously aim to use your position within the organisation for the enablement of others by creating a collaborative, empowering, respectful, and inspiring environment where people look forward to coming to work.</w:t>
      </w:r>
    </w:p>
    <w:p w14:paraId="797DCC96" w14:textId="77777777" w:rsidR="004F7988" w:rsidRPr="00BA2DDB" w:rsidRDefault="004F7988" w:rsidP="004F7988">
      <w:pPr>
        <w:rPr>
          <w:rFonts w:cstheme="minorHAnsi"/>
          <w:color w:val="281257"/>
          <w:sz w:val="24"/>
          <w:szCs w:val="24"/>
        </w:rPr>
      </w:pPr>
    </w:p>
    <w:p w14:paraId="6A1E90A0" w14:textId="77777777" w:rsidR="004F7988" w:rsidRPr="00BA2DDB" w:rsidRDefault="004F7988" w:rsidP="004F7988">
      <w:pPr>
        <w:rPr>
          <w:rFonts w:cstheme="minorHAnsi"/>
          <w:color w:val="281257"/>
          <w:sz w:val="24"/>
          <w:szCs w:val="24"/>
        </w:rPr>
      </w:pPr>
      <w:r w:rsidRPr="00BA2DDB">
        <w:rPr>
          <w:rFonts w:cstheme="minorHAnsi"/>
          <w:color w:val="281257"/>
          <w:sz w:val="24"/>
          <w:szCs w:val="24"/>
        </w:rPr>
        <w:t>In addition, the success candidate will:</w:t>
      </w:r>
    </w:p>
    <w:p w14:paraId="319F26F6" w14:textId="77777777" w:rsidR="004F7988" w:rsidRPr="00BA2DDB" w:rsidRDefault="004F7988" w:rsidP="004F7988">
      <w:pPr>
        <w:rPr>
          <w:rFonts w:cstheme="minorHAnsi"/>
          <w:b/>
          <w:bCs/>
          <w:color w:val="281257"/>
          <w:sz w:val="24"/>
          <w:szCs w:val="24"/>
        </w:rPr>
      </w:pPr>
    </w:p>
    <w:p w14:paraId="41A6873B" w14:textId="77777777" w:rsidR="004F7988" w:rsidRPr="00BA2DDB" w:rsidRDefault="004F7988" w:rsidP="004B5E30">
      <w:pPr>
        <w:pStyle w:val="Bulletlevel1"/>
        <w:numPr>
          <w:ilvl w:val="0"/>
          <w:numId w:val="24"/>
        </w:numPr>
        <w:tabs>
          <w:tab w:val="left" w:pos="720"/>
          <w:tab w:val="left" w:pos="4035"/>
          <w:tab w:val="right" w:pos="9029"/>
        </w:tabs>
        <w:ind w:left="360"/>
        <w:rPr>
          <w:rFonts w:asciiTheme="minorHAnsi" w:hAnsiTheme="minorHAnsi" w:cstheme="minorHAnsi"/>
          <w:color w:val="281257"/>
        </w:rPr>
      </w:pPr>
      <w:r w:rsidRPr="00BA2DDB">
        <w:rPr>
          <w:rFonts w:asciiTheme="minorHAnsi" w:hAnsiTheme="minorHAnsi" w:cstheme="minorHAnsi"/>
          <w:color w:val="281257"/>
        </w:rPr>
        <w:lastRenderedPageBreak/>
        <w:t>Have an interest in and commitment to the long-term success and development of St Giles</w:t>
      </w:r>
    </w:p>
    <w:p w14:paraId="2C9EB06F" w14:textId="77777777" w:rsidR="004F7988" w:rsidRPr="00BA2DDB" w:rsidRDefault="004F7988" w:rsidP="004B5E30">
      <w:pPr>
        <w:pStyle w:val="ListParagraph"/>
        <w:widowControl w:val="0"/>
        <w:numPr>
          <w:ilvl w:val="0"/>
          <w:numId w:val="25"/>
        </w:numPr>
        <w:autoSpaceDN w:val="0"/>
        <w:spacing w:after="0" w:line="240" w:lineRule="auto"/>
        <w:contextualSpacing w:val="0"/>
        <w:rPr>
          <w:rFonts w:cs="Arial"/>
          <w:iCs/>
          <w:color w:val="281257"/>
          <w:sz w:val="24"/>
          <w:szCs w:val="24"/>
        </w:rPr>
      </w:pPr>
      <w:r w:rsidRPr="00BA2DDB">
        <w:rPr>
          <w:rFonts w:cstheme="minorHAnsi"/>
          <w:color w:val="281257"/>
          <w:sz w:val="24"/>
          <w:szCs w:val="24"/>
        </w:rPr>
        <w:t>Be flexible and adaptable</w:t>
      </w:r>
      <w:r w:rsidRPr="00BA2DDB">
        <w:rPr>
          <w:rFonts w:cs="Arial"/>
          <w:iCs/>
          <w:color w:val="281257"/>
          <w:sz w:val="24"/>
          <w:szCs w:val="24"/>
        </w:rPr>
        <w:t xml:space="preserve"> </w:t>
      </w:r>
    </w:p>
    <w:p w14:paraId="5EE36F89" w14:textId="77777777" w:rsidR="004F7988" w:rsidRPr="00BA2DDB" w:rsidRDefault="004F7988" w:rsidP="004B5E30">
      <w:pPr>
        <w:pStyle w:val="ListParagraph"/>
        <w:widowControl w:val="0"/>
        <w:numPr>
          <w:ilvl w:val="0"/>
          <w:numId w:val="25"/>
        </w:numPr>
        <w:autoSpaceDN w:val="0"/>
        <w:spacing w:after="0" w:line="240" w:lineRule="auto"/>
        <w:contextualSpacing w:val="0"/>
        <w:rPr>
          <w:rFonts w:cs="Arial"/>
          <w:iCs/>
          <w:color w:val="281257"/>
          <w:sz w:val="24"/>
          <w:szCs w:val="24"/>
        </w:rPr>
      </w:pPr>
      <w:r w:rsidRPr="00BA2DDB">
        <w:rPr>
          <w:rFonts w:cs="Arial"/>
          <w:iCs/>
          <w:color w:val="281257"/>
          <w:sz w:val="24"/>
          <w:szCs w:val="24"/>
        </w:rPr>
        <w:t>Act as a role model for the organi</w:t>
      </w:r>
      <w:r>
        <w:rPr>
          <w:rFonts w:cs="Arial"/>
          <w:iCs/>
          <w:color w:val="281257"/>
          <w:sz w:val="24"/>
          <w:szCs w:val="24"/>
        </w:rPr>
        <w:t>s</w:t>
      </w:r>
      <w:r w:rsidRPr="00BA2DDB">
        <w:rPr>
          <w:rFonts w:cs="Arial"/>
          <w:iCs/>
          <w:color w:val="281257"/>
          <w:sz w:val="24"/>
          <w:szCs w:val="24"/>
        </w:rPr>
        <w:t xml:space="preserve">ation with integrity and a demonstrable commitment to upholding professional standards </w:t>
      </w:r>
    </w:p>
    <w:p w14:paraId="563AB31C" w14:textId="77777777" w:rsidR="004F7988" w:rsidRPr="00BA2DDB" w:rsidRDefault="004F7988" w:rsidP="004B5E30">
      <w:pPr>
        <w:pStyle w:val="ListParagraph"/>
        <w:widowControl w:val="0"/>
        <w:numPr>
          <w:ilvl w:val="0"/>
          <w:numId w:val="25"/>
        </w:numPr>
        <w:autoSpaceDN w:val="0"/>
        <w:spacing w:after="0" w:line="240" w:lineRule="auto"/>
        <w:contextualSpacing w:val="0"/>
        <w:rPr>
          <w:rFonts w:cs="Arial"/>
          <w:iCs/>
          <w:color w:val="281257"/>
          <w:sz w:val="24"/>
          <w:szCs w:val="24"/>
        </w:rPr>
      </w:pPr>
      <w:r w:rsidRPr="00BA2DDB">
        <w:rPr>
          <w:rFonts w:cs="Arial"/>
          <w:iCs/>
          <w:color w:val="281257"/>
          <w:sz w:val="24"/>
          <w:szCs w:val="24"/>
        </w:rPr>
        <w:t>Demonstrate passion and approach all work in an enthusiastic way</w:t>
      </w:r>
    </w:p>
    <w:p w14:paraId="24F618EF" w14:textId="77777777" w:rsidR="004F7988" w:rsidRPr="00BA2DDB" w:rsidRDefault="004F7988" w:rsidP="004F7988">
      <w:pPr>
        <w:outlineLvl w:val="0"/>
        <w:rPr>
          <w:rFonts w:eastAsia="Franklin Gothic Book" w:cstheme="minorHAnsi"/>
          <w:color w:val="281257"/>
          <w:sz w:val="24"/>
          <w:szCs w:val="24"/>
          <w:lang w:eastAsia="ja-JP"/>
        </w:rPr>
      </w:pPr>
    </w:p>
    <w:p w14:paraId="1027418C" w14:textId="77777777" w:rsidR="004F7988" w:rsidRPr="00C02BB6" w:rsidRDefault="004F7988" w:rsidP="004F7988">
      <w:pPr>
        <w:overflowPunct w:val="0"/>
        <w:autoSpaceDE w:val="0"/>
        <w:autoSpaceDN w:val="0"/>
        <w:adjustRightInd w:val="0"/>
        <w:textAlignment w:val="baseline"/>
        <w:outlineLvl w:val="0"/>
        <w:rPr>
          <w:rFonts w:eastAsia="Franklin Gothic Book" w:cstheme="minorHAnsi"/>
          <w:b/>
          <w:color w:val="281257"/>
          <w:sz w:val="24"/>
          <w:szCs w:val="24"/>
          <w:u w:val="single"/>
          <w:lang w:eastAsia="ja-JP"/>
        </w:rPr>
      </w:pPr>
      <w:r w:rsidRPr="00C02BB6">
        <w:rPr>
          <w:rFonts w:eastAsia="Franklin Gothic Book" w:cstheme="minorHAnsi"/>
          <w:b/>
          <w:color w:val="281257"/>
          <w:sz w:val="24"/>
          <w:szCs w:val="24"/>
          <w:u w:val="single"/>
          <w:lang w:eastAsia="ja-JP"/>
        </w:rPr>
        <w:t>Our Values</w:t>
      </w:r>
    </w:p>
    <w:p w14:paraId="4D0A5E97"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Positively </w:t>
      </w:r>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Empowering </w:t>
      </w:r>
    </w:p>
    <w:p w14:paraId="21DBB2AE"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Persistently </w:t>
      </w:r>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Supportive</w:t>
      </w:r>
    </w:p>
    <w:p w14:paraId="04627F4D"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Flexibly </w:t>
      </w:r>
      <w:proofErr w:type="gramStart"/>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Creative</w:t>
      </w:r>
      <w:proofErr w:type="gramEnd"/>
    </w:p>
    <w:p w14:paraId="51BA6864"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Proactively </w:t>
      </w:r>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Empathic</w:t>
      </w:r>
    </w:p>
    <w:p w14:paraId="77439FBD"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Actively</w:t>
      </w:r>
      <w:proofErr w:type="gramStart"/>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Inclusive</w:t>
      </w:r>
      <w:proofErr w:type="gramEnd"/>
    </w:p>
    <w:p w14:paraId="78540693" w14:textId="77777777" w:rsidR="004F7988" w:rsidRPr="00C02BB6" w:rsidRDefault="004F7988" w:rsidP="004B5E30">
      <w:pPr>
        <w:numPr>
          <w:ilvl w:val="0"/>
          <w:numId w:val="15"/>
        </w:numPr>
        <w:overflowPunct w:val="0"/>
        <w:autoSpaceDE w:val="0"/>
        <w:autoSpaceDN w:val="0"/>
        <w:adjustRightInd w:val="0"/>
        <w:spacing w:after="0" w:line="240" w:lineRule="auto"/>
        <w:textAlignment w:val="baseline"/>
        <w:outlineLvl w:val="0"/>
        <w:rPr>
          <w:rFonts w:eastAsia="Franklin Gothic Book" w:cstheme="minorHAnsi"/>
          <w:color w:val="281257"/>
          <w:sz w:val="24"/>
          <w:szCs w:val="24"/>
          <w:lang w:eastAsia="ja-JP"/>
        </w:rPr>
      </w:pPr>
      <w:r w:rsidRPr="00C02BB6">
        <w:rPr>
          <w:rFonts w:eastAsia="Franklin Gothic Book" w:cstheme="minorHAnsi"/>
          <w:color w:val="281257"/>
          <w:sz w:val="24"/>
          <w:szCs w:val="24"/>
          <w:lang w:eastAsia="ja-JP"/>
        </w:rPr>
        <w:t xml:space="preserve">Clearly </w:t>
      </w:r>
      <w:r w:rsidRPr="00C02BB6">
        <w:rPr>
          <w:rFonts w:ascii="Wingdings" w:eastAsia="Wingdings" w:hAnsi="Wingdings" w:cstheme="minorHAnsi"/>
          <w:color w:val="281257"/>
          <w:sz w:val="24"/>
          <w:szCs w:val="24"/>
          <w:lang w:eastAsia="ja-JP"/>
        </w:rPr>
        <w:t>ó</w:t>
      </w:r>
      <w:r w:rsidRPr="00C02BB6">
        <w:rPr>
          <w:rFonts w:eastAsia="Franklin Gothic Book" w:cstheme="minorHAnsi"/>
          <w:color w:val="281257"/>
          <w:sz w:val="24"/>
          <w:szCs w:val="24"/>
          <w:lang w:eastAsia="ja-JP"/>
        </w:rPr>
        <w:t xml:space="preserve"> Communicating</w:t>
      </w:r>
    </w:p>
    <w:p w14:paraId="4A8D2B6A" w14:textId="77777777" w:rsidR="004F7988" w:rsidRPr="00C02BB6" w:rsidRDefault="004F7988" w:rsidP="004F7988">
      <w:pPr>
        <w:rPr>
          <w:rFonts w:eastAsia="Franklin Gothic Book" w:cstheme="minorHAnsi"/>
          <w:color w:val="281257"/>
          <w:sz w:val="24"/>
          <w:szCs w:val="24"/>
          <w:lang w:eastAsia="ja-JP"/>
        </w:rPr>
      </w:pPr>
    </w:p>
    <w:p w14:paraId="004D275F" w14:textId="77777777" w:rsidR="004F7988" w:rsidRDefault="004F7988" w:rsidP="008732AA">
      <w:pPr>
        <w:spacing w:after="0" w:line="240" w:lineRule="auto"/>
        <w:rPr>
          <w:rFonts w:ascii="Calibri" w:hAnsi="Calibri" w:cs="Calibri"/>
          <w:b/>
          <w:bCs/>
          <w:color w:val="291359"/>
          <w:sz w:val="24"/>
          <w:szCs w:val="24"/>
        </w:rPr>
        <w:sectPr w:rsidR="004F7988" w:rsidSect="00243020">
          <w:headerReference w:type="default" r:id="rId19"/>
          <w:footerReference w:type="even" r:id="rId20"/>
          <w:footerReference w:type="default" r:id="rId21"/>
          <w:footerReference w:type="first" r:id="rId22"/>
          <w:pgSz w:w="11900" w:h="16820"/>
          <w:pgMar w:top="720" w:right="720" w:bottom="720" w:left="720" w:header="709" w:footer="221" w:gutter="0"/>
          <w:cols w:space="708"/>
          <w:titlePg/>
          <w:docGrid w:linePitch="360"/>
        </w:sectPr>
      </w:pPr>
    </w:p>
    <w:p w14:paraId="3F98CF9E" w14:textId="6486360A" w:rsidR="00D208EA" w:rsidRDefault="00EF2E32" w:rsidP="00243020">
      <w:pPr>
        <w:spacing w:after="0" w:line="240" w:lineRule="auto"/>
        <w:rPr>
          <w:rFonts w:ascii="Calibri" w:hAnsi="Calibri" w:cs="Calibri"/>
          <w:b/>
          <w:bCs/>
          <w:color w:val="291359"/>
          <w:sz w:val="24"/>
          <w:szCs w:val="24"/>
        </w:rPr>
      </w:pPr>
      <w:r w:rsidRPr="00EF2E32">
        <w:rPr>
          <w:rFonts w:ascii="Calibri" w:hAnsi="Calibri" w:cs="Calibri"/>
          <w:b/>
          <w:bCs/>
          <w:color w:val="291359"/>
          <w:sz w:val="24"/>
          <w:szCs w:val="24"/>
        </w:rPr>
        <w:lastRenderedPageBreak/>
        <w:t>Team Structure Chart</w:t>
      </w:r>
    </w:p>
    <w:p w14:paraId="27C56391" w14:textId="2A498FCC" w:rsidR="00243020" w:rsidRDefault="00243020" w:rsidP="00243020">
      <w:pPr>
        <w:spacing w:after="0" w:line="240" w:lineRule="auto"/>
        <w:rPr>
          <w:rFonts w:ascii="Calibri" w:hAnsi="Calibri" w:cs="Calibri"/>
          <w:b/>
          <w:bCs/>
          <w:color w:val="291359"/>
          <w:sz w:val="24"/>
          <w:szCs w:val="24"/>
        </w:rPr>
      </w:pPr>
    </w:p>
    <w:p w14:paraId="68D9E2B6" w14:textId="631E6085" w:rsidR="00243020" w:rsidRDefault="00826364" w:rsidP="00243020">
      <w:pPr>
        <w:spacing w:after="0" w:line="240" w:lineRule="auto"/>
        <w:rPr>
          <w:rFonts w:ascii="Calibri" w:hAnsi="Calibri" w:cs="Calibri"/>
          <w:b/>
          <w:bCs/>
          <w:color w:val="291359"/>
          <w:sz w:val="24"/>
          <w:szCs w:val="24"/>
        </w:rPr>
      </w:pPr>
      <w:r w:rsidRPr="003F1798">
        <w:rPr>
          <w:noProof/>
        </w:rPr>
        <w:drawing>
          <wp:anchor distT="0" distB="0" distL="114300" distR="114300" simplePos="0" relativeHeight="251659275" behindDoc="1" locked="0" layoutInCell="1" allowOverlap="1" wp14:anchorId="483D4012" wp14:editId="68677BA7">
            <wp:simplePos x="0" y="0"/>
            <wp:positionH relativeFrom="margin">
              <wp:posOffset>374650</wp:posOffset>
            </wp:positionH>
            <wp:positionV relativeFrom="paragraph">
              <wp:posOffset>154940</wp:posOffset>
            </wp:positionV>
            <wp:extent cx="8832850" cy="5069205"/>
            <wp:effectExtent l="0" t="0" r="6350" b="0"/>
            <wp:wrapTight wrapText="bothSides">
              <wp:wrapPolygon edited="0">
                <wp:start x="0" y="0"/>
                <wp:lineTo x="0" y="21511"/>
                <wp:lineTo x="21569" y="21511"/>
                <wp:lineTo x="21569" y="0"/>
                <wp:lineTo x="0" y="0"/>
              </wp:wrapPolygon>
            </wp:wrapTight>
            <wp:docPr id="1805791798" name="Picture 1" descr="A diagram of a company's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791798" name="Picture 1" descr="A diagram of a company's company&#10;&#10;AI-generated content may be incorrect."/>
                    <pic:cNvPicPr/>
                  </pic:nvPicPr>
                  <pic:blipFill rotWithShape="1">
                    <a:blip r:embed="rId23">
                      <a:extLst>
                        <a:ext uri="{28A0092B-C50C-407E-A947-70E740481C1C}">
                          <a14:useLocalDpi xmlns:a14="http://schemas.microsoft.com/office/drawing/2010/main" val="0"/>
                        </a:ext>
                      </a:extLst>
                    </a:blip>
                    <a:srcRect l="1" r="327"/>
                    <a:stretch>
                      <a:fillRect/>
                    </a:stretch>
                  </pic:blipFill>
                  <pic:spPr bwMode="auto">
                    <a:xfrm>
                      <a:off x="0" y="0"/>
                      <a:ext cx="8832850" cy="50692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6FA42C" w14:textId="68DCF3AB" w:rsidR="00243020" w:rsidRDefault="00243020" w:rsidP="00D208EA">
      <w:pPr>
        <w:spacing w:after="0" w:line="240" w:lineRule="auto"/>
        <w:rPr>
          <w:rFonts w:ascii="Calibri" w:hAnsi="Calibri" w:cs="Calibri"/>
          <w:b/>
          <w:bCs/>
          <w:color w:val="291359"/>
          <w:sz w:val="24"/>
          <w:szCs w:val="24"/>
        </w:rPr>
        <w:sectPr w:rsidR="00243020" w:rsidSect="00243020">
          <w:pgSz w:w="16820" w:h="11900" w:orient="landscape"/>
          <w:pgMar w:top="720" w:right="720" w:bottom="720" w:left="720" w:header="709" w:footer="221" w:gutter="0"/>
          <w:cols w:space="708"/>
          <w:titlePg/>
          <w:docGrid w:linePitch="360"/>
        </w:sectPr>
      </w:pPr>
    </w:p>
    <w:p w14:paraId="6E650EEF" w14:textId="23E75E30" w:rsidR="0017477C" w:rsidRPr="00D208EA" w:rsidRDefault="0017477C" w:rsidP="00D208EA">
      <w:pPr>
        <w:spacing w:after="0" w:line="240" w:lineRule="auto"/>
        <w:rPr>
          <w:rFonts w:ascii="Calibri" w:hAnsi="Calibri" w:cs="Calibri"/>
          <w:b/>
          <w:bCs/>
          <w:color w:val="291359"/>
          <w:sz w:val="24"/>
          <w:szCs w:val="24"/>
        </w:rPr>
      </w:pPr>
      <w:r w:rsidRPr="00D208EA">
        <w:rPr>
          <w:rFonts w:ascii="Calibri" w:hAnsi="Calibri" w:cs="Calibri"/>
          <w:b/>
          <w:bCs/>
          <w:color w:val="291359"/>
          <w:sz w:val="24"/>
          <w:szCs w:val="24"/>
        </w:rPr>
        <w:lastRenderedPageBreak/>
        <w:t>Employment Terms</w:t>
      </w:r>
    </w:p>
    <w:p w14:paraId="53A44266" w14:textId="77777777" w:rsidR="00F44F77" w:rsidRDefault="00F44F77" w:rsidP="008732AA">
      <w:pPr>
        <w:pStyle w:val="NormalWeb"/>
        <w:spacing w:after="0" w:line="240" w:lineRule="auto"/>
        <w:rPr>
          <w:rFonts w:ascii="Calibri" w:hAnsi="Calibri" w:cs="Calibri"/>
          <w:b/>
          <w:bCs/>
          <w:color w:val="291359"/>
        </w:rPr>
      </w:pPr>
    </w:p>
    <w:p w14:paraId="1D4CBBA5" w14:textId="19866382"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Salary</w:t>
      </w:r>
    </w:p>
    <w:p w14:paraId="23C773CC" w14:textId="4BB50D0E" w:rsidR="0017477C"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The annual full-time salary for this role is</w:t>
      </w:r>
      <w:r w:rsidR="004D5C38">
        <w:rPr>
          <w:rFonts w:ascii="Calibri" w:hAnsi="Calibri" w:cs="Calibri"/>
          <w:color w:val="291359"/>
        </w:rPr>
        <w:t xml:space="preserve"> £</w:t>
      </w:r>
      <w:r w:rsidR="00FA5CAC">
        <w:rPr>
          <w:rFonts w:ascii="Calibri" w:hAnsi="Calibri" w:cs="Calibri"/>
          <w:color w:val="291359"/>
        </w:rPr>
        <w:t>45</w:t>
      </w:r>
      <w:r w:rsidR="004D5C38">
        <w:rPr>
          <w:rFonts w:ascii="Calibri" w:hAnsi="Calibri" w:cs="Calibri"/>
          <w:color w:val="291359"/>
        </w:rPr>
        <w:t>,000</w:t>
      </w:r>
      <w:r w:rsidR="00621F2B">
        <w:rPr>
          <w:rFonts w:ascii="Calibri" w:hAnsi="Calibri" w:cs="Calibri"/>
          <w:color w:val="291359"/>
        </w:rPr>
        <w:t>.</w:t>
      </w:r>
      <w:r w:rsidRPr="00F44F77">
        <w:rPr>
          <w:rFonts w:ascii="Calibri" w:hAnsi="Calibri" w:cs="Calibri"/>
          <w:color w:val="291359"/>
        </w:rPr>
        <w:t xml:space="preserve"> Please note that this </w:t>
      </w:r>
      <w:r w:rsidR="00EF175C">
        <w:rPr>
          <w:rFonts w:ascii="Calibri" w:hAnsi="Calibri" w:cs="Calibri"/>
          <w:color w:val="291359"/>
        </w:rPr>
        <w:t>includes</w:t>
      </w:r>
      <w:r w:rsidRPr="00F44F77">
        <w:rPr>
          <w:rFonts w:ascii="Calibri" w:hAnsi="Calibri" w:cs="Calibri"/>
          <w:color w:val="291359"/>
        </w:rPr>
        <w:t xml:space="preserve"> London</w:t>
      </w:r>
      <w:r w:rsidR="00D20D95" w:rsidRPr="00F44F77">
        <w:rPr>
          <w:rFonts w:ascii="Calibri" w:hAnsi="Calibri" w:cs="Calibri"/>
          <w:color w:val="291359"/>
        </w:rPr>
        <w:t xml:space="preserve"> weighting</w:t>
      </w:r>
      <w:r w:rsidR="007D3041" w:rsidRPr="00F44F77">
        <w:rPr>
          <w:rFonts w:ascii="Calibri" w:hAnsi="Calibri" w:cs="Calibri"/>
          <w:color w:val="291359"/>
        </w:rPr>
        <w:t xml:space="preserve">, </w:t>
      </w:r>
      <w:r w:rsidRPr="00F44F77">
        <w:rPr>
          <w:rFonts w:ascii="Calibri" w:hAnsi="Calibri" w:cs="Calibri"/>
          <w:color w:val="291359"/>
        </w:rPr>
        <w:t>which may not be applicable depending on your location and homeworking arrangements.</w:t>
      </w:r>
    </w:p>
    <w:p w14:paraId="272D8CFC" w14:textId="77777777" w:rsidR="00F44F77" w:rsidRPr="00F44F77" w:rsidRDefault="00F44F77" w:rsidP="008732AA">
      <w:pPr>
        <w:pStyle w:val="NormalWeb"/>
        <w:spacing w:after="0" w:line="240" w:lineRule="auto"/>
        <w:rPr>
          <w:rFonts w:ascii="Calibri" w:hAnsi="Calibri" w:cs="Calibri"/>
          <w:color w:val="291359"/>
        </w:rPr>
      </w:pPr>
    </w:p>
    <w:p w14:paraId="35B21E32" w14:textId="4162AA6D"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St Giles Trust is committed to pay transparency and is an accredited Real Living Wage Employer. This means every</w:t>
      </w:r>
      <w:r w:rsidR="00F44F77">
        <w:rPr>
          <w:rFonts w:ascii="Calibri" w:hAnsi="Calibri" w:cs="Calibri"/>
          <w:color w:val="291359"/>
        </w:rPr>
        <w:t xml:space="preserve"> employee </w:t>
      </w:r>
      <w:r w:rsidRPr="00F44F77">
        <w:rPr>
          <w:rFonts w:ascii="Calibri" w:hAnsi="Calibri" w:cs="Calibri"/>
          <w:color w:val="291359"/>
        </w:rPr>
        <w:t xml:space="preserve">earns at least the Real Living </w:t>
      </w:r>
      <w:r w:rsidR="007D3041" w:rsidRPr="00F44F77">
        <w:rPr>
          <w:rFonts w:ascii="Calibri" w:hAnsi="Calibri" w:cs="Calibri"/>
          <w:color w:val="291359"/>
        </w:rPr>
        <w:t>Wage, an</w:t>
      </w:r>
      <w:r w:rsidRPr="00F44F77">
        <w:rPr>
          <w:rFonts w:ascii="Calibri" w:hAnsi="Calibri" w:cs="Calibri"/>
          <w:color w:val="291359"/>
        </w:rPr>
        <w:t xml:space="preserve"> independently calculated hourly rate based on the actual cost of living, rather than the government minimum. We believe that a fair day’s work deserves a fair day’s pay.</w:t>
      </w:r>
    </w:p>
    <w:p w14:paraId="0D3D29C7"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349C50CB">
          <v:rect id="_x0000_i1025" style="width:0;height:1.5pt" o:hralign="center" o:hrstd="t" o:hr="t" fillcolor="#a0a0a0" stroked="f"/>
        </w:pict>
      </w:r>
    </w:p>
    <w:p w14:paraId="7E7860F3"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Days and Hours of Work</w:t>
      </w:r>
    </w:p>
    <w:p w14:paraId="6B2C4A2D" w14:textId="1154CB46" w:rsidR="0017477C"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 xml:space="preserve">The contracted hours of work are </w:t>
      </w:r>
      <w:r w:rsidR="00A80FE0">
        <w:rPr>
          <w:rFonts w:ascii="Calibri" w:hAnsi="Calibri" w:cs="Calibri"/>
          <w:color w:val="291359"/>
        </w:rPr>
        <w:t>35</w:t>
      </w:r>
      <w:r w:rsidRPr="00F44F77">
        <w:rPr>
          <w:rFonts w:ascii="Calibri" w:hAnsi="Calibri" w:cs="Calibri"/>
          <w:color w:val="291359"/>
        </w:rPr>
        <w:t xml:space="preserve"> hours per week</w:t>
      </w:r>
      <w:r w:rsidR="006D5F33" w:rsidRPr="00F44F77">
        <w:rPr>
          <w:rFonts w:ascii="Calibri" w:hAnsi="Calibri" w:cs="Calibri"/>
          <w:color w:val="291359"/>
        </w:rPr>
        <w:t xml:space="preserve">. </w:t>
      </w:r>
      <w:r w:rsidRPr="00F44F77">
        <w:rPr>
          <w:rFonts w:ascii="Calibri" w:hAnsi="Calibri" w:cs="Calibri"/>
          <w:color w:val="291359"/>
        </w:rPr>
        <w:t>This is exclusive of an unpaid lunch break each full working day.</w:t>
      </w:r>
    </w:p>
    <w:p w14:paraId="52307753" w14:textId="77777777" w:rsidR="00F44F77" w:rsidRPr="00F44F77" w:rsidRDefault="00F44F77" w:rsidP="008732AA">
      <w:pPr>
        <w:pStyle w:val="NormalWeb"/>
        <w:spacing w:after="0" w:line="240" w:lineRule="auto"/>
        <w:rPr>
          <w:rFonts w:ascii="Calibri" w:hAnsi="Calibri" w:cs="Calibri"/>
          <w:color w:val="291359"/>
        </w:rPr>
      </w:pPr>
    </w:p>
    <w:p w14:paraId="1D26A2F3" w14:textId="77777777"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We offer flexible and hybrid working arrangements wherever possible. You will have the opportunity to discuss your preferred working pattern at interview.</w:t>
      </w:r>
    </w:p>
    <w:p w14:paraId="6E460ED4"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6BD44A7E">
          <v:rect id="_x0000_i1026" style="width:0;height:1.5pt" o:hralign="center" o:hrstd="t" o:hr="t" fillcolor="#a0a0a0" stroked="f"/>
        </w:pict>
      </w:r>
    </w:p>
    <w:p w14:paraId="10B3D0F5"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Probation</w:t>
      </w:r>
    </w:p>
    <w:p w14:paraId="5D63F6E2" w14:textId="77777777"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All appointments are subject to satisfactory pre-employment checks. The probation period for this post is six months.</w:t>
      </w:r>
    </w:p>
    <w:p w14:paraId="5F031890"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4A3AC04E">
          <v:rect id="_x0000_i1027" style="width:0;height:1.5pt" o:hralign="center" o:hrstd="t" o:hr="t" fillcolor="#a0a0a0" stroked="f"/>
        </w:pict>
      </w:r>
    </w:p>
    <w:p w14:paraId="14D22BB3"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Annual Leave</w:t>
      </w:r>
    </w:p>
    <w:p w14:paraId="5DE32E45" w14:textId="040D5A54"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St Giles Trust offers a generous annual leave entitlement of 30 days per year, plus public holidays</w:t>
      </w:r>
      <w:r w:rsidR="00621F2B">
        <w:rPr>
          <w:rFonts w:ascii="Calibri" w:hAnsi="Calibri" w:cs="Calibri"/>
          <w:color w:val="291359"/>
        </w:rPr>
        <w:t>.</w:t>
      </w:r>
      <w:r w:rsidRPr="00F44F77">
        <w:rPr>
          <w:rFonts w:ascii="Calibri" w:hAnsi="Calibri" w:cs="Calibri"/>
          <w:color w:val="291359"/>
        </w:rPr>
        <w:t xml:space="preserve"> Annual leave for part-time roles is calculated on a pro-rata basis.</w:t>
      </w:r>
    </w:p>
    <w:p w14:paraId="6F72E867"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4AF045FB">
          <v:rect id="_x0000_i1028" style="width:0;height:1.5pt" o:hralign="center" o:hrstd="t" o:hr="t" fillcolor="#a0a0a0" stroked="f"/>
        </w:pict>
      </w:r>
    </w:p>
    <w:p w14:paraId="264AA15E"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Pension</w:t>
      </w:r>
    </w:p>
    <w:p w14:paraId="62A62732" w14:textId="77777777" w:rsid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St Giles Trust operates a pension scheme with Aegon, matching employee contributions up to a maximum of 6% of salary.</w:t>
      </w:r>
    </w:p>
    <w:p w14:paraId="2F72C705" w14:textId="77777777" w:rsidR="00F44F77" w:rsidRDefault="00F44F77" w:rsidP="008732AA">
      <w:pPr>
        <w:pStyle w:val="NormalWeb"/>
        <w:spacing w:after="0" w:line="240" w:lineRule="auto"/>
        <w:rPr>
          <w:rFonts w:ascii="Calibri" w:hAnsi="Calibri" w:cs="Calibri"/>
          <w:color w:val="291359"/>
        </w:rPr>
      </w:pPr>
    </w:p>
    <w:p w14:paraId="181D66FF" w14:textId="1B3A87A7"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If you meet the eligibility criteria, you will automatically be enrolled into the scheme at a contribution rate of 4%, with the option to adjust this to suit your circumstances.</w:t>
      </w:r>
    </w:p>
    <w:p w14:paraId="3B0501EE"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7EB97942">
          <v:rect id="_x0000_i1029" style="width:0;height:1.5pt" o:hralign="center" o:hrstd="t" o:hr="t" fillcolor="#a0a0a0" stroked="f"/>
        </w:pict>
      </w:r>
    </w:p>
    <w:p w14:paraId="4A27D144"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Employee Benefits</w:t>
      </w:r>
    </w:p>
    <w:p w14:paraId="7493F451" w14:textId="77777777" w:rsidR="0017477C" w:rsidRPr="00F44F77"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We are proud to offer a range of benefits designed to support your wellbeing, financial security and personal development. These include:</w:t>
      </w:r>
    </w:p>
    <w:p w14:paraId="1C5AAC41" w14:textId="77777777" w:rsidR="00195173" w:rsidRPr="00F44F77" w:rsidRDefault="00195173" w:rsidP="008732AA">
      <w:pPr>
        <w:pStyle w:val="NormalWeb"/>
        <w:spacing w:after="0" w:line="240" w:lineRule="auto"/>
        <w:rPr>
          <w:rFonts w:ascii="Calibri" w:hAnsi="Calibri" w:cs="Calibri"/>
          <w:color w:val="291359"/>
        </w:rPr>
      </w:pPr>
    </w:p>
    <w:p w14:paraId="6B10C6BA" w14:textId="335A4518"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 xml:space="preserve">Competitive salary </w:t>
      </w:r>
    </w:p>
    <w:p w14:paraId="7DA4BEC9"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Employee Assistance Programme (EAP) offering 24/7 confidential advice and support</w:t>
      </w:r>
    </w:p>
    <w:p w14:paraId="3438108B"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Life assurance cover at three times your annual salary</w:t>
      </w:r>
    </w:p>
    <w:p w14:paraId="65DF7125"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Enhanced family leave and pay (maternity, paternity, adoption, shared parental)</w:t>
      </w:r>
    </w:p>
    <w:p w14:paraId="480491AD" w14:textId="7CF0EF42" w:rsidR="0017477C" w:rsidRPr="00F44F77" w:rsidRDefault="0069668A"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30 days annual leave</w:t>
      </w:r>
      <w:r w:rsidR="00223C32" w:rsidRPr="00F44F77">
        <w:rPr>
          <w:rFonts w:ascii="Calibri" w:hAnsi="Calibri" w:cs="Calibri"/>
          <w:color w:val="291359"/>
        </w:rPr>
        <w:t xml:space="preserve">, </w:t>
      </w:r>
      <w:r w:rsidR="00415035" w:rsidRPr="00F44F77">
        <w:rPr>
          <w:rFonts w:ascii="Calibri" w:hAnsi="Calibri" w:cs="Calibri"/>
          <w:color w:val="291359"/>
        </w:rPr>
        <w:t xml:space="preserve">plus public holidays </w:t>
      </w:r>
      <w:r w:rsidR="00F44F77">
        <w:rPr>
          <w:rFonts w:ascii="Calibri" w:hAnsi="Calibri" w:cs="Calibri"/>
          <w:color w:val="291359"/>
        </w:rPr>
        <w:t>calculate</w:t>
      </w:r>
      <w:r w:rsidR="00E73EBE">
        <w:rPr>
          <w:rFonts w:ascii="Calibri" w:hAnsi="Calibri" w:cs="Calibri"/>
          <w:color w:val="291359"/>
        </w:rPr>
        <w:t>d</w:t>
      </w:r>
      <w:r w:rsidR="00F44F77">
        <w:rPr>
          <w:rFonts w:ascii="Calibri" w:hAnsi="Calibri" w:cs="Calibri"/>
          <w:color w:val="291359"/>
        </w:rPr>
        <w:t xml:space="preserve"> </w:t>
      </w:r>
      <w:r w:rsidR="00F56B06">
        <w:rPr>
          <w:rFonts w:ascii="Calibri" w:hAnsi="Calibri" w:cs="Calibri"/>
          <w:color w:val="291359"/>
        </w:rPr>
        <w:t>pro</w:t>
      </w:r>
      <w:r w:rsidR="00E73EBE">
        <w:rPr>
          <w:rFonts w:ascii="Calibri" w:hAnsi="Calibri" w:cs="Calibri"/>
          <w:color w:val="291359"/>
        </w:rPr>
        <w:t>-</w:t>
      </w:r>
      <w:r w:rsidR="00F56B06">
        <w:rPr>
          <w:rFonts w:ascii="Calibri" w:hAnsi="Calibri" w:cs="Calibri"/>
          <w:color w:val="291359"/>
        </w:rPr>
        <w:t>rated</w:t>
      </w:r>
      <w:r w:rsidR="00F44F77">
        <w:rPr>
          <w:rFonts w:ascii="Calibri" w:hAnsi="Calibri" w:cs="Calibri"/>
          <w:color w:val="291359"/>
        </w:rPr>
        <w:t xml:space="preserve"> for part </w:t>
      </w:r>
      <w:r w:rsidR="00F56B06">
        <w:rPr>
          <w:rFonts w:ascii="Calibri" w:hAnsi="Calibri" w:cs="Calibri"/>
          <w:color w:val="291359"/>
        </w:rPr>
        <w:t>time colleagues</w:t>
      </w:r>
      <w:r w:rsidR="00F44F77">
        <w:rPr>
          <w:rFonts w:ascii="Calibri" w:hAnsi="Calibri" w:cs="Calibri"/>
          <w:color w:val="291359"/>
        </w:rPr>
        <w:t xml:space="preserve"> </w:t>
      </w:r>
    </w:p>
    <w:p w14:paraId="72556FA3"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Flexible working from day one</w:t>
      </w:r>
    </w:p>
    <w:p w14:paraId="52A8BF98"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Cycle to Work Scheme – tax-efficient bike and equipment purchase through Cyclescheme Ltd</w:t>
      </w:r>
    </w:p>
    <w:p w14:paraId="2ECAFBF8"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Season Ticket Loan – interest-free loan to cover the cost of travel season tickets</w:t>
      </w:r>
    </w:p>
    <w:p w14:paraId="3C311317"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Blue Light Card – discounts at major retailers, leisure outlets and restaurants nationwide</w:t>
      </w:r>
    </w:p>
    <w:p w14:paraId="41B62376"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Perks at Work – access to thousands of online and in-store discounts</w:t>
      </w:r>
    </w:p>
    <w:p w14:paraId="037B3200"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Big Yellow Storage Partnership – discounted storage and packing essentials at any branch</w:t>
      </w:r>
    </w:p>
    <w:p w14:paraId="2839CC18"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t>Clinical and line supervision for relevant roles</w:t>
      </w:r>
    </w:p>
    <w:p w14:paraId="4C5780FF" w14:textId="77777777" w:rsidR="0017477C" w:rsidRPr="00F44F77" w:rsidRDefault="0017477C" w:rsidP="008732AA">
      <w:pPr>
        <w:pStyle w:val="NormalWeb"/>
        <w:numPr>
          <w:ilvl w:val="0"/>
          <w:numId w:val="10"/>
        </w:numPr>
        <w:spacing w:after="0" w:line="240" w:lineRule="auto"/>
        <w:rPr>
          <w:rFonts w:ascii="Calibri" w:hAnsi="Calibri" w:cs="Calibri"/>
          <w:color w:val="291359"/>
        </w:rPr>
      </w:pPr>
      <w:r w:rsidRPr="00F44F77">
        <w:rPr>
          <w:rFonts w:ascii="Calibri" w:hAnsi="Calibri" w:cs="Calibri"/>
          <w:color w:val="291359"/>
        </w:rPr>
        <w:lastRenderedPageBreak/>
        <w:t>Ongoing training and development opportunities to support your professional growth</w:t>
      </w:r>
    </w:p>
    <w:p w14:paraId="53FC8D07" w14:textId="77777777" w:rsidR="0017477C"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2C6DD955">
          <v:rect id="_x0000_i1030" style="width:0;height:1.5pt" o:hralign="center" o:hrstd="t" o:hr="t" fillcolor="#a0a0a0" stroked="f"/>
        </w:pict>
      </w:r>
    </w:p>
    <w:p w14:paraId="1ABB2FF2" w14:textId="77777777" w:rsidR="0017477C" w:rsidRPr="00F44F77" w:rsidRDefault="0017477C" w:rsidP="008732AA">
      <w:pPr>
        <w:pStyle w:val="NormalWeb"/>
        <w:spacing w:after="0" w:line="240" w:lineRule="auto"/>
        <w:rPr>
          <w:rFonts w:ascii="Calibri" w:hAnsi="Calibri" w:cs="Calibri"/>
          <w:b/>
          <w:bCs/>
          <w:color w:val="291359"/>
        </w:rPr>
      </w:pPr>
      <w:r w:rsidRPr="00F44F77">
        <w:rPr>
          <w:rFonts w:ascii="Calibri" w:hAnsi="Calibri" w:cs="Calibri"/>
          <w:b/>
          <w:bCs/>
          <w:color w:val="291359"/>
        </w:rPr>
        <w:t>Training and Learning</w:t>
      </w:r>
    </w:p>
    <w:p w14:paraId="1A2B07B2" w14:textId="77777777" w:rsidR="0017477C" w:rsidRDefault="0017477C" w:rsidP="008732AA">
      <w:pPr>
        <w:pStyle w:val="NormalWeb"/>
        <w:spacing w:after="0" w:line="240" w:lineRule="auto"/>
        <w:rPr>
          <w:rFonts w:ascii="Calibri" w:hAnsi="Calibri" w:cs="Calibri"/>
          <w:color w:val="291359"/>
        </w:rPr>
      </w:pPr>
      <w:r w:rsidRPr="00F44F77">
        <w:rPr>
          <w:rFonts w:ascii="Calibri" w:hAnsi="Calibri" w:cs="Calibri"/>
          <w:color w:val="291359"/>
        </w:rPr>
        <w:t>At St Giles Trust, learning is part of who we are. We are committed to helping every colleague reach their full potential through:</w:t>
      </w:r>
    </w:p>
    <w:p w14:paraId="6F4EE041" w14:textId="77777777" w:rsidR="00F44F77" w:rsidRPr="00F44F77" w:rsidRDefault="00F44F77" w:rsidP="008732AA">
      <w:pPr>
        <w:pStyle w:val="NormalWeb"/>
        <w:spacing w:after="0" w:line="240" w:lineRule="auto"/>
        <w:rPr>
          <w:rFonts w:ascii="Calibri" w:hAnsi="Calibri" w:cs="Calibri"/>
          <w:color w:val="291359"/>
        </w:rPr>
      </w:pPr>
    </w:p>
    <w:p w14:paraId="7FD2F4A7" w14:textId="77777777" w:rsidR="0017477C" w:rsidRPr="00F44F77" w:rsidRDefault="0017477C" w:rsidP="008732AA">
      <w:pPr>
        <w:pStyle w:val="NormalWeb"/>
        <w:numPr>
          <w:ilvl w:val="0"/>
          <w:numId w:val="11"/>
        </w:numPr>
        <w:spacing w:after="0" w:line="240" w:lineRule="auto"/>
        <w:rPr>
          <w:rFonts w:ascii="Calibri" w:hAnsi="Calibri" w:cs="Calibri"/>
          <w:color w:val="291359"/>
        </w:rPr>
      </w:pPr>
      <w:r w:rsidRPr="00F44F77">
        <w:rPr>
          <w:rFonts w:ascii="Calibri" w:hAnsi="Calibri" w:cs="Calibri"/>
          <w:color w:val="291359"/>
        </w:rPr>
        <w:t>Regular supervision, coaching and mentoring</w:t>
      </w:r>
    </w:p>
    <w:p w14:paraId="7FC1AECA" w14:textId="7DF18307" w:rsidR="006C7654" w:rsidRPr="00F44F77" w:rsidRDefault="0017477C" w:rsidP="008732AA">
      <w:pPr>
        <w:pStyle w:val="NormalWeb"/>
        <w:numPr>
          <w:ilvl w:val="0"/>
          <w:numId w:val="11"/>
        </w:numPr>
        <w:spacing w:after="0" w:line="240" w:lineRule="auto"/>
        <w:rPr>
          <w:rFonts w:ascii="Calibri" w:hAnsi="Calibri" w:cs="Calibri"/>
          <w:color w:val="291359"/>
        </w:rPr>
      </w:pPr>
      <w:r w:rsidRPr="00F44F77">
        <w:rPr>
          <w:rFonts w:ascii="Calibri" w:hAnsi="Calibri" w:cs="Calibri"/>
          <w:color w:val="291359"/>
        </w:rPr>
        <w:t>A wide range of internal and external training opportunities</w:t>
      </w:r>
    </w:p>
    <w:p w14:paraId="42D34854" w14:textId="77777777" w:rsidR="0017477C" w:rsidRPr="00F44F77" w:rsidRDefault="0017477C" w:rsidP="008732AA">
      <w:pPr>
        <w:pStyle w:val="NormalWeb"/>
        <w:numPr>
          <w:ilvl w:val="0"/>
          <w:numId w:val="11"/>
        </w:numPr>
        <w:spacing w:after="0" w:line="240" w:lineRule="auto"/>
        <w:rPr>
          <w:rFonts w:ascii="Calibri" w:hAnsi="Calibri" w:cs="Calibri"/>
          <w:color w:val="291359"/>
        </w:rPr>
      </w:pPr>
      <w:r w:rsidRPr="00F44F77">
        <w:rPr>
          <w:rFonts w:ascii="Calibri" w:hAnsi="Calibri" w:cs="Calibri"/>
          <w:color w:val="291359"/>
        </w:rPr>
        <w:t>Access to digital learning resources and e-learning modules</w:t>
      </w:r>
    </w:p>
    <w:p w14:paraId="411FC604" w14:textId="52789011" w:rsidR="00AE2945" w:rsidRPr="00F44F77" w:rsidRDefault="00AE2945" w:rsidP="008732AA">
      <w:pPr>
        <w:pStyle w:val="NormalWeb"/>
        <w:numPr>
          <w:ilvl w:val="0"/>
          <w:numId w:val="11"/>
        </w:numPr>
        <w:spacing w:after="0" w:line="240" w:lineRule="auto"/>
        <w:rPr>
          <w:rFonts w:ascii="Calibri" w:hAnsi="Calibri" w:cs="Calibri"/>
          <w:color w:val="291359"/>
        </w:rPr>
      </w:pPr>
      <w:r w:rsidRPr="00F44F77">
        <w:rPr>
          <w:rFonts w:ascii="Calibri" w:hAnsi="Calibri" w:cs="Calibri"/>
          <w:color w:val="291359"/>
        </w:rPr>
        <w:t xml:space="preserve">Access to the St Giles Professional Mentoring Programme – a structured initiative pairing </w:t>
      </w:r>
      <w:proofErr w:type="gramStart"/>
      <w:r w:rsidR="00F44F77">
        <w:rPr>
          <w:rFonts w:ascii="Calibri" w:hAnsi="Calibri" w:cs="Calibri"/>
          <w:color w:val="291359"/>
        </w:rPr>
        <w:t xml:space="preserve">colleague </w:t>
      </w:r>
      <w:r w:rsidRPr="00F44F77">
        <w:rPr>
          <w:rFonts w:ascii="Calibri" w:hAnsi="Calibri" w:cs="Calibri"/>
          <w:color w:val="291359"/>
        </w:rPr>
        <w:t xml:space="preserve"> with</w:t>
      </w:r>
      <w:proofErr w:type="gramEnd"/>
      <w:r w:rsidRPr="00F44F77">
        <w:rPr>
          <w:rFonts w:ascii="Calibri" w:hAnsi="Calibri" w:cs="Calibri"/>
          <w:color w:val="291359"/>
        </w:rPr>
        <w:t xml:space="preserve"> experienced professionals from corporate partners. The programme offers 1:1 guidance to help you develop your skills, build confidence, expand your network, and progress your career at your own pace.</w:t>
      </w:r>
    </w:p>
    <w:p w14:paraId="49FE4663" w14:textId="77777777" w:rsidR="00F54F26" w:rsidRPr="00F44F77" w:rsidRDefault="00F54F26" w:rsidP="008732AA">
      <w:pPr>
        <w:pStyle w:val="NormalWeb"/>
        <w:spacing w:after="0" w:line="240" w:lineRule="auto"/>
        <w:jc w:val="both"/>
        <w:rPr>
          <w:rFonts w:ascii="Calibri" w:hAnsi="Calibri" w:cs="Calibri"/>
          <w:b/>
          <w:bCs/>
          <w:color w:val="291359"/>
        </w:rPr>
      </w:pPr>
    </w:p>
    <w:p w14:paraId="4AD418C4" w14:textId="77777777" w:rsidR="00AE2945" w:rsidRPr="00F44F77" w:rsidRDefault="00AE2945" w:rsidP="008732AA">
      <w:pPr>
        <w:pStyle w:val="NormalWeb"/>
        <w:spacing w:after="0" w:line="240" w:lineRule="auto"/>
        <w:jc w:val="both"/>
        <w:rPr>
          <w:rFonts w:ascii="Calibri" w:hAnsi="Calibri" w:cs="Calibri"/>
          <w:b/>
          <w:bCs/>
          <w:color w:val="291359"/>
        </w:rPr>
      </w:pPr>
    </w:p>
    <w:p w14:paraId="1B5C46F6" w14:textId="20A1EEF3" w:rsidR="00F54F26" w:rsidRPr="00F44F77" w:rsidRDefault="00F766CC" w:rsidP="008732AA">
      <w:pPr>
        <w:pStyle w:val="NormalWeb"/>
        <w:spacing w:after="0" w:line="240" w:lineRule="auto"/>
        <w:jc w:val="center"/>
        <w:rPr>
          <w:rFonts w:ascii="Calibri" w:hAnsi="Calibri" w:cs="Calibri"/>
          <w:b/>
          <w:bCs/>
          <w:color w:val="291359"/>
        </w:rPr>
      </w:pPr>
      <w:r w:rsidRPr="00F44F77">
        <w:rPr>
          <w:rFonts w:ascii="Calibri" w:eastAsia="Times New Roman" w:hAnsi="Calibri" w:cs="Calibri"/>
          <w:noProof/>
          <w:lang w:eastAsia="en-GB"/>
        </w:rPr>
        <w:drawing>
          <wp:inline distT="0" distB="0" distL="0" distR="0" wp14:anchorId="7F589147" wp14:editId="1F27BFD6">
            <wp:extent cx="5524500" cy="3682809"/>
            <wp:effectExtent l="0" t="0" r="0" b="0"/>
            <wp:docPr id="1642240533" name="Picture 1" descr="A person in a suit pointing at a white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40533" name="Picture 1" descr="A person in a suit pointing at a whiteboard&#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17102" cy="3744540"/>
                    </a:xfrm>
                    <a:prstGeom prst="rect">
                      <a:avLst/>
                    </a:prstGeom>
                    <a:noFill/>
                    <a:ln>
                      <a:noFill/>
                    </a:ln>
                  </pic:spPr>
                </pic:pic>
              </a:graphicData>
            </a:graphic>
          </wp:inline>
        </w:drawing>
      </w:r>
    </w:p>
    <w:p w14:paraId="3C75DE95" w14:textId="77777777" w:rsidR="00ED6267" w:rsidRPr="00F44F77" w:rsidRDefault="00ED6267" w:rsidP="008732AA">
      <w:pPr>
        <w:pStyle w:val="NormalWeb"/>
        <w:spacing w:after="0" w:line="240" w:lineRule="auto"/>
        <w:jc w:val="both"/>
        <w:rPr>
          <w:rFonts w:ascii="Calibri" w:hAnsi="Calibri" w:cs="Calibri"/>
          <w:b/>
          <w:bCs/>
          <w:color w:val="291359"/>
        </w:rPr>
      </w:pPr>
    </w:p>
    <w:p w14:paraId="0B08A97A" w14:textId="77777777" w:rsidR="008D7653" w:rsidRDefault="008D7653" w:rsidP="008732AA">
      <w:pPr>
        <w:spacing w:after="0" w:line="240" w:lineRule="auto"/>
        <w:rPr>
          <w:rFonts w:ascii="Calibri" w:hAnsi="Calibri" w:cs="Calibri"/>
          <w:b/>
          <w:bCs/>
          <w:color w:val="291359"/>
          <w:sz w:val="24"/>
          <w:szCs w:val="24"/>
        </w:rPr>
      </w:pPr>
      <w:r>
        <w:rPr>
          <w:rFonts w:ascii="Calibri" w:hAnsi="Calibri" w:cs="Calibri"/>
          <w:b/>
          <w:bCs/>
          <w:color w:val="291359"/>
        </w:rPr>
        <w:br w:type="page"/>
      </w:r>
    </w:p>
    <w:p w14:paraId="7F363E7A" w14:textId="70E48D2B" w:rsidR="00B53248" w:rsidRPr="00F44F77" w:rsidRDefault="00B53248" w:rsidP="008732AA">
      <w:pPr>
        <w:pStyle w:val="NormalWeb"/>
        <w:spacing w:after="0" w:line="240" w:lineRule="auto"/>
        <w:jc w:val="both"/>
        <w:rPr>
          <w:rFonts w:ascii="Calibri" w:hAnsi="Calibri" w:cs="Calibri"/>
          <w:b/>
          <w:bCs/>
          <w:color w:val="291359"/>
        </w:rPr>
      </w:pPr>
      <w:r w:rsidRPr="00F44F77">
        <w:rPr>
          <w:rFonts w:ascii="Calibri" w:hAnsi="Calibri" w:cs="Calibri"/>
          <w:b/>
          <w:bCs/>
          <w:color w:val="291359"/>
        </w:rPr>
        <w:lastRenderedPageBreak/>
        <w:t>E</w:t>
      </w:r>
      <w:r w:rsidR="00125D66" w:rsidRPr="00F44F77">
        <w:rPr>
          <w:rFonts w:ascii="Calibri" w:hAnsi="Calibri" w:cs="Calibri"/>
          <w:b/>
          <w:bCs/>
          <w:color w:val="291359"/>
        </w:rPr>
        <w:t>qu</w:t>
      </w:r>
      <w:r w:rsidRPr="00F44F77">
        <w:rPr>
          <w:rFonts w:ascii="Calibri" w:hAnsi="Calibri" w:cs="Calibri"/>
          <w:b/>
          <w:bCs/>
          <w:color w:val="291359"/>
        </w:rPr>
        <w:t>ity, Diversity and Inclusion</w:t>
      </w:r>
      <w:r w:rsidR="00CE08B6" w:rsidRPr="00F44F77">
        <w:rPr>
          <w:rFonts w:ascii="Calibri" w:hAnsi="Calibri" w:cs="Calibri"/>
          <w:b/>
          <w:bCs/>
          <w:color w:val="291359"/>
        </w:rPr>
        <w:t xml:space="preserve"> and </w:t>
      </w:r>
      <w:r w:rsidR="00245278" w:rsidRPr="00F44F77">
        <w:rPr>
          <w:rFonts w:ascii="Calibri" w:hAnsi="Calibri" w:cs="Calibri"/>
          <w:b/>
          <w:bCs/>
          <w:color w:val="291359"/>
        </w:rPr>
        <w:t>Our Values</w:t>
      </w:r>
    </w:p>
    <w:p w14:paraId="508F267B" w14:textId="6AB35440" w:rsidR="00F5146A" w:rsidRPr="00F44F77" w:rsidRDefault="00F5146A" w:rsidP="008732AA">
      <w:pPr>
        <w:pStyle w:val="NormalWeb"/>
        <w:spacing w:after="0" w:line="240" w:lineRule="auto"/>
        <w:jc w:val="both"/>
        <w:rPr>
          <w:rFonts w:ascii="Calibri" w:hAnsi="Calibri" w:cs="Calibri"/>
          <w:b/>
          <w:bCs/>
          <w:color w:val="291359"/>
        </w:rPr>
      </w:pPr>
    </w:p>
    <w:p w14:paraId="5B303958" w14:textId="5D6C912C" w:rsidR="00B44386" w:rsidRPr="00F44F77" w:rsidRDefault="00F5146A" w:rsidP="008732AA">
      <w:pPr>
        <w:pStyle w:val="NormalWeb"/>
        <w:spacing w:after="0" w:line="240" w:lineRule="auto"/>
        <w:jc w:val="both"/>
        <w:rPr>
          <w:rFonts w:ascii="Calibri" w:hAnsi="Calibri" w:cs="Calibri"/>
          <w:b/>
          <w:bCs/>
          <w:color w:val="291359"/>
        </w:rPr>
      </w:pPr>
      <w:r w:rsidRPr="00F44F77">
        <w:rPr>
          <w:rFonts w:ascii="Calibri" w:hAnsi="Calibri" w:cs="Calibri"/>
          <w:noProof/>
          <w:color w:val="291359"/>
        </w:rPr>
        <w:drawing>
          <wp:anchor distT="0" distB="0" distL="114300" distR="114300" simplePos="0" relativeHeight="251658247" behindDoc="0" locked="0" layoutInCell="1" allowOverlap="1" wp14:anchorId="41987422" wp14:editId="626A0D02">
            <wp:simplePos x="0" y="0"/>
            <wp:positionH relativeFrom="margin">
              <wp:posOffset>3410013</wp:posOffset>
            </wp:positionH>
            <wp:positionV relativeFrom="paragraph">
              <wp:posOffset>158636</wp:posOffset>
            </wp:positionV>
            <wp:extent cx="3068320" cy="2045970"/>
            <wp:effectExtent l="0" t="0" r="0" b="0"/>
            <wp:wrapSquare wrapText="bothSides"/>
            <wp:docPr id="1710231923" name="Picture 5"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231923" name="Picture 5" descr="A group of people sitting at a table&#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68320" cy="2045970"/>
                    </a:xfrm>
                    <a:prstGeom prst="rect">
                      <a:avLst/>
                    </a:prstGeom>
                  </pic:spPr>
                </pic:pic>
              </a:graphicData>
            </a:graphic>
            <wp14:sizeRelH relativeFrom="page">
              <wp14:pctWidth>0</wp14:pctWidth>
            </wp14:sizeRelH>
            <wp14:sizeRelV relativeFrom="page">
              <wp14:pctHeight>0</wp14:pctHeight>
            </wp14:sizeRelV>
          </wp:anchor>
        </w:drawing>
      </w:r>
    </w:p>
    <w:p w14:paraId="5F07C35B" w14:textId="7A605A13"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At St Giles Trust, we are committed to building a workforce that reflects the communities we serve. We welcome applications from candidates of all backgrounds and lived experiences</w:t>
      </w:r>
      <w:r w:rsidR="00ED6267" w:rsidRPr="00F44F77">
        <w:rPr>
          <w:rFonts w:ascii="Calibri" w:hAnsi="Calibri" w:cs="Calibri"/>
          <w:color w:val="291359"/>
        </w:rPr>
        <w:t xml:space="preserve">, </w:t>
      </w:r>
      <w:r w:rsidRPr="00F44F77">
        <w:rPr>
          <w:rFonts w:ascii="Calibri" w:hAnsi="Calibri" w:cs="Calibri"/>
          <w:color w:val="291359"/>
        </w:rPr>
        <w:t>especially those who are currently underrepresented in our sector.</w:t>
      </w:r>
    </w:p>
    <w:p w14:paraId="359443CD" w14:textId="77777777" w:rsidR="00F56B06" w:rsidRDefault="00F56B06" w:rsidP="008732AA">
      <w:pPr>
        <w:pStyle w:val="NormalWeb"/>
        <w:spacing w:after="0" w:line="240" w:lineRule="auto"/>
        <w:rPr>
          <w:rFonts w:ascii="Calibri" w:hAnsi="Calibri" w:cs="Calibri"/>
          <w:color w:val="291359"/>
        </w:rPr>
      </w:pPr>
    </w:p>
    <w:p w14:paraId="20988CAE" w14:textId="658189E7" w:rsidR="00A90E62" w:rsidRPr="00F44F77" w:rsidRDefault="00410474" w:rsidP="008732AA">
      <w:pPr>
        <w:pStyle w:val="NormalWeb"/>
        <w:spacing w:after="0" w:line="240" w:lineRule="auto"/>
        <w:rPr>
          <w:rFonts w:ascii="Calibri" w:hAnsi="Calibri" w:cs="Calibri"/>
          <w:color w:val="291359"/>
        </w:rPr>
      </w:pPr>
      <w:r w:rsidRPr="00F44F77">
        <w:rPr>
          <w:rFonts w:ascii="Calibri" w:hAnsi="Calibri" w:cs="Calibri"/>
          <w:color w:val="291359"/>
        </w:rPr>
        <w:t>We are proud of our lived experience model and the diversity it brings to our organisation. We are dedicated to challenging discrimination, removing barriers, and building an inclusive culture where everyone can belong and succeed.</w:t>
      </w:r>
    </w:p>
    <w:p w14:paraId="74AC5CEA" w14:textId="77777777" w:rsidR="00F56B06" w:rsidRDefault="00F56B06" w:rsidP="008732AA">
      <w:pPr>
        <w:pStyle w:val="NormalWeb"/>
        <w:spacing w:after="0" w:line="240" w:lineRule="auto"/>
        <w:rPr>
          <w:rFonts w:ascii="Calibri" w:hAnsi="Calibri" w:cs="Calibri"/>
          <w:color w:val="291359"/>
        </w:rPr>
      </w:pPr>
    </w:p>
    <w:p w14:paraId="3B72C01E" w14:textId="13F9E3FF"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If you require flexibility in working arrangements, hours, or location, we will do our best to accommodate your needs.</w:t>
      </w:r>
    </w:p>
    <w:p w14:paraId="3C4119C9" w14:textId="77777777" w:rsidR="00B53248"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1CC056CF">
          <v:rect id="_x0000_i1031" style="width:0;height:1.5pt" o:hrstd="t" o:hr="t" fillcolor="#a0a0a0" stroked="f"/>
        </w:pict>
      </w:r>
    </w:p>
    <w:p w14:paraId="28871A86" w14:textId="77777777" w:rsidR="00B53248"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b/>
          <w:bCs/>
          <w:color w:val="291359"/>
        </w:rPr>
        <w:t>Inclusive Working at St Giles Trust</w:t>
      </w:r>
    </w:p>
    <w:p w14:paraId="62114CBC" w14:textId="754F7F1C"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At St Giles Trust, inclusion is not just something we talk about</w:t>
      </w:r>
      <w:r w:rsidR="009311CC" w:rsidRPr="00F44F77">
        <w:rPr>
          <w:rFonts w:ascii="Calibri" w:hAnsi="Calibri" w:cs="Calibri"/>
          <w:color w:val="291359"/>
        </w:rPr>
        <w:t xml:space="preserve"> - </w:t>
      </w:r>
      <w:r w:rsidRPr="00F44F77">
        <w:rPr>
          <w:rFonts w:ascii="Calibri" w:hAnsi="Calibri" w:cs="Calibri"/>
          <w:color w:val="291359"/>
        </w:rPr>
        <w:t>it’s something we live every day. We are proud of our diverse workforce and are committed to creating a workplace where everyone feels welcome, respected and able to thrive.</w:t>
      </w:r>
    </w:p>
    <w:p w14:paraId="28DB4845" w14:textId="77777777" w:rsidR="00ED6267" w:rsidRPr="00F44F77" w:rsidRDefault="00ED6267" w:rsidP="008732AA">
      <w:pPr>
        <w:pStyle w:val="NormalWeb"/>
        <w:spacing w:after="0" w:line="240" w:lineRule="auto"/>
        <w:rPr>
          <w:rFonts w:ascii="Calibri" w:hAnsi="Calibri" w:cs="Calibri"/>
          <w:b/>
          <w:bCs/>
          <w:color w:val="291359"/>
        </w:rPr>
      </w:pPr>
    </w:p>
    <w:p w14:paraId="0D59532B" w14:textId="77777777" w:rsidR="00B53248"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b/>
          <w:bCs/>
          <w:color w:val="291359"/>
        </w:rPr>
        <w:t>Employee Resource Groups (ERGs) and Celebrations</w:t>
      </w:r>
    </w:p>
    <w:p w14:paraId="36D850AB" w14:textId="74ABA998"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 xml:space="preserve">Our </w:t>
      </w:r>
      <w:r w:rsidR="00F44F77">
        <w:rPr>
          <w:rFonts w:ascii="Calibri" w:hAnsi="Calibri" w:cs="Calibri"/>
          <w:color w:val="291359"/>
        </w:rPr>
        <w:t xml:space="preserve">colleague </w:t>
      </w:r>
      <w:r w:rsidRPr="00F44F77">
        <w:rPr>
          <w:rFonts w:ascii="Calibri" w:hAnsi="Calibri" w:cs="Calibri"/>
          <w:color w:val="291359"/>
        </w:rPr>
        <w:t>-led Employee Resource Groups play a vital role in shaping our inclusive culture and ensuring every voice is heard:</w:t>
      </w:r>
    </w:p>
    <w:p w14:paraId="4E37020C" w14:textId="77777777" w:rsidR="00ED6267" w:rsidRPr="00F44F77" w:rsidRDefault="00ED6267" w:rsidP="008732AA">
      <w:pPr>
        <w:pStyle w:val="NormalWeb"/>
        <w:spacing w:after="0" w:line="240" w:lineRule="auto"/>
        <w:rPr>
          <w:rFonts w:ascii="Calibri" w:hAnsi="Calibri" w:cs="Calibri"/>
          <w:color w:val="291359"/>
        </w:rPr>
      </w:pPr>
    </w:p>
    <w:p w14:paraId="239B84DE" w14:textId="77777777" w:rsidR="00B53248" w:rsidRPr="00F44F77" w:rsidRDefault="00B53248" w:rsidP="008732AA">
      <w:pPr>
        <w:pStyle w:val="NormalWeb"/>
        <w:numPr>
          <w:ilvl w:val="0"/>
          <w:numId w:val="8"/>
        </w:numPr>
        <w:spacing w:after="0" w:line="240" w:lineRule="auto"/>
        <w:rPr>
          <w:rFonts w:ascii="Calibri" w:hAnsi="Calibri" w:cs="Calibri"/>
          <w:color w:val="291359"/>
        </w:rPr>
      </w:pPr>
      <w:r w:rsidRPr="00F44F77">
        <w:rPr>
          <w:rFonts w:ascii="Calibri" w:hAnsi="Calibri" w:cs="Calibri"/>
          <w:color w:val="291359"/>
        </w:rPr>
        <w:t xml:space="preserve">LGBTQ+ ERG – Hosted a series of </w:t>
      </w:r>
      <w:r w:rsidRPr="00F44F77">
        <w:rPr>
          <w:rFonts w:ascii="Calibri" w:hAnsi="Calibri" w:cs="Calibri"/>
          <w:i/>
          <w:iCs/>
          <w:color w:val="291359"/>
        </w:rPr>
        <w:t>Lunch and Learn</w:t>
      </w:r>
      <w:r w:rsidRPr="00F44F77">
        <w:rPr>
          <w:rFonts w:ascii="Calibri" w:hAnsi="Calibri" w:cs="Calibri"/>
          <w:color w:val="291359"/>
        </w:rPr>
        <w:t xml:space="preserve"> sessions over Pride month, alongside rainbow-themed cultural events, raising awareness and celebrating diversity across the organisation.</w:t>
      </w:r>
    </w:p>
    <w:p w14:paraId="2044FCD6" w14:textId="77777777" w:rsidR="00B53248" w:rsidRPr="00F44F77" w:rsidRDefault="00B53248" w:rsidP="008732AA">
      <w:pPr>
        <w:pStyle w:val="NormalWeb"/>
        <w:numPr>
          <w:ilvl w:val="0"/>
          <w:numId w:val="8"/>
        </w:numPr>
        <w:spacing w:after="0" w:line="240" w:lineRule="auto"/>
        <w:rPr>
          <w:rFonts w:ascii="Calibri" w:hAnsi="Calibri" w:cs="Calibri"/>
          <w:color w:val="291359"/>
        </w:rPr>
      </w:pPr>
      <w:r w:rsidRPr="00F44F77">
        <w:rPr>
          <w:rFonts w:ascii="Calibri" w:hAnsi="Calibri" w:cs="Calibri"/>
          <w:color w:val="291359"/>
        </w:rPr>
        <w:t xml:space="preserve">BLAG ERG (Black, Latin, Asian and Global Majority) – Supported a range of initiatives for </w:t>
      </w:r>
      <w:r w:rsidRPr="00F44F77">
        <w:rPr>
          <w:rFonts w:ascii="Calibri" w:hAnsi="Calibri" w:cs="Calibri"/>
          <w:i/>
          <w:iCs/>
          <w:color w:val="291359"/>
        </w:rPr>
        <w:t>Black History Month</w:t>
      </w:r>
      <w:r w:rsidRPr="00F44F77">
        <w:rPr>
          <w:rFonts w:ascii="Calibri" w:hAnsi="Calibri" w:cs="Calibri"/>
          <w:color w:val="291359"/>
        </w:rPr>
        <w:t xml:space="preserve">, including engaging </w:t>
      </w:r>
      <w:r w:rsidRPr="00F44F77">
        <w:rPr>
          <w:rFonts w:ascii="Calibri" w:hAnsi="Calibri" w:cs="Calibri"/>
          <w:i/>
          <w:iCs/>
          <w:color w:val="291359"/>
        </w:rPr>
        <w:t>Lunch and Learns</w:t>
      </w:r>
      <w:r w:rsidRPr="00F44F77">
        <w:rPr>
          <w:rFonts w:ascii="Calibri" w:hAnsi="Calibri" w:cs="Calibri"/>
          <w:color w:val="291359"/>
        </w:rPr>
        <w:t>, a lively panel discussion, and fun quizzes to educate and connect colleagues.</w:t>
      </w:r>
    </w:p>
    <w:p w14:paraId="11A45C76" w14:textId="77777777" w:rsidR="00B53248" w:rsidRPr="00F44F77" w:rsidRDefault="00B53248" w:rsidP="008732AA">
      <w:pPr>
        <w:pStyle w:val="NormalWeb"/>
        <w:numPr>
          <w:ilvl w:val="0"/>
          <w:numId w:val="8"/>
        </w:numPr>
        <w:spacing w:after="0" w:line="240" w:lineRule="auto"/>
        <w:rPr>
          <w:rFonts w:ascii="Calibri" w:hAnsi="Calibri" w:cs="Calibri"/>
          <w:color w:val="291359"/>
        </w:rPr>
      </w:pPr>
      <w:r w:rsidRPr="00F44F77">
        <w:rPr>
          <w:rFonts w:ascii="Calibri" w:hAnsi="Calibri" w:cs="Calibri"/>
          <w:color w:val="291359"/>
        </w:rPr>
        <w:t xml:space="preserve">Neurodiversity ERG – Created a </w:t>
      </w:r>
      <w:r w:rsidRPr="00F44F77">
        <w:rPr>
          <w:rFonts w:ascii="Calibri" w:hAnsi="Calibri" w:cs="Calibri"/>
          <w:i/>
          <w:iCs/>
          <w:color w:val="291359"/>
        </w:rPr>
        <w:t>Neurodiversity Toolkit</w:t>
      </w:r>
      <w:r w:rsidRPr="00F44F77">
        <w:rPr>
          <w:rFonts w:ascii="Calibri" w:hAnsi="Calibri" w:cs="Calibri"/>
          <w:color w:val="291359"/>
        </w:rPr>
        <w:t xml:space="preserve"> to help colleagues better understand how to support neurodiverse individuals, whether clients or coworkers. They have also developed a </w:t>
      </w:r>
      <w:r w:rsidRPr="00F44F77">
        <w:rPr>
          <w:rFonts w:ascii="Calibri" w:hAnsi="Calibri" w:cs="Calibri"/>
          <w:i/>
          <w:iCs/>
          <w:color w:val="291359"/>
        </w:rPr>
        <w:t>Neuroinclusive Practice</w:t>
      </w:r>
      <w:r w:rsidRPr="00F44F77">
        <w:rPr>
          <w:rFonts w:ascii="Calibri" w:hAnsi="Calibri" w:cs="Calibri"/>
          <w:color w:val="291359"/>
        </w:rPr>
        <w:t xml:space="preserve"> training course, now delivered through our People Development Team.</w:t>
      </w:r>
    </w:p>
    <w:p w14:paraId="15BF6782" w14:textId="77777777" w:rsidR="00125D66" w:rsidRPr="00F44F77" w:rsidRDefault="00125D66" w:rsidP="008732AA">
      <w:pPr>
        <w:pStyle w:val="NormalWeb"/>
        <w:spacing w:after="0" w:line="240" w:lineRule="auto"/>
        <w:rPr>
          <w:rFonts w:ascii="Calibri" w:hAnsi="Calibri" w:cs="Calibri"/>
          <w:color w:val="291359"/>
        </w:rPr>
      </w:pPr>
    </w:p>
    <w:p w14:paraId="782D5DFD" w14:textId="0791C942" w:rsidR="00125D66" w:rsidRPr="00F44F77" w:rsidRDefault="00125D66" w:rsidP="008732AA">
      <w:pPr>
        <w:pStyle w:val="NormalWeb"/>
        <w:spacing w:after="0" w:line="240" w:lineRule="auto"/>
        <w:rPr>
          <w:rFonts w:ascii="Calibri" w:hAnsi="Calibri" w:cs="Calibri"/>
          <w:b/>
          <w:bCs/>
          <w:color w:val="291359"/>
        </w:rPr>
      </w:pPr>
      <w:r w:rsidRPr="00F44F77">
        <w:rPr>
          <w:rFonts w:ascii="Calibri" w:hAnsi="Calibri" w:cs="Calibri"/>
          <w:b/>
          <w:bCs/>
          <w:color w:val="291359"/>
        </w:rPr>
        <w:t>Staff Council</w:t>
      </w:r>
    </w:p>
    <w:p w14:paraId="6806C2E1" w14:textId="1A48F022" w:rsidR="00F56B06" w:rsidRDefault="00125D66" w:rsidP="004B5E30">
      <w:pPr>
        <w:pStyle w:val="NormalWeb"/>
        <w:spacing w:after="0" w:line="240" w:lineRule="auto"/>
        <w:rPr>
          <w:rFonts w:ascii="Calibri" w:hAnsi="Calibri" w:cs="Calibri"/>
          <w:color w:val="291359"/>
        </w:rPr>
      </w:pPr>
      <w:r w:rsidRPr="00F44F77">
        <w:rPr>
          <w:rFonts w:ascii="Calibri" w:hAnsi="Calibri" w:cs="Calibri"/>
          <w:color w:val="291359"/>
        </w:rPr>
        <w:t xml:space="preserve">Our new Staff Council gives colleagues across St Giles a direct voice in shaping our culture and decision-making. It provides a space to share ideas, raise concerns, and collaborate on initiatives that promote wellbeing, inclusion, and transparency. By involving </w:t>
      </w:r>
      <w:r w:rsidR="00F44F77">
        <w:rPr>
          <w:rFonts w:ascii="Calibri" w:hAnsi="Calibri" w:cs="Calibri"/>
          <w:color w:val="291359"/>
        </w:rPr>
        <w:t>colleagues</w:t>
      </w:r>
      <w:r w:rsidRPr="00F44F77">
        <w:rPr>
          <w:rFonts w:ascii="Calibri" w:hAnsi="Calibri" w:cs="Calibri"/>
          <w:color w:val="291359"/>
        </w:rPr>
        <w:t xml:space="preserve"> at every level, we strengthen our sense of community and ensure that everyone feels heard and valued.</w:t>
      </w:r>
    </w:p>
    <w:p w14:paraId="4F358641" w14:textId="77777777" w:rsidR="00F56B06" w:rsidRPr="00F44F77" w:rsidRDefault="00F56B06" w:rsidP="008732AA">
      <w:pPr>
        <w:pStyle w:val="NormalWeb"/>
        <w:spacing w:after="0" w:line="240" w:lineRule="auto"/>
        <w:ind w:left="720"/>
        <w:rPr>
          <w:rFonts w:ascii="Calibri" w:hAnsi="Calibri" w:cs="Calibri"/>
          <w:color w:val="291359"/>
        </w:rPr>
      </w:pPr>
    </w:p>
    <w:p w14:paraId="24AC3DFD" w14:textId="77777777" w:rsidR="004B5E30" w:rsidRDefault="004B5E30" w:rsidP="008732AA">
      <w:pPr>
        <w:pStyle w:val="NormalWeb"/>
        <w:spacing w:after="0" w:line="240" w:lineRule="auto"/>
        <w:rPr>
          <w:rFonts w:ascii="Calibri" w:hAnsi="Calibri" w:cs="Calibri"/>
          <w:b/>
          <w:bCs/>
          <w:color w:val="291359"/>
        </w:rPr>
      </w:pPr>
    </w:p>
    <w:p w14:paraId="7722D4DC" w14:textId="77777777" w:rsidR="004B5E30" w:rsidRDefault="004B5E30" w:rsidP="008732AA">
      <w:pPr>
        <w:pStyle w:val="NormalWeb"/>
        <w:spacing w:after="0" w:line="240" w:lineRule="auto"/>
        <w:rPr>
          <w:rFonts w:ascii="Calibri" w:hAnsi="Calibri" w:cs="Calibri"/>
          <w:b/>
          <w:bCs/>
          <w:color w:val="291359"/>
        </w:rPr>
      </w:pPr>
    </w:p>
    <w:p w14:paraId="36AB54D3" w14:textId="77777777" w:rsidR="004B5E30" w:rsidRDefault="004B5E30" w:rsidP="008732AA">
      <w:pPr>
        <w:pStyle w:val="NormalWeb"/>
        <w:spacing w:after="0" w:line="240" w:lineRule="auto"/>
        <w:rPr>
          <w:rFonts w:ascii="Calibri" w:hAnsi="Calibri" w:cs="Calibri"/>
          <w:b/>
          <w:bCs/>
          <w:color w:val="291359"/>
        </w:rPr>
      </w:pPr>
    </w:p>
    <w:p w14:paraId="2B244DFD" w14:textId="77777777" w:rsidR="004B5E30" w:rsidRDefault="004B5E30" w:rsidP="008732AA">
      <w:pPr>
        <w:pStyle w:val="NormalWeb"/>
        <w:spacing w:after="0" w:line="240" w:lineRule="auto"/>
        <w:rPr>
          <w:rFonts w:ascii="Calibri" w:hAnsi="Calibri" w:cs="Calibri"/>
          <w:b/>
          <w:bCs/>
          <w:color w:val="291359"/>
        </w:rPr>
      </w:pPr>
    </w:p>
    <w:p w14:paraId="697BCF9D" w14:textId="65E2069B" w:rsidR="00B53248"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b/>
          <w:bCs/>
          <w:color w:val="291359"/>
        </w:rPr>
        <w:lastRenderedPageBreak/>
        <w:t>Connection, Wellbeing and Learning Together</w:t>
      </w:r>
    </w:p>
    <w:p w14:paraId="20D4C945" w14:textId="77777777" w:rsidR="00ED6267" w:rsidRPr="00F44F77" w:rsidRDefault="00ED6267" w:rsidP="008732AA">
      <w:pPr>
        <w:pStyle w:val="NormalWeb"/>
        <w:spacing w:after="0" w:line="240" w:lineRule="auto"/>
        <w:rPr>
          <w:rFonts w:ascii="Calibri" w:hAnsi="Calibri" w:cs="Calibri"/>
          <w:b/>
          <w:bCs/>
          <w:color w:val="291359"/>
        </w:rPr>
      </w:pPr>
    </w:p>
    <w:p w14:paraId="4DD8B571" w14:textId="77777777"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We know that connection and wellbeing are central to inclusion. Our teams regularly come together for cultural events and initiatives that promote understanding, celebrate diversity, and build strong, supportive relationships.</w:t>
      </w:r>
    </w:p>
    <w:p w14:paraId="41E34F2E" w14:textId="77777777" w:rsidR="006074F7" w:rsidRPr="00F44F77" w:rsidRDefault="006074F7" w:rsidP="008732AA">
      <w:pPr>
        <w:pStyle w:val="NormalWeb"/>
        <w:spacing w:after="0" w:line="240" w:lineRule="auto"/>
        <w:rPr>
          <w:rFonts w:ascii="Calibri" w:hAnsi="Calibri" w:cs="Calibri"/>
          <w:color w:val="291359"/>
        </w:rPr>
      </w:pPr>
    </w:p>
    <w:p w14:paraId="0DB5901D" w14:textId="3D3D8456" w:rsidR="00B53248" w:rsidRPr="00F44F77" w:rsidRDefault="00B53248" w:rsidP="008732AA">
      <w:pPr>
        <w:pStyle w:val="NormalWeb"/>
        <w:numPr>
          <w:ilvl w:val="0"/>
          <w:numId w:val="9"/>
        </w:numPr>
        <w:spacing w:after="0" w:line="240" w:lineRule="auto"/>
        <w:rPr>
          <w:rFonts w:ascii="Calibri" w:hAnsi="Calibri" w:cs="Calibri"/>
          <w:color w:val="291359"/>
        </w:rPr>
      </w:pPr>
      <w:r w:rsidRPr="00F44F77">
        <w:rPr>
          <w:rFonts w:ascii="Calibri" w:hAnsi="Calibri" w:cs="Calibri"/>
          <w:color w:val="291359"/>
        </w:rPr>
        <w:t xml:space="preserve">We host </w:t>
      </w:r>
      <w:proofErr w:type="gramStart"/>
      <w:r w:rsidRPr="00F44F77">
        <w:rPr>
          <w:rFonts w:ascii="Calibri" w:hAnsi="Calibri" w:cs="Calibri"/>
          <w:color w:val="291359"/>
        </w:rPr>
        <w:t>Pot Luck</w:t>
      </w:r>
      <w:proofErr w:type="gramEnd"/>
      <w:r w:rsidRPr="00F44F77">
        <w:rPr>
          <w:rFonts w:ascii="Calibri" w:hAnsi="Calibri" w:cs="Calibri"/>
          <w:color w:val="291359"/>
        </w:rPr>
        <w:t xml:space="preserve"> Food Events throughout the year</w:t>
      </w:r>
      <w:r w:rsidR="00CE2400" w:rsidRPr="00F44F77">
        <w:rPr>
          <w:rFonts w:ascii="Calibri" w:hAnsi="Calibri" w:cs="Calibri"/>
          <w:color w:val="291359"/>
        </w:rPr>
        <w:t xml:space="preserve">, </w:t>
      </w:r>
      <w:r w:rsidRPr="00F44F77">
        <w:rPr>
          <w:rFonts w:ascii="Calibri" w:hAnsi="Calibri" w:cs="Calibri"/>
          <w:color w:val="291359"/>
        </w:rPr>
        <w:t xml:space="preserve">such as cultural </w:t>
      </w:r>
      <w:proofErr w:type="gramStart"/>
      <w:r w:rsidRPr="00F44F77">
        <w:rPr>
          <w:rFonts w:ascii="Calibri" w:hAnsi="Calibri" w:cs="Calibri"/>
          <w:color w:val="291359"/>
        </w:rPr>
        <w:t>pot lucks</w:t>
      </w:r>
      <w:proofErr w:type="gramEnd"/>
      <w:r w:rsidRPr="00F44F77">
        <w:rPr>
          <w:rFonts w:ascii="Calibri" w:hAnsi="Calibri" w:cs="Calibri"/>
          <w:color w:val="291359"/>
        </w:rPr>
        <w:t xml:space="preserve"> for Black History Month and rainbow-themed gatherings for Prid</w:t>
      </w:r>
      <w:r w:rsidR="00CE2400" w:rsidRPr="00F44F77">
        <w:rPr>
          <w:rFonts w:ascii="Calibri" w:hAnsi="Calibri" w:cs="Calibri"/>
          <w:color w:val="291359"/>
        </w:rPr>
        <w:t>e,</w:t>
      </w:r>
      <w:r w:rsidR="00AB0B82" w:rsidRPr="00F44F77">
        <w:rPr>
          <w:rFonts w:ascii="Calibri" w:hAnsi="Calibri" w:cs="Calibri"/>
          <w:color w:val="291359"/>
        </w:rPr>
        <w:t xml:space="preserve"> </w:t>
      </w:r>
      <w:r w:rsidRPr="00F44F77">
        <w:rPr>
          <w:rFonts w:ascii="Calibri" w:hAnsi="Calibri" w:cs="Calibri"/>
          <w:color w:val="291359"/>
        </w:rPr>
        <w:t>bringing people together over food and shared experiences. Many offices also host quizzes and other creative activities.</w:t>
      </w:r>
    </w:p>
    <w:p w14:paraId="096656C5" w14:textId="5071C549" w:rsidR="00B53248" w:rsidRPr="00F44F77" w:rsidRDefault="00B53248" w:rsidP="008732AA">
      <w:pPr>
        <w:pStyle w:val="NormalWeb"/>
        <w:numPr>
          <w:ilvl w:val="0"/>
          <w:numId w:val="9"/>
        </w:numPr>
        <w:spacing w:after="0" w:line="240" w:lineRule="auto"/>
        <w:rPr>
          <w:rFonts w:ascii="Calibri" w:hAnsi="Calibri" w:cs="Calibri"/>
          <w:color w:val="291359"/>
        </w:rPr>
      </w:pPr>
      <w:r w:rsidRPr="00F44F77">
        <w:rPr>
          <w:rFonts w:ascii="Calibri" w:hAnsi="Calibri" w:cs="Calibri"/>
          <w:color w:val="291359"/>
        </w:rPr>
        <w:t xml:space="preserve">Our </w:t>
      </w:r>
      <w:r w:rsidRPr="00F44F77">
        <w:rPr>
          <w:rFonts w:ascii="Calibri" w:hAnsi="Calibri" w:cs="Calibri"/>
          <w:i/>
          <w:iCs/>
          <w:color w:val="291359"/>
        </w:rPr>
        <w:t>Cuppa, Cake and Chat</w:t>
      </w:r>
      <w:r w:rsidRPr="00F44F77">
        <w:rPr>
          <w:rFonts w:ascii="Calibri" w:hAnsi="Calibri" w:cs="Calibri"/>
          <w:color w:val="291359"/>
        </w:rPr>
        <w:t xml:space="preserve"> initiative encourages teams to take time out, connect informally, and support one </w:t>
      </w:r>
      <w:proofErr w:type="gramStart"/>
      <w:r w:rsidRPr="00F44F77">
        <w:rPr>
          <w:rFonts w:ascii="Calibri" w:hAnsi="Calibri" w:cs="Calibri"/>
          <w:color w:val="291359"/>
        </w:rPr>
        <w:t>another</w:t>
      </w:r>
      <w:r w:rsidR="00AB0B82" w:rsidRPr="00F44F77">
        <w:rPr>
          <w:rFonts w:ascii="Calibri" w:hAnsi="Calibri" w:cs="Calibri"/>
          <w:color w:val="291359"/>
        </w:rPr>
        <w:t xml:space="preserve">, </w:t>
      </w:r>
      <w:r w:rsidRPr="00F44F77">
        <w:rPr>
          <w:rFonts w:ascii="Calibri" w:hAnsi="Calibri" w:cs="Calibri"/>
          <w:color w:val="291359"/>
        </w:rPr>
        <w:t xml:space="preserve"> an</w:t>
      </w:r>
      <w:proofErr w:type="gramEnd"/>
      <w:r w:rsidRPr="00F44F77">
        <w:rPr>
          <w:rFonts w:ascii="Calibri" w:hAnsi="Calibri" w:cs="Calibri"/>
          <w:color w:val="291359"/>
        </w:rPr>
        <w:t xml:space="preserve"> important part of maintaining wellbeing and positive mental health.</w:t>
      </w:r>
    </w:p>
    <w:p w14:paraId="361B79D1" w14:textId="4F11C56D" w:rsidR="00B53248" w:rsidRPr="00F44F77" w:rsidRDefault="00B53248" w:rsidP="008732AA">
      <w:pPr>
        <w:pStyle w:val="NormalWeb"/>
        <w:numPr>
          <w:ilvl w:val="0"/>
          <w:numId w:val="9"/>
        </w:numPr>
        <w:spacing w:after="0" w:line="240" w:lineRule="auto"/>
        <w:rPr>
          <w:rFonts w:ascii="Calibri" w:hAnsi="Calibri" w:cs="Calibri"/>
          <w:color w:val="291359"/>
        </w:rPr>
      </w:pPr>
      <w:r w:rsidRPr="00F44F77">
        <w:rPr>
          <w:rFonts w:ascii="Calibri" w:hAnsi="Calibri" w:cs="Calibri"/>
          <w:color w:val="291359"/>
        </w:rPr>
        <w:t xml:space="preserve">To mark the launch of our Menopause Policy, we were </w:t>
      </w:r>
      <w:r w:rsidR="00AB0B82" w:rsidRPr="00F44F77">
        <w:rPr>
          <w:rFonts w:ascii="Calibri" w:hAnsi="Calibri" w:cs="Calibri"/>
          <w:color w:val="291359"/>
        </w:rPr>
        <w:t xml:space="preserve">recently </w:t>
      </w:r>
      <w:r w:rsidRPr="00F44F77">
        <w:rPr>
          <w:rFonts w:ascii="Calibri" w:hAnsi="Calibri" w:cs="Calibri"/>
          <w:color w:val="291359"/>
        </w:rPr>
        <w:t>joined by an external expert for an online session, helping raise awareness and open conversations about how best to support colleagues experiencing menopause.</w:t>
      </w:r>
    </w:p>
    <w:p w14:paraId="35DD48E0" w14:textId="77777777" w:rsidR="00ED6267" w:rsidRPr="00F44F77" w:rsidRDefault="00ED6267" w:rsidP="008732AA">
      <w:pPr>
        <w:pStyle w:val="NormalWeb"/>
        <w:spacing w:after="0" w:line="240" w:lineRule="auto"/>
        <w:ind w:left="720"/>
        <w:rPr>
          <w:rFonts w:ascii="Calibri" w:hAnsi="Calibri" w:cs="Calibri"/>
          <w:b/>
          <w:bCs/>
          <w:color w:val="291359"/>
        </w:rPr>
      </w:pPr>
    </w:p>
    <w:p w14:paraId="10AA7178" w14:textId="48D160FE"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These are just a few examples of how inclusion, wellbeing and respect are embedded in everything we do.</w:t>
      </w:r>
      <w:r w:rsidR="00A23547" w:rsidRPr="00F44F77">
        <w:rPr>
          <w:rFonts w:ascii="Calibri" w:hAnsi="Calibri" w:cs="Calibri"/>
          <w:color w:val="291359"/>
        </w:rPr>
        <w:t xml:space="preserve"> </w:t>
      </w:r>
      <w:r w:rsidRPr="00F44F77">
        <w:rPr>
          <w:rFonts w:ascii="Calibri" w:hAnsi="Calibri" w:cs="Calibri"/>
          <w:color w:val="291359"/>
        </w:rPr>
        <w:t>At St Giles Trust, everyone has a voice, and every voice matters.</w:t>
      </w:r>
    </w:p>
    <w:p w14:paraId="0F18A182" w14:textId="77777777" w:rsidR="00AA5913" w:rsidRPr="00F44F77" w:rsidRDefault="00AA5913" w:rsidP="008732AA">
      <w:pPr>
        <w:pStyle w:val="NormalWeb"/>
        <w:spacing w:after="0" w:line="240" w:lineRule="auto"/>
        <w:rPr>
          <w:rFonts w:ascii="Calibri" w:hAnsi="Calibri" w:cs="Calibri"/>
          <w:color w:val="291359"/>
        </w:rPr>
      </w:pPr>
    </w:p>
    <w:p w14:paraId="45D16099" w14:textId="77777777" w:rsidR="00AA5913" w:rsidRPr="00F44F77" w:rsidRDefault="00AA5913" w:rsidP="008732AA">
      <w:pPr>
        <w:pStyle w:val="NormalWeb"/>
        <w:spacing w:after="0" w:line="240" w:lineRule="auto"/>
        <w:rPr>
          <w:rFonts w:ascii="Calibri" w:hAnsi="Calibri" w:cs="Calibri"/>
          <w:b/>
          <w:bCs/>
          <w:color w:val="291359"/>
        </w:rPr>
      </w:pPr>
      <w:r w:rsidRPr="00F44F77">
        <w:rPr>
          <w:rFonts w:ascii="Calibri" w:hAnsi="Calibri" w:cs="Calibri"/>
          <w:b/>
          <w:bCs/>
          <w:color w:val="291359"/>
        </w:rPr>
        <w:t>Our Values</w:t>
      </w:r>
    </w:p>
    <w:p w14:paraId="49DF8371" w14:textId="77777777" w:rsidR="00AA5913" w:rsidRDefault="00AA5913" w:rsidP="008732AA">
      <w:pPr>
        <w:pStyle w:val="NormalWeb"/>
        <w:spacing w:after="0" w:line="240" w:lineRule="auto"/>
        <w:rPr>
          <w:rFonts w:ascii="Calibri" w:hAnsi="Calibri" w:cs="Calibri"/>
          <w:color w:val="291359"/>
        </w:rPr>
      </w:pPr>
      <w:r w:rsidRPr="00F44F77">
        <w:rPr>
          <w:rFonts w:ascii="Calibri" w:hAnsi="Calibri" w:cs="Calibri"/>
          <w:color w:val="291359"/>
        </w:rPr>
        <w:t>At St Giles, our values shape everything we do: how we support the people we work with, how we treat one another, and how we deliver lasting change. They underpin how we create the trust, understanding and innovation needed to help people overcome adversity and build better futures.</w:t>
      </w:r>
    </w:p>
    <w:p w14:paraId="10AE4785" w14:textId="77777777" w:rsidR="00F56B06" w:rsidRPr="00F44F77" w:rsidRDefault="00F56B06" w:rsidP="008732AA">
      <w:pPr>
        <w:pStyle w:val="NormalWeb"/>
        <w:spacing w:after="0" w:line="240" w:lineRule="auto"/>
        <w:rPr>
          <w:rFonts w:ascii="Calibri" w:hAnsi="Calibri" w:cs="Calibri"/>
          <w:color w:val="291359"/>
        </w:rPr>
      </w:pPr>
    </w:p>
    <w:p w14:paraId="1EC27493" w14:textId="77777777" w:rsidR="00AA5913" w:rsidRPr="00F44F77" w:rsidRDefault="00AA5913" w:rsidP="008732AA">
      <w:pPr>
        <w:pStyle w:val="NormalWeb"/>
        <w:spacing w:after="0" w:line="240" w:lineRule="auto"/>
        <w:rPr>
          <w:rFonts w:ascii="Calibri" w:hAnsi="Calibri" w:cs="Calibri"/>
          <w:color w:val="291359"/>
        </w:rPr>
      </w:pPr>
    </w:p>
    <w:p w14:paraId="24FEDBCF" w14:textId="77777777" w:rsidR="00AA5913" w:rsidRPr="00F44F77" w:rsidRDefault="00AA5913" w:rsidP="008732AA">
      <w:pPr>
        <w:pStyle w:val="NormalWeb"/>
        <w:spacing w:after="0" w:line="240" w:lineRule="auto"/>
        <w:ind w:left="720"/>
        <w:rPr>
          <w:rFonts w:ascii="Calibri" w:hAnsi="Calibri" w:cs="Calibri"/>
          <w:color w:val="291359"/>
        </w:rPr>
      </w:pPr>
      <w:r w:rsidRPr="00F44F77">
        <w:rPr>
          <w:rFonts w:ascii="Calibri" w:hAnsi="Calibri" w:cs="Calibri"/>
          <w:b/>
          <w:bCs/>
          <w:noProof/>
          <w:color w:val="291359"/>
        </w:rPr>
        <w:drawing>
          <wp:inline distT="0" distB="0" distL="0" distR="0" wp14:anchorId="604354B6" wp14:editId="658185AE">
            <wp:extent cx="4889766" cy="3423683"/>
            <wp:effectExtent l="0" t="0" r="0" b="5715"/>
            <wp:docPr id="2004378303" name="Picture 4" descr="A diagram of value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378303" name="Picture 4" descr="A diagram of values with text&#10;&#10;AI-generated content may b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04350" cy="3433894"/>
                    </a:xfrm>
                    <a:prstGeom prst="rect">
                      <a:avLst/>
                    </a:prstGeom>
                    <a:noFill/>
                  </pic:spPr>
                </pic:pic>
              </a:graphicData>
            </a:graphic>
          </wp:inline>
        </w:drawing>
      </w:r>
    </w:p>
    <w:p w14:paraId="65F6BD84" w14:textId="77777777" w:rsidR="00AA5913" w:rsidRPr="00F44F77" w:rsidRDefault="00AA5913" w:rsidP="008732AA">
      <w:pPr>
        <w:pStyle w:val="NormalWeb"/>
        <w:spacing w:after="0" w:line="240" w:lineRule="auto"/>
        <w:jc w:val="both"/>
        <w:rPr>
          <w:rFonts w:ascii="Calibri" w:hAnsi="Calibri" w:cs="Calibri"/>
          <w:color w:val="291359"/>
        </w:rPr>
      </w:pPr>
    </w:p>
    <w:p w14:paraId="75CFBE50" w14:textId="77777777" w:rsidR="00B53248" w:rsidRPr="00F44F77" w:rsidRDefault="00B53248" w:rsidP="008732AA">
      <w:pPr>
        <w:pStyle w:val="NormalWeb"/>
        <w:spacing w:after="0" w:line="240" w:lineRule="auto"/>
        <w:jc w:val="both"/>
        <w:rPr>
          <w:rFonts w:ascii="Calibri" w:hAnsi="Calibri" w:cs="Calibri"/>
          <w:b/>
          <w:bCs/>
          <w:color w:val="291359"/>
        </w:rPr>
      </w:pPr>
    </w:p>
    <w:p w14:paraId="3DC50C55" w14:textId="77777777" w:rsidR="00B53248" w:rsidRPr="00F44F77" w:rsidRDefault="00B53248" w:rsidP="008732AA">
      <w:pPr>
        <w:pStyle w:val="NormalWeb"/>
        <w:spacing w:after="0" w:line="240" w:lineRule="auto"/>
        <w:jc w:val="both"/>
        <w:rPr>
          <w:rFonts w:ascii="Calibri" w:hAnsi="Calibri" w:cs="Calibri"/>
          <w:b/>
          <w:bCs/>
          <w:color w:val="291359"/>
        </w:rPr>
      </w:pPr>
    </w:p>
    <w:p w14:paraId="4E17C98C" w14:textId="77777777" w:rsidR="00F56B06" w:rsidRDefault="00F56B06" w:rsidP="008732AA">
      <w:pPr>
        <w:pStyle w:val="NormalWeb"/>
        <w:spacing w:after="0" w:line="240" w:lineRule="auto"/>
        <w:jc w:val="both"/>
        <w:rPr>
          <w:rFonts w:ascii="Calibri" w:hAnsi="Calibri" w:cs="Calibri"/>
          <w:b/>
          <w:bCs/>
          <w:color w:val="291359"/>
        </w:rPr>
      </w:pPr>
    </w:p>
    <w:p w14:paraId="4B76E9BA" w14:textId="398F6B65" w:rsidR="00B53248" w:rsidRPr="00F44F77" w:rsidRDefault="00B53248" w:rsidP="008732AA">
      <w:pPr>
        <w:pStyle w:val="NormalWeb"/>
        <w:spacing w:after="0" w:line="240" w:lineRule="auto"/>
        <w:jc w:val="both"/>
        <w:rPr>
          <w:rFonts w:ascii="Calibri" w:hAnsi="Calibri" w:cs="Calibri"/>
          <w:b/>
          <w:bCs/>
          <w:color w:val="291359"/>
        </w:rPr>
      </w:pPr>
      <w:r w:rsidRPr="00F44F77">
        <w:rPr>
          <w:rFonts w:ascii="Calibri" w:hAnsi="Calibri" w:cs="Calibri"/>
          <w:b/>
          <w:bCs/>
          <w:color w:val="291359"/>
        </w:rPr>
        <w:lastRenderedPageBreak/>
        <w:t>Safeguarding and Recruitment of People with Convictions</w:t>
      </w:r>
    </w:p>
    <w:p w14:paraId="107E0AFD" w14:textId="77777777" w:rsidR="0033379F" w:rsidRPr="00F44F77" w:rsidRDefault="0033379F" w:rsidP="008732AA">
      <w:pPr>
        <w:pStyle w:val="NormalWeb"/>
        <w:spacing w:after="0" w:line="240" w:lineRule="auto"/>
        <w:rPr>
          <w:rFonts w:ascii="Calibri" w:hAnsi="Calibri" w:cs="Calibri"/>
          <w:b/>
          <w:bCs/>
          <w:color w:val="291359"/>
        </w:rPr>
      </w:pPr>
    </w:p>
    <w:p w14:paraId="2BF15E09" w14:textId="3206637F"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 xml:space="preserve">St Giles Trust is committed to safeguarding and promoting the welfare of the people we work with. </w:t>
      </w:r>
    </w:p>
    <w:p w14:paraId="69A6D6DA" w14:textId="31F01533" w:rsidR="00D66F7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We recognise that having a criminal conviction does not necessarily prevent employment with us</w:t>
      </w:r>
      <w:r w:rsidR="0033379F" w:rsidRPr="00F44F77">
        <w:rPr>
          <w:rFonts w:ascii="Calibri" w:hAnsi="Calibri" w:cs="Calibri"/>
          <w:color w:val="291359"/>
        </w:rPr>
        <w:t xml:space="preserve">: </w:t>
      </w:r>
      <w:r w:rsidRPr="00F44F77">
        <w:rPr>
          <w:rFonts w:ascii="Calibri" w:hAnsi="Calibri" w:cs="Calibri"/>
          <w:color w:val="291359"/>
        </w:rPr>
        <w:t>in fact, lived experience of the criminal justice system can be a strength in many of our roles. Each case is considered on an individual basis, with transparency and fairness.</w:t>
      </w:r>
    </w:p>
    <w:p w14:paraId="5F0220DC" w14:textId="77777777" w:rsidR="00B53248"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19CF0DD5">
          <v:rect id="_x0000_i1032" style="width:0;height:1.5pt" o:hrstd="t" o:hr="t" fillcolor="#a0a0a0" stroked="f"/>
        </w:pict>
      </w:r>
    </w:p>
    <w:p w14:paraId="6FB38AA2" w14:textId="77777777" w:rsidR="00B53248" w:rsidRPr="00F44F77" w:rsidRDefault="00B53248" w:rsidP="008732AA">
      <w:pPr>
        <w:pStyle w:val="NormalWeb"/>
        <w:spacing w:after="0" w:line="240" w:lineRule="auto"/>
        <w:rPr>
          <w:rFonts w:ascii="Calibri" w:hAnsi="Calibri" w:cs="Calibri"/>
          <w:b/>
          <w:bCs/>
          <w:color w:val="291359"/>
        </w:rPr>
      </w:pPr>
      <w:r w:rsidRPr="00F44F77">
        <w:rPr>
          <w:rFonts w:ascii="Calibri" w:hAnsi="Calibri" w:cs="Calibri"/>
          <w:b/>
          <w:bCs/>
          <w:color w:val="291359"/>
        </w:rPr>
        <w:t>Data Protection</w:t>
      </w:r>
    </w:p>
    <w:p w14:paraId="77E7D654" w14:textId="77777777" w:rsidR="0033379F" w:rsidRPr="00F44F77" w:rsidRDefault="0033379F" w:rsidP="008732AA">
      <w:pPr>
        <w:pStyle w:val="NormalWeb"/>
        <w:spacing w:after="0" w:line="240" w:lineRule="auto"/>
        <w:rPr>
          <w:rFonts w:ascii="Calibri" w:hAnsi="Calibri" w:cs="Calibri"/>
          <w:b/>
          <w:bCs/>
          <w:color w:val="291359"/>
        </w:rPr>
      </w:pPr>
    </w:p>
    <w:p w14:paraId="55DA6C93" w14:textId="77777777"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color w:val="291359"/>
        </w:rPr>
        <w:t>Your personal data will be processed and stored in line with current UK Data Protection legislation and St Giles Trust’s Data Protection Policy.</w:t>
      </w:r>
    </w:p>
    <w:p w14:paraId="64458F77" w14:textId="3C3EA5E8" w:rsidR="00B53248" w:rsidRPr="00F44F77" w:rsidRDefault="00B53248" w:rsidP="008732AA">
      <w:pPr>
        <w:pStyle w:val="NormalWeb"/>
        <w:spacing w:after="0" w:line="240" w:lineRule="auto"/>
        <w:rPr>
          <w:rFonts w:ascii="Calibri" w:hAnsi="Calibri" w:cs="Calibri"/>
          <w:color w:val="291359"/>
        </w:rPr>
      </w:pPr>
      <w:r w:rsidRPr="00F44F77">
        <w:rPr>
          <w:rFonts w:ascii="Calibri" w:hAnsi="Calibri" w:cs="Calibri"/>
          <w:b/>
          <w:bCs/>
          <w:color w:val="291359"/>
        </w:rPr>
        <w:t>How to Apply</w:t>
      </w:r>
    </w:p>
    <w:p w14:paraId="3B358F54" w14:textId="77777777" w:rsidR="009B6D8F" w:rsidRPr="00F44F77" w:rsidRDefault="009B6D8F" w:rsidP="008732AA">
      <w:pPr>
        <w:pStyle w:val="NormalWeb"/>
        <w:spacing w:after="0" w:line="240" w:lineRule="auto"/>
        <w:rPr>
          <w:rFonts w:ascii="Calibri" w:hAnsi="Calibri" w:cs="Calibri"/>
          <w:b/>
          <w:bCs/>
          <w:color w:val="291359"/>
        </w:rPr>
      </w:pPr>
    </w:p>
    <w:p w14:paraId="34F4DDB8" w14:textId="4F427F22" w:rsidR="00C578F2" w:rsidRDefault="00C578F2" w:rsidP="008732AA">
      <w:pPr>
        <w:pStyle w:val="NormalWeb"/>
        <w:spacing w:after="0" w:line="240" w:lineRule="auto"/>
        <w:rPr>
          <w:rFonts w:ascii="Calibri" w:hAnsi="Calibri" w:cs="Calibri"/>
        </w:rPr>
      </w:pPr>
      <w:r w:rsidRPr="00F44F77">
        <w:rPr>
          <w:rFonts w:ascii="Calibri" w:hAnsi="Calibri" w:cs="Calibri"/>
          <w:color w:val="291359"/>
        </w:rPr>
        <w:t>To apply, please access our online application form via our website:</w:t>
      </w:r>
      <w:r w:rsidRPr="00F44F77">
        <w:rPr>
          <w:rFonts w:ascii="Calibri" w:hAnsi="Calibri" w:cs="Calibri"/>
          <w:color w:val="291359"/>
        </w:rPr>
        <w:br/>
      </w:r>
      <w:hyperlink r:id="rId27" w:history="1">
        <w:r w:rsidR="007E6945" w:rsidRPr="00F44F77">
          <w:rPr>
            <w:rStyle w:val="Hyperlink"/>
            <w:rFonts w:ascii="Calibri" w:hAnsi="Calibri" w:cs="Calibri"/>
          </w:rPr>
          <w:t>https://www.stgilestrust.org.uk/current-vacancies/</w:t>
        </w:r>
      </w:hyperlink>
    </w:p>
    <w:p w14:paraId="2AF0EA71" w14:textId="77777777" w:rsidR="00F56B06" w:rsidRPr="00F44F77" w:rsidRDefault="00F56B06" w:rsidP="008732AA">
      <w:pPr>
        <w:pStyle w:val="NormalWeb"/>
        <w:spacing w:after="0" w:line="240" w:lineRule="auto"/>
        <w:rPr>
          <w:rFonts w:ascii="Calibri" w:hAnsi="Calibri" w:cs="Calibri"/>
          <w:color w:val="291359"/>
        </w:rPr>
      </w:pPr>
    </w:p>
    <w:p w14:paraId="30EAB370" w14:textId="52D25F01" w:rsidR="00C578F2" w:rsidRDefault="00C578F2" w:rsidP="008732AA">
      <w:pPr>
        <w:spacing w:after="0" w:line="240" w:lineRule="auto"/>
        <w:rPr>
          <w:rFonts w:ascii="Calibri" w:hAnsi="Calibri" w:cs="Calibri"/>
          <w:b/>
          <w:bCs/>
          <w:sz w:val="24"/>
          <w:szCs w:val="24"/>
        </w:rPr>
      </w:pPr>
      <w:r w:rsidRPr="00F44F77">
        <w:rPr>
          <w:rFonts w:ascii="Calibri" w:hAnsi="Calibri" w:cs="Calibri"/>
          <w:color w:val="291359"/>
          <w:sz w:val="24"/>
          <w:szCs w:val="24"/>
        </w:rPr>
        <w:t xml:space="preserve">Applications must be completed and submitted by </w:t>
      </w:r>
      <w:r w:rsidR="00A80FE0" w:rsidRPr="00A80FE0">
        <w:rPr>
          <w:rFonts w:ascii="Calibri" w:hAnsi="Calibri" w:cs="Calibri"/>
          <w:b/>
          <w:bCs/>
          <w:color w:val="291359"/>
          <w:sz w:val="24"/>
          <w:szCs w:val="24"/>
        </w:rPr>
        <w:t>9:00</w:t>
      </w:r>
      <w:r w:rsidR="00A80FE0">
        <w:rPr>
          <w:rFonts w:ascii="Calibri" w:hAnsi="Calibri" w:cs="Calibri"/>
          <w:b/>
          <w:bCs/>
          <w:color w:val="291359"/>
          <w:sz w:val="24"/>
          <w:szCs w:val="24"/>
        </w:rPr>
        <w:t>am</w:t>
      </w:r>
      <w:r w:rsidR="00A80FE0" w:rsidRPr="00A80FE0">
        <w:rPr>
          <w:rFonts w:ascii="Calibri" w:hAnsi="Calibri" w:cs="Calibri"/>
          <w:b/>
          <w:bCs/>
          <w:color w:val="291359"/>
          <w:sz w:val="24"/>
          <w:szCs w:val="24"/>
        </w:rPr>
        <w:t xml:space="preserve"> on 2 </w:t>
      </w:r>
      <w:r w:rsidR="00D261E5">
        <w:rPr>
          <w:rFonts w:ascii="Calibri" w:hAnsi="Calibri" w:cs="Calibri"/>
          <w:b/>
          <w:bCs/>
          <w:color w:val="291359"/>
          <w:sz w:val="24"/>
          <w:szCs w:val="24"/>
        </w:rPr>
        <w:t>Febr</w:t>
      </w:r>
      <w:r w:rsidR="00A80FE0" w:rsidRPr="00A80FE0">
        <w:rPr>
          <w:rFonts w:ascii="Calibri" w:hAnsi="Calibri" w:cs="Calibri"/>
          <w:b/>
          <w:bCs/>
          <w:color w:val="291359"/>
          <w:sz w:val="24"/>
          <w:szCs w:val="24"/>
        </w:rPr>
        <w:t>uary 2026</w:t>
      </w:r>
    </w:p>
    <w:p w14:paraId="0A3B82C5" w14:textId="77777777" w:rsidR="00F56B06" w:rsidRPr="00F44F77" w:rsidRDefault="00F56B06" w:rsidP="008732AA">
      <w:pPr>
        <w:spacing w:after="0" w:line="240" w:lineRule="auto"/>
        <w:rPr>
          <w:rFonts w:ascii="Calibri" w:hAnsi="Calibri" w:cs="Calibri"/>
          <w:sz w:val="24"/>
          <w:szCs w:val="24"/>
        </w:rPr>
      </w:pPr>
    </w:p>
    <w:p w14:paraId="36F29020" w14:textId="73648E1C" w:rsidR="00C578F2" w:rsidRPr="00F56B06"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If you have any questions or would like to discuss the post before applying, please contact us via email at </w:t>
      </w:r>
      <w:hyperlink r:id="rId28" w:history="1">
        <w:r w:rsidR="00F56B06" w:rsidRPr="00C41CD7">
          <w:rPr>
            <w:rStyle w:val="Hyperlink"/>
            <w:rFonts w:ascii="Calibri" w:hAnsi="Calibri" w:cs="Calibri"/>
            <w:b/>
            <w:bCs/>
          </w:rPr>
          <w:t>humanresources@stgilestrust.org.uk</w:t>
        </w:r>
      </w:hyperlink>
    </w:p>
    <w:p w14:paraId="534716FB" w14:textId="77777777" w:rsidR="00F56B06" w:rsidRPr="00F44F77" w:rsidRDefault="00F56B06" w:rsidP="008732AA">
      <w:pPr>
        <w:pStyle w:val="NormalWeb"/>
        <w:spacing w:after="0" w:line="240" w:lineRule="auto"/>
        <w:rPr>
          <w:rFonts w:ascii="Calibri" w:hAnsi="Calibri" w:cs="Calibri"/>
          <w:color w:val="291359"/>
        </w:rPr>
      </w:pPr>
    </w:p>
    <w:p w14:paraId="128FFD8F" w14:textId="77777777" w:rsidR="00C578F2" w:rsidRPr="00F44F77"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You can also find out more about </w:t>
      </w:r>
      <w:r w:rsidRPr="00F44F77">
        <w:rPr>
          <w:rFonts w:ascii="Calibri" w:hAnsi="Calibri" w:cs="Calibri"/>
          <w:b/>
          <w:bCs/>
          <w:color w:val="291359"/>
        </w:rPr>
        <w:t>St Giles Trust</w:t>
      </w:r>
      <w:r w:rsidRPr="00F44F77">
        <w:rPr>
          <w:rFonts w:ascii="Calibri" w:hAnsi="Calibri" w:cs="Calibri"/>
          <w:color w:val="291359"/>
        </w:rPr>
        <w:t xml:space="preserve"> at </w:t>
      </w:r>
      <w:hyperlink r:id="rId29" w:tgtFrame="_new" w:history="1">
        <w:r w:rsidRPr="00F44F77">
          <w:rPr>
            <w:rStyle w:val="Hyperlink"/>
            <w:rFonts w:ascii="Calibri" w:hAnsi="Calibri" w:cs="Calibri"/>
          </w:rPr>
          <w:t>www.stgilestrust.org.uk</w:t>
        </w:r>
      </w:hyperlink>
      <w:r w:rsidRPr="00F44F77">
        <w:rPr>
          <w:rFonts w:ascii="Calibri" w:hAnsi="Calibri" w:cs="Calibri"/>
          <w:color w:val="291359"/>
        </w:rPr>
        <w:t>.</w:t>
      </w:r>
    </w:p>
    <w:p w14:paraId="23824EE8" w14:textId="77777777" w:rsidR="00F56B06" w:rsidRDefault="00F56B06" w:rsidP="008732AA">
      <w:pPr>
        <w:pStyle w:val="NormalWeb"/>
        <w:spacing w:after="0" w:line="240" w:lineRule="auto"/>
        <w:rPr>
          <w:rFonts w:ascii="Calibri" w:hAnsi="Calibri" w:cs="Calibri"/>
          <w:color w:val="291359"/>
        </w:rPr>
      </w:pPr>
    </w:p>
    <w:p w14:paraId="38FF19F0" w14:textId="7D1FC9CE" w:rsidR="00C578F2" w:rsidRPr="00F44F77"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Interviews will take place via </w:t>
      </w:r>
      <w:r w:rsidR="00912000" w:rsidRPr="00F44F77">
        <w:rPr>
          <w:rFonts w:ascii="Calibri" w:hAnsi="Calibri" w:cs="Calibri"/>
          <w:color w:val="291359"/>
        </w:rPr>
        <w:t>Microsoft Teams</w:t>
      </w:r>
      <w:r w:rsidRPr="00F44F77">
        <w:rPr>
          <w:rFonts w:ascii="Calibri" w:hAnsi="Calibri" w:cs="Calibri"/>
          <w:color w:val="291359"/>
        </w:rPr>
        <w:t xml:space="preserve"> on </w:t>
      </w:r>
      <w:r w:rsidR="00321BD0">
        <w:rPr>
          <w:rFonts w:ascii="Calibri" w:hAnsi="Calibri" w:cs="Calibri"/>
          <w:b/>
          <w:bCs/>
          <w:color w:val="291359"/>
        </w:rPr>
        <w:t>18</w:t>
      </w:r>
      <w:r w:rsidR="00A80FE0" w:rsidRPr="00A80FE0">
        <w:rPr>
          <w:rFonts w:ascii="Calibri" w:hAnsi="Calibri" w:cs="Calibri"/>
          <w:b/>
          <w:bCs/>
          <w:color w:val="291359"/>
        </w:rPr>
        <w:t xml:space="preserve"> February 2026</w:t>
      </w:r>
    </w:p>
    <w:p w14:paraId="2D92CE80" w14:textId="77777777" w:rsidR="00C578F2"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475968D3">
          <v:rect id="_x0000_i1033" style="width:0;height:1.5pt" o:hrstd="t" o:hr="t" fillcolor="#a0a0a0" stroked="f"/>
        </w:pict>
      </w:r>
    </w:p>
    <w:p w14:paraId="7408D4D2" w14:textId="77777777" w:rsidR="00C578F2" w:rsidRPr="00F44F77" w:rsidRDefault="00C578F2" w:rsidP="008732AA">
      <w:pPr>
        <w:pStyle w:val="NormalWeb"/>
        <w:spacing w:after="0" w:line="240" w:lineRule="auto"/>
        <w:rPr>
          <w:rFonts w:ascii="Calibri" w:hAnsi="Calibri" w:cs="Calibri"/>
          <w:b/>
          <w:bCs/>
          <w:color w:val="291359"/>
        </w:rPr>
      </w:pPr>
      <w:r w:rsidRPr="00F44F77">
        <w:rPr>
          <w:rFonts w:ascii="Calibri" w:hAnsi="Calibri" w:cs="Calibri"/>
          <w:b/>
          <w:bCs/>
          <w:color w:val="291359"/>
        </w:rPr>
        <w:t>Completing Your Application Form</w:t>
      </w:r>
    </w:p>
    <w:p w14:paraId="11D971B4" w14:textId="03CE2BE6" w:rsidR="00C578F2" w:rsidRPr="00F44F77" w:rsidRDefault="00CD6C0C" w:rsidP="008732AA">
      <w:pPr>
        <w:pStyle w:val="NormalWeb"/>
        <w:spacing w:after="0" w:line="240" w:lineRule="auto"/>
        <w:rPr>
          <w:rFonts w:ascii="Calibri" w:hAnsi="Calibri" w:cs="Calibri"/>
          <w:color w:val="291359"/>
        </w:rPr>
      </w:pPr>
      <w:r w:rsidRPr="00F44F77">
        <w:rPr>
          <w:rFonts w:ascii="Calibri" w:hAnsi="Calibri" w:cs="Calibri"/>
          <w:color w:val="291359"/>
        </w:rPr>
        <w:t>What m</w:t>
      </w:r>
      <w:r w:rsidR="00C578F2" w:rsidRPr="00F44F77">
        <w:rPr>
          <w:rFonts w:ascii="Calibri" w:hAnsi="Calibri" w:cs="Calibri"/>
          <w:color w:val="291359"/>
        </w:rPr>
        <w:t>atters most to us when recruiting new members to our team is the inclusive attitude, relevant experience, and commitment to our values that you bring to the organisation and the role.</w:t>
      </w:r>
    </w:p>
    <w:p w14:paraId="1B8CCEA3" w14:textId="5871025A" w:rsidR="00C578F2" w:rsidRPr="00F44F77"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Please note that we do not accept CVs for this vacancy. All applications must be submitted via our </w:t>
      </w:r>
      <w:r w:rsidRPr="00F44F77">
        <w:rPr>
          <w:rFonts w:ascii="Calibri" w:hAnsi="Calibri" w:cs="Calibri"/>
          <w:b/>
          <w:bCs/>
          <w:color w:val="291359"/>
        </w:rPr>
        <w:t>o</w:t>
      </w:r>
      <w:r w:rsidRPr="00F44F77">
        <w:rPr>
          <w:rFonts w:ascii="Calibri" w:hAnsi="Calibri" w:cs="Calibri"/>
          <w:color w:val="291359"/>
        </w:rPr>
        <w:t xml:space="preserve">nline application form. </w:t>
      </w:r>
    </w:p>
    <w:p w14:paraId="03DFF280" w14:textId="77777777" w:rsidR="00C578F2" w:rsidRPr="00F44F77" w:rsidRDefault="00786148" w:rsidP="008732AA">
      <w:pPr>
        <w:pStyle w:val="NormalWeb"/>
        <w:spacing w:after="0" w:line="240" w:lineRule="auto"/>
        <w:rPr>
          <w:rFonts w:ascii="Calibri" w:hAnsi="Calibri" w:cs="Calibri"/>
          <w:color w:val="291359"/>
        </w:rPr>
      </w:pPr>
      <w:r>
        <w:rPr>
          <w:rFonts w:ascii="Calibri" w:hAnsi="Calibri" w:cs="Calibri"/>
          <w:color w:val="291359"/>
        </w:rPr>
        <w:pict w14:anchorId="4C174D14">
          <v:rect id="_x0000_i1034" style="width:0;height:1.5pt" o:hrstd="t" o:hr="t" fillcolor="#a0a0a0" stroked="f"/>
        </w:pict>
      </w:r>
    </w:p>
    <w:p w14:paraId="4166BD37" w14:textId="77777777" w:rsidR="00C578F2" w:rsidRPr="00F44F77" w:rsidRDefault="00C578F2" w:rsidP="008732AA">
      <w:pPr>
        <w:pStyle w:val="NormalWeb"/>
        <w:spacing w:after="0" w:line="240" w:lineRule="auto"/>
        <w:rPr>
          <w:rFonts w:ascii="Calibri" w:hAnsi="Calibri" w:cs="Calibri"/>
          <w:b/>
          <w:bCs/>
          <w:color w:val="291359"/>
        </w:rPr>
      </w:pPr>
      <w:r w:rsidRPr="00F44F77">
        <w:rPr>
          <w:rFonts w:ascii="Calibri" w:hAnsi="Calibri" w:cs="Calibri"/>
          <w:b/>
          <w:bCs/>
          <w:color w:val="291359"/>
        </w:rPr>
        <w:t>Supporting Statement</w:t>
      </w:r>
    </w:p>
    <w:p w14:paraId="1D75C0F9" w14:textId="77777777" w:rsidR="00C578F2" w:rsidRPr="00F44F77"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Your </w:t>
      </w:r>
      <w:r w:rsidRPr="00F44F77">
        <w:rPr>
          <w:rFonts w:ascii="Calibri" w:hAnsi="Calibri" w:cs="Calibri"/>
          <w:b/>
          <w:bCs/>
          <w:color w:val="291359"/>
        </w:rPr>
        <w:t>Supporting Statement</w:t>
      </w:r>
      <w:r w:rsidRPr="00F44F77">
        <w:rPr>
          <w:rFonts w:ascii="Calibri" w:hAnsi="Calibri" w:cs="Calibri"/>
          <w:color w:val="291359"/>
        </w:rPr>
        <w:t xml:space="preserve"> is an essential part of your application and will be used to determine who is shortlisted for interview. Please ensure that your statement provides clear, specific examples of how your skills, experience, and values are relevant to the role and demonstrate your suitability for the position.</w:t>
      </w:r>
    </w:p>
    <w:p w14:paraId="28029121" w14:textId="77777777" w:rsidR="00F56B06" w:rsidRDefault="00F56B06" w:rsidP="008732AA">
      <w:pPr>
        <w:pStyle w:val="NormalWeb"/>
        <w:spacing w:after="0" w:line="240" w:lineRule="auto"/>
        <w:rPr>
          <w:rFonts w:ascii="Calibri" w:hAnsi="Calibri" w:cs="Calibri"/>
          <w:color w:val="291359"/>
        </w:rPr>
      </w:pPr>
    </w:p>
    <w:p w14:paraId="4978C9B4" w14:textId="35D42E57" w:rsidR="00C578F2" w:rsidRPr="00F44F77" w:rsidRDefault="00C578F2" w:rsidP="008732AA">
      <w:pPr>
        <w:pStyle w:val="NormalWeb"/>
        <w:spacing w:after="0" w:line="240" w:lineRule="auto"/>
        <w:rPr>
          <w:rFonts w:ascii="Calibri" w:hAnsi="Calibri" w:cs="Calibri"/>
          <w:color w:val="291359"/>
        </w:rPr>
      </w:pPr>
      <w:r w:rsidRPr="00F44F77">
        <w:rPr>
          <w:rFonts w:ascii="Calibri" w:hAnsi="Calibri" w:cs="Calibri"/>
          <w:color w:val="291359"/>
        </w:rPr>
        <w:t xml:space="preserve">Your written statement should be no longer than </w:t>
      </w:r>
      <w:r w:rsidRPr="00F44F77">
        <w:rPr>
          <w:rFonts w:ascii="Calibri" w:hAnsi="Calibri" w:cs="Calibri"/>
          <w:b/>
          <w:bCs/>
          <w:color w:val="291359"/>
        </w:rPr>
        <w:t>1,000 words</w:t>
      </w:r>
      <w:r w:rsidRPr="00F44F77">
        <w:rPr>
          <w:rFonts w:ascii="Calibri" w:hAnsi="Calibri" w:cs="Calibri"/>
          <w:color w:val="291359"/>
        </w:rPr>
        <w:t xml:space="preserve"> and should address the criteria outlined in the </w:t>
      </w:r>
      <w:r w:rsidRPr="00F44F77">
        <w:rPr>
          <w:rFonts w:ascii="Calibri" w:hAnsi="Calibri" w:cs="Calibri"/>
          <w:b/>
          <w:bCs/>
          <w:color w:val="291359"/>
        </w:rPr>
        <w:t>Person Specification</w:t>
      </w:r>
      <w:r w:rsidRPr="00F44F77">
        <w:rPr>
          <w:rFonts w:ascii="Calibri" w:hAnsi="Calibri" w:cs="Calibri"/>
          <w:color w:val="291359"/>
        </w:rPr>
        <w:t>, covering the following three areas:</w:t>
      </w:r>
    </w:p>
    <w:p w14:paraId="4DF92C41" w14:textId="77777777" w:rsidR="00941196" w:rsidRPr="00F44F77" w:rsidRDefault="00941196" w:rsidP="008732AA">
      <w:pPr>
        <w:pStyle w:val="NormalWeb"/>
        <w:spacing w:after="0" w:line="240" w:lineRule="auto"/>
        <w:rPr>
          <w:rFonts w:ascii="Calibri" w:hAnsi="Calibri" w:cs="Calibri"/>
          <w:color w:val="291359"/>
        </w:rPr>
      </w:pPr>
    </w:p>
    <w:p w14:paraId="6255379A" w14:textId="77777777" w:rsidR="00941196" w:rsidRPr="00F44F77" w:rsidRDefault="00941196" w:rsidP="008732AA">
      <w:pPr>
        <w:pStyle w:val="NormalWeb"/>
        <w:numPr>
          <w:ilvl w:val="0"/>
          <w:numId w:val="12"/>
        </w:numPr>
        <w:spacing w:after="0" w:line="240" w:lineRule="auto"/>
        <w:rPr>
          <w:rFonts w:ascii="Calibri" w:hAnsi="Calibri" w:cs="Calibri"/>
          <w:color w:val="291359"/>
        </w:rPr>
      </w:pPr>
      <w:r w:rsidRPr="00F44F77">
        <w:rPr>
          <w:rFonts w:ascii="Calibri" w:hAnsi="Calibri" w:cs="Calibri"/>
          <w:b/>
          <w:bCs/>
          <w:color w:val="291359"/>
        </w:rPr>
        <w:t>Experience, Knowledge &amp; Qualifications</w:t>
      </w:r>
      <w:r w:rsidRPr="00F44F77">
        <w:rPr>
          <w:rFonts w:ascii="Calibri" w:hAnsi="Calibri" w:cs="Calibri"/>
          <w:color w:val="291359"/>
        </w:rPr>
        <w:t xml:space="preserve"> – Give examples of your professional and/or voluntary experience, highlighting how you meet the criteria. </w:t>
      </w:r>
    </w:p>
    <w:p w14:paraId="7A42EE8D" w14:textId="77777777" w:rsidR="00941196" w:rsidRPr="00F44F77" w:rsidRDefault="00941196" w:rsidP="008732AA">
      <w:pPr>
        <w:pStyle w:val="NormalWeb"/>
        <w:numPr>
          <w:ilvl w:val="0"/>
          <w:numId w:val="12"/>
        </w:numPr>
        <w:spacing w:after="0" w:line="240" w:lineRule="auto"/>
        <w:rPr>
          <w:rFonts w:ascii="Calibri" w:hAnsi="Calibri" w:cs="Calibri"/>
          <w:color w:val="291359"/>
        </w:rPr>
      </w:pPr>
      <w:r w:rsidRPr="00F44F77">
        <w:rPr>
          <w:rFonts w:ascii="Calibri" w:hAnsi="Calibri" w:cs="Calibri"/>
          <w:b/>
          <w:bCs/>
          <w:color w:val="291359"/>
        </w:rPr>
        <w:t>Skills &amp; Abilities</w:t>
      </w:r>
      <w:r w:rsidRPr="00F44F77">
        <w:rPr>
          <w:rFonts w:ascii="Calibri" w:hAnsi="Calibri" w:cs="Calibri"/>
          <w:color w:val="291359"/>
        </w:rPr>
        <w:t xml:space="preserve"> – Explain the skills you bring to this role and how you have applied them in practice.</w:t>
      </w:r>
    </w:p>
    <w:p w14:paraId="74C68EBB" w14:textId="77777777" w:rsidR="00941196" w:rsidRPr="00F44F77" w:rsidRDefault="00941196" w:rsidP="008732AA">
      <w:pPr>
        <w:pStyle w:val="NormalWeb"/>
        <w:numPr>
          <w:ilvl w:val="0"/>
          <w:numId w:val="12"/>
        </w:numPr>
        <w:spacing w:after="0" w:line="240" w:lineRule="auto"/>
        <w:rPr>
          <w:rFonts w:ascii="Calibri" w:hAnsi="Calibri" w:cs="Calibri"/>
          <w:color w:val="291359"/>
        </w:rPr>
      </w:pPr>
      <w:commentRangeStart w:id="4"/>
      <w:r w:rsidRPr="00F44F77">
        <w:rPr>
          <w:rFonts w:ascii="Calibri" w:hAnsi="Calibri" w:cs="Calibri"/>
          <w:b/>
          <w:bCs/>
          <w:color w:val="291359"/>
        </w:rPr>
        <w:t>Personal Qualities &amp; Values</w:t>
      </w:r>
      <w:r w:rsidRPr="00F44F77">
        <w:rPr>
          <w:rFonts w:ascii="Calibri" w:hAnsi="Calibri" w:cs="Calibri"/>
          <w:color w:val="291359"/>
        </w:rPr>
        <w:t xml:space="preserve"> </w:t>
      </w:r>
      <w:commentRangeEnd w:id="4"/>
      <w:r w:rsidR="00E771B5">
        <w:rPr>
          <w:rStyle w:val="CommentReference"/>
          <w:rFonts w:asciiTheme="minorHAnsi" w:hAnsiTheme="minorHAnsi" w:cstheme="minorBidi"/>
        </w:rPr>
        <w:commentReference w:id="4"/>
      </w:r>
      <w:r w:rsidRPr="00F44F77">
        <w:rPr>
          <w:rFonts w:ascii="Calibri" w:hAnsi="Calibri" w:cs="Calibri"/>
          <w:color w:val="291359"/>
        </w:rPr>
        <w:t>– Describe the personal attributes and values you would bring, including how you align with the values of St Giles.</w:t>
      </w:r>
    </w:p>
    <w:p w14:paraId="4E3BA20E" w14:textId="77777777" w:rsidR="00941196" w:rsidRPr="00F44F77" w:rsidRDefault="00941196" w:rsidP="008732AA">
      <w:pPr>
        <w:pStyle w:val="NormalWeb"/>
        <w:spacing w:after="0" w:line="240" w:lineRule="auto"/>
        <w:rPr>
          <w:rFonts w:ascii="Calibri" w:hAnsi="Calibri" w:cs="Calibri"/>
          <w:color w:val="291359"/>
        </w:rPr>
      </w:pPr>
    </w:p>
    <w:p w14:paraId="6A09C179" w14:textId="77777777" w:rsidR="001D3C7D" w:rsidRPr="00F44F77" w:rsidRDefault="001D3C7D" w:rsidP="008732AA">
      <w:pPr>
        <w:pStyle w:val="NormalWeb"/>
        <w:spacing w:after="0" w:line="240" w:lineRule="auto"/>
        <w:rPr>
          <w:rFonts w:ascii="Calibri" w:hAnsi="Calibri" w:cs="Calibri"/>
          <w:color w:val="291359"/>
        </w:rPr>
      </w:pPr>
    </w:p>
    <w:p w14:paraId="048C009B" w14:textId="63539F52" w:rsidR="00C809ED" w:rsidRDefault="00C809ED" w:rsidP="008732AA">
      <w:pPr>
        <w:pStyle w:val="NormalWeb"/>
        <w:spacing w:after="0" w:line="240" w:lineRule="auto"/>
        <w:rPr>
          <w:rFonts w:ascii="Calibri" w:hAnsi="Calibri" w:cs="Calibri"/>
          <w:color w:val="291359"/>
          <w:lang w:val="en-US"/>
        </w:rPr>
      </w:pPr>
      <w:r w:rsidRPr="00F44F77">
        <w:rPr>
          <w:rFonts w:ascii="Calibri" w:hAnsi="Calibri" w:cs="Calibri"/>
          <w:color w:val="291359"/>
        </w:rPr>
        <w:t xml:space="preserve">We would like to thank you in advance for expressing an interest in working for St Giles Trust. </w:t>
      </w:r>
      <w:r w:rsidRPr="00F44F77">
        <w:rPr>
          <w:rFonts w:ascii="Calibri" w:hAnsi="Calibri" w:cs="Calibri"/>
          <w:color w:val="291359"/>
          <w:lang w:val="en-US"/>
        </w:rPr>
        <w:t xml:space="preserve">We look forward to receiving your application. </w:t>
      </w:r>
    </w:p>
    <w:p w14:paraId="143E110A" w14:textId="77777777" w:rsidR="00F56B06" w:rsidRDefault="00F56B06" w:rsidP="008732AA">
      <w:pPr>
        <w:pStyle w:val="NormalWeb"/>
        <w:spacing w:after="0" w:line="240" w:lineRule="auto"/>
        <w:rPr>
          <w:rFonts w:ascii="Calibri" w:hAnsi="Calibri" w:cs="Calibri"/>
          <w:color w:val="291359"/>
          <w:lang w:val="en-US"/>
        </w:rPr>
      </w:pPr>
    </w:p>
    <w:p w14:paraId="70EE8586" w14:textId="720C64C1" w:rsidR="00F56B06" w:rsidRDefault="00F56B06" w:rsidP="008732AA">
      <w:pPr>
        <w:pStyle w:val="NormalWeb"/>
        <w:spacing w:after="0" w:line="240" w:lineRule="auto"/>
        <w:rPr>
          <w:rFonts w:ascii="Calibri" w:hAnsi="Calibri" w:cs="Calibri"/>
          <w:color w:val="291359"/>
          <w:lang w:val="en-US"/>
        </w:rPr>
      </w:pPr>
    </w:p>
    <w:p w14:paraId="5A18E983" w14:textId="00F840B1" w:rsidR="00F56B06" w:rsidRDefault="008D7653" w:rsidP="008732AA">
      <w:pPr>
        <w:pStyle w:val="NormalWeb"/>
        <w:spacing w:after="0" w:line="240" w:lineRule="auto"/>
        <w:rPr>
          <w:rFonts w:ascii="Calibri" w:hAnsi="Calibri" w:cs="Calibri"/>
          <w:color w:val="291359"/>
          <w:lang w:val="en-US"/>
        </w:rPr>
      </w:pPr>
      <w:r w:rsidRPr="00F44F77">
        <w:rPr>
          <w:rFonts w:ascii="Calibri" w:hAnsi="Calibri" w:cs="Calibri"/>
          <w:noProof/>
          <w:color w:val="291359"/>
        </w:rPr>
        <w:drawing>
          <wp:anchor distT="0" distB="0" distL="114300" distR="114300" simplePos="0" relativeHeight="251658251" behindDoc="1" locked="0" layoutInCell="1" allowOverlap="1" wp14:anchorId="418F5003" wp14:editId="1FF57DC7">
            <wp:simplePos x="0" y="0"/>
            <wp:positionH relativeFrom="column">
              <wp:posOffset>1694815</wp:posOffset>
            </wp:positionH>
            <wp:positionV relativeFrom="paragraph">
              <wp:posOffset>147955</wp:posOffset>
            </wp:positionV>
            <wp:extent cx="2961062" cy="1030265"/>
            <wp:effectExtent l="0" t="0" r="0" b="0"/>
            <wp:wrapTight wrapText="bothSides">
              <wp:wrapPolygon edited="0">
                <wp:start x="556" y="0"/>
                <wp:lineTo x="0" y="1598"/>
                <wp:lineTo x="0" y="10787"/>
                <wp:lineTo x="10700" y="12784"/>
                <wp:lineTo x="0" y="16380"/>
                <wp:lineTo x="0" y="20774"/>
                <wp:lineTo x="4725" y="21174"/>
                <wp:lineTo x="8477" y="21174"/>
                <wp:lineTo x="21401" y="20774"/>
                <wp:lineTo x="21401" y="17179"/>
                <wp:lineTo x="10700" y="12784"/>
                <wp:lineTo x="15842" y="11985"/>
                <wp:lineTo x="18205" y="9988"/>
                <wp:lineTo x="18205" y="3995"/>
                <wp:lineTo x="17093" y="2397"/>
                <wp:lineTo x="12507" y="0"/>
                <wp:lineTo x="556" y="0"/>
              </wp:wrapPolygon>
            </wp:wrapTight>
            <wp:docPr id="1996445245" name="Picture 8" descr="A purple and yellow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445245" name="Picture 8" descr="A purple and yellow text on a black background&#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61062" cy="1030265"/>
                    </a:xfrm>
                    <a:prstGeom prst="rect">
                      <a:avLst/>
                    </a:prstGeom>
                    <a:noFill/>
                    <a:ln>
                      <a:noFill/>
                    </a:ln>
                  </pic:spPr>
                </pic:pic>
              </a:graphicData>
            </a:graphic>
          </wp:anchor>
        </w:drawing>
      </w:r>
    </w:p>
    <w:p w14:paraId="3FC01925" w14:textId="76D79B1A" w:rsidR="00F56B06" w:rsidRDefault="00F56B06" w:rsidP="008732AA">
      <w:pPr>
        <w:pStyle w:val="NormalWeb"/>
        <w:spacing w:after="0" w:line="240" w:lineRule="auto"/>
        <w:rPr>
          <w:rFonts w:ascii="Calibri" w:hAnsi="Calibri" w:cs="Calibri"/>
          <w:color w:val="291359"/>
          <w:lang w:val="en-US"/>
        </w:rPr>
      </w:pPr>
    </w:p>
    <w:p w14:paraId="3074EBB4" w14:textId="77777777" w:rsidR="00F56B06" w:rsidRDefault="00F56B06" w:rsidP="008732AA">
      <w:pPr>
        <w:pStyle w:val="NormalWeb"/>
        <w:spacing w:after="0" w:line="240" w:lineRule="auto"/>
        <w:rPr>
          <w:rFonts w:ascii="Calibri" w:hAnsi="Calibri" w:cs="Calibri"/>
          <w:color w:val="291359"/>
          <w:lang w:val="en-US"/>
        </w:rPr>
      </w:pPr>
    </w:p>
    <w:p w14:paraId="1308802C" w14:textId="77777777" w:rsidR="00F56B06" w:rsidRDefault="00F56B06" w:rsidP="008732AA">
      <w:pPr>
        <w:pStyle w:val="NormalWeb"/>
        <w:spacing w:after="0" w:line="240" w:lineRule="auto"/>
        <w:rPr>
          <w:rFonts w:ascii="Calibri" w:hAnsi="Calibri" w:cs="Calibri"/>
          <w:color w:val="291359"/>
          <w:lang w:val="en-US"/>
        </w:rPr>
      </w:pPr>
    </w:p>
    <w:p w14:paraId="0580AA47" w14:textId="77777777" w:rsidR="00F56B06" w:rsidRDefault="00F56B06" w:rsidP="008732AA">
      <w:pPr>
        <w:pStyle w:val="NormalWeb"/>
        <w:spacing w:after="0" w:line="240" w:lineRule="auto"/>
        <w:rPr>
          <w:rFonts w:ascii="Calibri" w:hAnsi="Calibri" w:cs="Calibri"/>
          <w:color w:val="291359"/>
          <w:lang w:val="en-US"/>
        </w:rPr>
      </w:pPr>
    </w:p>
    <w:p w14:paraId="0E766414" w14:textId="77777777" w:rsidR="00F56B06" w:rsidRDefault="00F56B06" w:rsidP="008732AA">
      <w:pPr>
        <w:pStyle w:val="NormalWeb"/>
        <w:spacing w:after="0" w:line="240" w:lineRule="auto"/>
        <w:rPr>
          <w:rFonts w:ascii="Calibri" w:hAnsi="Calibri" w:cs="Calibri"/>
          <w:color w:val="291359"/>
          <w:lang w:val="en-US"/>
        </w:rPr>
      </w:pPr>
    </w:p>
    <w:p w14:paraId="24844804" w14:textId="77777777" w:rsidR="00F56B06" w:rsidRDefault="00F56B06" w:rsidP="008732AA">
      <w:pPr>
        <w:pStyle w:val="NormalWeb"/>
        <w:spacing w:after="0" w:line="240" w:lineRule="auto"/>
        <w:rPr>
          <w:rFonts w:ascii="Calibri" w:hAnsi="Calibri" w:cs="Calibri"/>
          <w:color w:val="291359"/>
          <w:lang w:val="en-US"/>
        </w:rPr>
      </w:pPr>
    </w:p>
    <w:p w14:paraId="76151756" w14:textId="77777777" w:rsidR="00F56B06" w:rsidRDefault="00F56B06" w:rsidP="008732AA">
      <w:pPr>
        <w:pStyle w:val="NormalWeb"/>
        <w:spacing w:after="0" w:line="240" w:lineRule="auto"/>
        <w:rPr>
          <w:rFonts w:ascii="Calibri" w:hAnsi="Calibri" w:cs="Calibri"/>
          <w:color w:val="291359"/>
          <w:lang w:val="en-US"/>
        </w:rPr>
      </w:pPr>
    </w:p>
    <w:p w14:paraId="3AEFD90A" w14:textId="77777777" w:rsidR="00F56B06" w:rsidRDefault="00F56B06" w:rsidP="008732AA">
      <w:pPr>
        <w:pStyle w:val="NormalWeb"/>
        <w:spacing w:after="0" w:line="240" w:lineRule="auto"/>
        <w:rPr>
          <w:rFonts w:ascii="Calibri" w:hAnsi="Calibri" w:cs="Calibri"/>
          <w:color w:val="291359"/>
          <w:lang w:val="en-US"/>
        </w:rPr>
      </w:pPr>
    </w:p>
    <w:p w14:paraId="51F4BF69" w14:textId="4695EED5" w:rsidR="00F56B06" w:rsidRDefault="00F56B06" w:rsidP="008732AA">
      <w:pPr>
        <w:pStyle w:val="NormalWeb"/>
        <w:spacing w:after="0" w:line="240" w:lineRule="auto"/>
        <w:rPr>
          <w:rFonts w:ascii="Calibri" w:hAnsi="Calibri" w:cs="Calibri"/>
          <w:color w:val="291359"/>
          <w:lang w:val="en-US"/>
        </w:rPr>
      </w:pPr>
    </w:p>
    <w:p w14:paraId="40C26BFB" w14:textId="77777777" w:rsidR="00F56B06" w:rsidRDefault="00F56B06" w:rsidP="008732AA">
      <w:pPr>
        <w:pStyle w:val="NormalWeb"/>
        <w:spacing w:after="0" w:line="240" w:lineRule="auto"/>
        <w:rPr>
          <w:rFonts w:ascii="Calibri" w:hAnsi="Calibri" w:cs="Calibri"/>
          <w:color w:val="291359"/>
          <w:lang w:val="en-US"/>
        </w:rPr>
      </w:pPr>
    </w:p>
    <w:p w14:paraId="32E27CA2" w14:textId="30C276BE" w:rsidR="00F56B06" w:rsidRPr="00F44F77" w:rsidRDefault="008D7653" w:rsidP="008732AA">
      <w:pPr>
        <w:pStyle w:val="NormalWeb"/>
        <w:spacing w:after="0" w:line="240" w:lineRule="auto"/>
        <w:rPr>
          <w:rFonts w:ascii="Calibri" w:hAnsi="Calibri" w:cs="Calibri"/>
          <w:color w:val="291359"/>
        </w:rPr>
      </w:pPr>
      <w:r w:rsidRPr="00F44F77">
        <w:rPr>
          <w:rFonts w:ascii="Calibri" w:hAnsi="Calibri" w:cs="Calibri"/>
          <w:noProof/>
        </w:rPr>
        <w:drawing>
          <wp:anchor distT="0" distB="0" distL="114300" distR="114300" simplePos="0" relativeHeight="251658250" behindDoc="1" locked="0" layoutInCell="1" allowOverlap="1" wp14:anchorId="694F6165" wp14:editId="7A2B83F2">
            <wp:simplePos x="0" y="0"/>
            <wp:positionH relativeFrom="column">
              <wp:posOffset>4768215</wp:posOffset>
            </wp:positionH>
            <wp:positionV relativeFrom="paragraph">
              <wp:posOffset>184785</wp:posOffset>
            </wp:positionV>
            <wp:extent cx="1383665" cy="420370"/>
            <wp:effectExtent l="0" t="0" r="6985" b="0"/>
            <wp:wrapTight wrapText="bothSides">
              <wp:wrapPolygon edited="0">
                <wp:start x="0" y="0"/>
                <wp:lineTo x="0" y="20556"/>
                <wp:lineTo x="21412" y="20556"/>
                <wp:lineTo x="21412" y="0"/>
                <wp:lineTo x="0" y="0"/>
              </wp:wrapPolygon>
            </wp:wrapTight>
            <wp:docPr id="914429463" name="Picture 91442946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429463" name="Picture 914429463" descr="A close up of a logo&#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83665" cy="420370"/>
                    </a:xfrm>
                    <a:prstGeom prst="rect">
                      <a:avLst/>
                    </a:prstGeom>
                    <a:noFill/>
                  </pic:spPr>
                </pic:pic>
              </a:graphicData>
            </a:graphic>
          </wp:anchor>
        </w:drawing>
      </w:r>
      <w:r w:rsidRPr="00F44F77">
        <w:rPr>
          <w:rFonts w:ascii="Calibri" w:hAnsi="Calibri" w:cs="Calibri"/>
          <w:noProof/>
        </w:rPr>
        <w:drawing>
          <wp:anchor distT="0" distB="0" distL="114300" distR="114300" simplePos="0" relativeHeight="251658248" behindDoc="1" locked="0" layoutInCell="1" allowOverlap="1" wp14:anchorId="0D0DF136" wp14:editId="0A2947BD">
            <wp:simplePos x="0" y="0"/>
            <wp:positionH relativeFrom="margin">
              <wp:posOffset>215265</wp:posOffset>
            </wp:positionH>
            <wp:positionV relativeFrom="paragraph">
              <wp:posOffset>19685</wp:posOffset>
            </wp:positionV>
            <wp:extent cx="1265555" cy="684530"/>
            <wp:effectExtent l="0" t="0" r="0" b="1270"/>
            <wp:wrapTight wrapText="bothSides">
              <wp:wrapPolygon edited="0">
                <wp:start x="0" y="0"/>
                <wp:lineTo x="0" y="21039"/>
                <wp:lineTo x="21134" y="21039"/>
                <wp:lineTo x="21134" y="0"/>
                <wp:lineTo x="0" y="0"/>
              </wp:wrapPolygon>
            </wp:wrapTight>
            <wp:docPr id="949809241" name="Picture 9498092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agram&#10;&#10;Description automatically generated"/>
                    <pic:cNvPicPr>
                      <a:picLocks noChangeAspect="1" noChangeArrowheads="1"/>
                    </pic:cNvPicPr>
                  </pic:nvPicPr>
                  <pic:blipFill>
                    <a:blip r:embed="rId36" r:link="rId37" cstate="print">
                      <a:extLst>
                        <a:ext uri="{28A0092B-C50C-407E-A947-70E740481C1C}">
                          <a14:useLocalDpi xmlns:a14="http://schemas.microsoft.com/office/drawing/2010/main" val="0"/>
                        </a:ext>
                      </a:extLst>
                    </a:blip>
                    <a:srcRect/>
                    <a:stretch>
                      <a:fillRect/>
                    </a:stretch>
                  </pic:blipFill>
                  <pic:spPr bwMode="auto">
                    <a:xfrm>
                      <a:off x="0" y="0"/>
                      <a:ext cx="1265555" cy="684530"/>
                    </a:xfrm>
                    <a:prstGeom prst="rect">
                      <a:avLst/>
                    </a:prstGeom>
                    <a:noFill/>
                    <a:ln>
                      <a:noFill/>
                    </a:ln>
                  </pic:spPr>
                </pic:pic>
              </a:graphicData>
            </a:graphic>
          </wp:anchor>
        </w:drawing>
      </w:r>
    </w:p>
    <w:p w14:paraId="06B98EE9" w14:textId="34C97F3B" w:rsidR="001D3C7D" w:rsidRPr="00F44F77" w:rsidRDefault="008D7653" w:rsidP="008732AA">
      <w:pPr>
        <w:pStyle w:val="NormalWeb"/>
        <w:spacing w:after="0" w:line="240" w:lineRule="auto"/>
        <w:rPr>
          <w:rFonts w:ascii="Calibri" w:hAnsi="Calibri" w:cs="Calibri"/>
          <w:color w:val="291359"/>
        </w:rPr>
      </w:pPr>
      <w:r w:rsidRPr="00F44F77">
        <w:rPr>
          <w:rFonts w:ascii="Calibri" w:hAnsi="Calibri" w:cs="Calibri"/>
          <w:noProof/>
          <w:color w:val="291359"/>
        </w:rPr>
        <w:drawing>
          <wp:anchor distT="0" distB="0" distL="114300" distR="114300" simplePos="0" relativeHeight="251658249" behindDoc="1" locked="0" layoutInCell="1" allowOverlap="1" wp14:anchorId="64DBC0BF" wp14:editId="3122C164">
            <wp:simplePos x="0" y="0"/>
            <wp:positionH relativeFrom="margin">
              <wp:align>center</wp:align>
            </wp:positionH>
            <wp:positionV relativeFrom="paragraph">
              <wp:posOffset>5080</wp:posOffset>
            </wp:positionV>
            <wp:extent cx="990600" cy="477520"/>
            <wp:effectExtent l="0" t="0" r="0" b="0"/>
            <wp:wrapTight wrapText="bothSides">
              <wp:wrapPolygon edited="0">
                <wp:start x="0" y="0"/>
                <wp:lineTo x="0" y="19819"/>
                <wp:lineTo x="5400" y="20681"/>
                <wp:lineTo x="16200" y="20681"/>
                <wp:lineTo x="21185" y="19819"/>
                <wp:lineTo x="21185" y="0"/>
                <wp:lineTo x="0" y="0"/>
              </wp:wrapPolygon>
            </wp:wrapTight>
            <wp:docPr id="814430096" name="Picture 2" descr="A black and purple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430096" name="Picture 2" descr="A black and purple sign with text&#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90600" cy="477520"/>
                    </a:xfrm>
                    <a:prstGeom prst="rect">
                      <a:avLst/>
                    </a:prstGeom>
                    <a:noFill/>
                    <a:ln>
                      <a:noFill/>
                    </a:ln>
                  </pic:spPr>
                </pic:pic>
              </a:graphicData>
            </a:graphic>
          </wp:anchor>
        </w:drawing>
      </w:r>
    </w:p>
    <w:p w14:paraId="5E43F621" w14:textId="2B38F6B4" w:rsidR="00C809ED" w:rsidRPr="00F44F77" w:rsidRDefault="001D3C7D" w:rsidP="008732AA">
      <w:pPr>
        <w:pStyle w:val="NormalWeb"/>
        <w:spacing w:after="0" w:line="240" w:lineRule="auto"/>
        <w:ind w:left="2160" w:firstLine="720"/>
        <w:jc w:val="both"/>
        <w:rPr>
          <w:rFonts w:ascii="Calibri" w:hAnsi="Calibri" w:cs="Calibri"/>
          <w:color w:val="291359"/>
        </w:rPr>
      </w:pPr>
      <w:r w:rsidRPr="00F44F77">
        <w:rPr>
          <w:rFonts w:ascii="Calibri" w:hAnsi="Calibri" w:cs="Calibri"/>
          <w:color w:val="291359"/>
        </w:rPr>
        <w:t xml:space="preserve">     </w:t>
      </w:r>
    </w:p>
    <w:p w14:paraId="5D7E419E" w14:textId="29490A43" w:rsidR="009D0BC9" w:rsidRPr="00F44F77" w:rsidRDefault="009D0BC9" w:rsidP="008732AA">
      <w:pPr>
        <w:pStyle w:val="NormalWeb"/>
        <w:spacing w:after="0" w:line="240" w:lineRule="auto"/>
        <w:ind w:left="3600" w:firstLine="720"/>
        <w:jc w:val="both"/>
        <w:rPr>
          <w:rFonts w:ascii="Calibri" w:hAnsi="Calibri" w:cs="Calibri"/>
          <w:color w:val="291359"/>
        </w:rPr>
      </w:pPr>
      <w:r w:rsidRPr="00F44F77">
        <w:rPr>
          <w:rFonts w:ascii="Calibri" w:eastAsia="Times New Roman" w:hAnsi="Calibri" w:cs="Calibri"/>
          <w:lang w:eastAsia="en-GB"/>
        </w:rPr>
        <w:t xml:space="preserve"> </w:t>
      </w:r>
    </w:p>
    <w:p w14:paraId="41C6B870" w14:textId="7FFD3AB7" w:rsidR="005F434F" w:rsidRPr="00F44F77" w:rsidRDefault="005F434F" w:rsidP="008732AA">
      <w:pPr>
        <w:pStyle w:val="NormalWeb"/>
        <w:spacing w:after="0" w:line="240" w:lineRule="auto"/>
        <w:ind w:left="3600" w:firstLine="720"/>
        <w:jc w:val="both"/>
        <w:rPr>
          <w:rFonts w:ascii="Calibri" w:hAnsi="Calibri" w:cs="Calibri"/>
          <w:b/>
          <w:bCs/>
          <w:color w:val="291359"/>
        </w:rPr>
      </w:pPr>
    </w:p>
    <w:p w14:paraId="332A9D03" w14:textId="7D9E1646" w:rsidR="005F434F" w:rsidRPr="00F44F77" w:rsidRDefault="005F434F" w:rsidP="008732AA">
      <w:pPr>
        <w:pStyle w:val="NormalWeb"/>
        <w:spacing w:after="0" w:line="240" w:lineRule="auto"/>
        <w:jc w:val="both"/>
        <w:rPr>
          <w:rFonts w:ascii="Calibri" w:hAnsi="Calibri" w:cs="Calibri"/>
          <w:b/>
          <w:bCs/>
          <w:color w:val="291359"/>
        </w:rPr>
      </w:pPr>
    </w:p>
    <w:bookmarkEnd w:id="2"/>
    <w:p w14:paraId="42CC6E94" w14:textId="77777777" w:rsidR="00DA117A" w:rsidRPr="00F44F77" w:rsidRDefault="00DA117A" w:rsidP="008732AA">
      <w:pPr>
        <w:spacing w:after="0" w:line="240" w:lineRule="auto"/>
        <w:rPr>
          <w:rFonts w:ascii="Calibri" w:hAnsi="Calibri" w:cs="Calibri"/>
          <w:b/>
          <w:bCs/>
          <w:sz w:val="24"/>
          <w:szCs w:val="24"/>
        </w:rPr>
      </w:pPr>
    </w:p>
    <w:sectPr w:rsidR="00DA117A" w:rsidRPr="00F44F77" w:rsidSect="00243020">
      <w:pgSz w:w="11900" w:h="16820"/>
      <w:pgMar w:top="720" w:right="720" w:bottom="720" w:left="720" w:header="709" w:footer="221"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Tracey Burley" w:date="2026-01-08T13:46:00Z" w:initials="TB">
    <w:p w14:paraId="571F2FBD" w14:textId="45C6211A" w:rsidR="00E771B5" w:rsidRDefault="00E771B5" w:rsidP="00E771B5">
      <w:pPr>
        <w:pStyle w:val="CommentText"/>
      </w:pPr>
      <w:r>
        <w:rPr>
          <w:rStyle w:val="CommentReference"/>
        </w:rPr>
        <w:annotationRef/>
      </w:r>
      <w:r>
        <w:t>We talk about values here but the heading above only includes personal qualities...should the headings match?</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1F2F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FABF1A3" w16cex:dateUtc="2026-01-08T13: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1F2FBD" w16cid:durableId="0FABF1A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53A3D" w14:textId="77777777" w:rsidR="004176A0" w:rsidRDefault="004176A0" w:rsidP="00F4205A">
      <w:r>
        <w:separator/>
      </w:r>
    </w:p>
    <w:p w14:paraId="6E081218" w14:textId="77777777" w:rsidR="004176A0" w:rsidRDefault="004176A0" w:rsidP="00F4205A"/>
    <w:p w14:paraId="46AB1E0D" w14:textId="77777777" w:rsidR="004176A0" w:rsidRDefault="004176A0"/>
  </w:endnote>
  <w:endnote w:type="continuationSeparator" w:id="0">
    <w:p w14:paraId="55341105" w14:textId="77777777" w:rsidR="004176A0" w:rsidRDefault="004176A0" w:rsidP="00F4205A">
      <w:r>
        <w:continuationSeparator/>
      </w:r>
    </w:p>
    <w:p w14:paraId="497DC0D0" w14:textId="77777777" w:rsidR="004176A0" w:rsidRDefault="004176A0" w:rsidP="00F4205A"/>
    <w:p w14:paraId="785AB6CA" w14:textId="77777777" w:rsidR="004176A0" w:rsidRDefault="004176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nionPro-Regular">
    <w:altName w:val="Calibri"/>
    <w:charset w:val="00"/>
    <w:family w:val="auto"/>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Helvetica">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1D21A" w14:textId="77777777" w:rsidR="008972A1" w:rsidRDefault="008972A1" w:rsidP="002F5D0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E61640" w14:textId="77777777" w:rsidR="007232AB" w:rsidRDefault="007232AB" w:rsidP="008972A1">
    <w:pPr>
      <w:pStyle w:val="Footer"/>
      <w:ind w:right="360"/>
      <w:rPr>
        <w:rStyle w:val="PageNumber"/>
      </w:rPr>
    </w:pPr>
  </w:p>
  <w:p w14:paraId="3FF067E5" w14:textId="77777777" w:rsidR="007232AB" w:rsidRDefault="007232AB" w:rsidP="008972A1">
    <w:pPr>
      <w:pStyle w:val="Footer"/>
    </w:pPr>
  </w:p>
  <w:p w14:paraId="04CEA372" w14:textId="77777777" w:rsidR="00AE6E16" w:rsidRDefault="00AE6E1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04B95" w14:textId="77777777" w:rsidR="00EF27BE" w:rsidRPr="00EF27BE" w:rsidRDefault="00EF27BE" w:rsidP="00EF27BE">
    <w:pPr>
      <w:pStyle w:val="Footer"/>
      <w:ind w:right="360"/>
      <w:rPr>
        <w:sz w:val="22"/>
        <w:szCs w:val="22"/>
      </w:rPr>
    </w:pPr>
  </w:p>
  <w:p w14:paraId="2A607E0E" w14:textId="77777777" w:rsidR="00EF27BE" w:rsidRPr="00EF27BE" w:rsidRDefault="00EF27BE" w:rsidP="00EF27BE">
    <w:pPr>
      <w:pStyle w:val="Footer"/>
      <w:framePr w:h="215" w:hRule="exact" w:wrap="none" w:vAnchor="text" w:hAnchor="margin" w:xAlign="right" w:y="142"/>
      <w:rPr>
        <w:rStyle w:val="PageNumber"/>
        <w:b w:val="0"/>
        <w:bCs/>
        <w:sz w:val="22"/>
        <w:szCs w:val="22"/>
      </w:rPr>
    </w:pPr>
    <w:r w:rsidRPr="00EF27BE">
      <w:rPr>
        <w:rStyle w:val="PageNumber"/>
        <w:b w:val="0"/>
        <w:bCs/>
        <w:sz w:val="22"/>
        <w:szCs w:val="22"/>
      </w:rPr>
      <w:fldChar w:fldCharType="begin"/>
    </w:r>
    <w:r w:rsidRPr="00EF27BE">
      <w:rPr>
        <w:rStyle w:val="PageNumber"/>
        <w:b w:val="0"/>
        <w:bCs/>
        <w:sz w:val="22"/>
        <w:szCs w:val="22"/>
      </w:rPr>
      <w:instrText xml:space="preserve">PAGE  </w:instrText>
    </w:r>
    <w:r w:rsidRPr="00EF27BE">
      <w:rPr>
        <w:rStyle w:val="PageNumber"/>
        <w:b w:val="0"/>
        <w:bCs/>
        <w:sz w:val="22"/>
        <w:szCs w:val="22"/>
      </w:rPr>
      <w:fldChar w:fldCharType="separate"/>
    </w:r>
    <w:r w:rsidR="00397084">
      <w:rPr>
        <w:rStyle w:val="PageNumber"/>
        <w:b w:val="0"/>
        <w:bCs/>
        <w:noProof/>
        <w:sz w:val="22"/>
        <w:szCs w:val="22"/>
      </w:rPr>
      <w:t>4</w:t>
    </w:r>
    <w:r w:rsidRPr="00EF27BE">
      <w:rPr>
        <w:rStyle w:val="PageNumber"/>
        <w:b w:val="0"/>
        <w:bCs/>
        <w:sz w:val="22"/>
        <w:szCs w:val="22"/>
      </w:rPr>
      <w:fldChar w:fldCharType="end"/>
    </w:r>
  </w:p>
  <w:p w14:paraId="52D09A47" w14:textId="77777777" w:rsidR="00EF27BE" w:rsidRPr="00EF27BE" w:rsidRDefault="00EF27BE" w:rsidP="00EF27BE">
    <w:pPr>
      <w:pStyle w:val="Footer"/>
      <w:pBdr>
        <w:top w:val="single" w:sz="4" w:space="6" w:color="281257" w:themeColor="accent1"/>
      </w:pBdr>
      <w:rPr>
        <w:rStyle w:val="PageNumber"/>
        <w:b w:val="0"/>
        <w:sz w:val="22"/>
        <w:szCs w:val="22"/>
      </w:rPr>
    </w:pPr>
    <w:r w:rsidRPr="00EF27BE">
      <w:rPr>
        <w:b w:val="0"/>
        <w:sz w:val="22"/>
        <w:szCs w:val="22"/>
      </w:rPr>
      <w:t>© St Giles Trust 20</w:t>
    </w:r>
    <w:r w:rsidR="00AC1715">
      <w:rPr>
        <w:b w:val="0"/>
        <w:sz w:val="22"/>
        <w:szCs w:val="22"/>
      </w:rPr>
      <w:t>25</w:t>
    </w:r>
  </w:p>
  <w:p w14:paraId="27BB82AA" w14:textId="77777777" w:rsidR="00AE6E16" w:rsidRPr="00EF27BE" w:rsidRDefault="00AE6E16" w:rsidP="00EF27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A4FAF" w14:textId="77777777" w:rsidR="00F85287" w:rsidRPr="00EF27BE" w:rsidRDefault="00F85287" w:rsidP="00F85287">
    <w:pPr>
      <w:pStyle w:val="Footer"/>
      <w:ind w:right="360"/>
      <w:rPr>
        <w:sz w:val="22"/>
        <w:szCs w:val="22"/>
      </w:rPr>
    </w:pPr>
  </w:p>
  <w:p w14:paraId="236FA84B" w14:textId="77777777" w:rsidR="00F85287" w:rsidRPr="00EF27BE" w:rsidRDefault="00F85287" w:rsidP="00F85287">
    <w:pPr>
      <w:pStyle w:val="Footer"/>
      <w:framePr w:h="215" w:hRule="exact" w:wrap="none" w:vAnchor="text" w:hAnchor="margin" w:xAlign="right" w:y="142"/>
      <w:rPr>
        <w:rStyle w:val="PageNumber"/>
        <w:b w:val="0"/>
        <w:bCs/>
        <w:sz w:val="22"/>
        <w:szCs w:val="22"/>
      </w:rPr>
    </w:pPr>
    <w:r w:rsidRPr="00EF27BE">
      <w:rPr>
        <w:rStyle w:val="PageNumber"/>
        <w:b w:val="0"/>
        <w:bCs/>
        <w:sz w:val="22"/>
        <w:szCs w:val="22"/>
      </w:rPr>
      <w:fldChar w:fldCharType="begin"/>
    </w:r>
    <w:r w:rsidRPr="00EF27BE">
      <w:rPr>
        <w:rStyle w:val="PageNumber"/>
        <w:b w:val="0"/>
        <w:bCs/>
        <w:sz w:val="22"/>
        <w:szCs w:val="22"/>
      </w:rPr>
      <w:instrText xml:space="preserve">PAGE  </w:instrText>
    </w:r>
    <w:r w:rsidRPr="00EF27BE">
      <w:rPr>
        <w:rStyle w:val="PageNumber"/>
        <w:b w:val="0"/>
        <w:bCs/>
        <w:sz w:val="22"/>
        <w:szCs w:val="22"/>
      </w:rPr>
      <w:fldChar w:fldCharType="separate"/>
    </w:r>
    <w:r>
      <w:rPr>
        <w:rStyle w:val="PageNumber"/>
        <w:b w:val="0"/>
        <w:bCs/>
        <w:sz w:val="22"/>
        <w:szCs w:val="22"/>
      </w:rPr>
      <w:t>2</w:t>
    </w:r>
    <w:r w:rsidRPr="00EF27BE">
      <w:rPr>
        <w:rStyle w:val="PageNumber"/>
        <w:b w:val="0"/>
        <w:bCs/>
        <w:sz w:val="22"/>
        <w:szCs w:val="22"/>
      </w:rPr>
      <w:fldChar w:fldCharType="end"/>
    </w:r>
  </w:p>
  <w:p w14:paraId="0D98162D" w14:textId="77777777" w:rsidR="00F85287" w:rsidRPr="00EF27BE" w:rsidRDefault="00F85287" w:rsidP="00F85287">
    <w:pPr>
      <w:pStyle w:val="Footer"/>
      <w:pBdr>
        <w:top w:val="single" w:sz="4" w:space="6" w:color="281257" w:themeColor="accent1"/>
      </w:pBdr>
      <w:rPr>
        <w:rStyle w:val="PageNumber"/>
        <w:b w:val="0"/>
        <w:sz w:val="22"/>
        <w:szCs w:val="22"/>
      </w:rPr>
    </w:pPr>
    <w:r w:rsidRPr="00EF27BE">
      <w:rPr>
        <w:b w:val="0"/>
        <w:sz w:val="22"/>
        <w:szCs w:val="22"/>
      </w:rPr>
      <w:t>© St Giles Trust 20</w:t>
    </w:r>
    <w:r w:rsidR="00F65FC5">
      <w:rPr>
        <w:b w:val="0"/>
        <w:sz w:val="22"/>
        <w:szCs w:val="22"/>
      </w:rPr>
      <w:t>25</w:t>
    </w:r>
  </w:p>
  <w:p w14:paraId="1E97670F" w14:textId="77777777" w:rsidR="00F85287" w:rsidRDefault="00F852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9EFDB" w14:textId="77777777" w:rsidR="004176A0" w:rsidRDefault="004176A0" w:rsidP="00145310">
      <w:r>
        <w:separator/>
      </w:r>
    </w:p>
  </w:footnote>
  <w:footnote w:type="continuationSeparator" w:id="0">
    <w:p w14:paraId="73D83292" w14:textId="77777777" w:rsidR="004176A0" w:rsidRDefault="004176A0" w:rsidP="00F4205A">
      <w:r>
        <w:continuationSeparator/>
      </w:r>
    </w:p>
    <w:p w14:paraId="4819040C" w14:textId="77777777" w:rsidR="004176A0" w:rsidRDefault="004176A0" w:rsidP="00F4205A"/>
    <w:p w14:paraId="02BD27B1" w14:textId="77777777" w:rsidR="004176A0" w:rsidRDefault="004176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Title"/>
      <w:tag w:val=""/>
      <w:id w:val="1231820998"/>
      <w:dataBinding w:prefixMappings="xmlns:ns0='http://purl.org/dc/elements/1.1/' xmlns:ns1='http://schemas.openxmlformats.org/package/2006/metadata/core-properties' " w:xpath="/ns1:coreProperties[1]/ns0:title[1]" w:storeItemID="{6C3C8BC8-F283-45AE-878A-BAB7291924A1}"/>
      <w:text/>
    </w:sdtPr>
    <w:sdtEndPr/>
    <w:sdtContent>
      <w:p w14:paraId="3FC2E3C2" w14:textId="4E8F71D9" w:rsidR="00AE6E16" w:rsidRPr="00EF27BE" w:rsidRDefault="008732AA" w:rsidP="00243020">
        <w:pPr>
          <w:pStyle w:val="Header"/>
        </w:pPr>
        <w:r>
          <w:t xml:space="preserve">Executive Director of Corporate Resources Applicant Information </w:t>
        </w:r>
        <w:r w:rsidR="00983E58">
          <w:t>Pack</w:t>
        </w:r>
      </w:p>
    </w:sdtContent>
  </w:sdt>
  <w:p w14:paraId="32A86FE8" w14:textId="77777777" w:rsidR="00AD0B59" w:rsidRDefault="00AD0B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93050"/>
    <w:multiLevelType w:val="multilevel"/>
    <w:tmpl w:val="351828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3A90CFE"/>
    <w:multiLevelType w:val="multilevel"/>
    <w:tmpl w:val="3B3CDDF0"/>
    <w:lvl w:ilvl="0">
      <w:start w:val="1"/>
      <w:numFmt w:val="bullet"/>
      <w:pStyle w:val="Largebulletlist"/>
      <w:lvlText w:val=""/>
      <w:lvlJc w:val="left"/>
      <w:pPr>
        <w:ind w:left="284" w:hanging="284"/>
      </w:pPr>
      <w:rPr>
        <w:rFonts w:ascii="Symbol" w:hAnsi="Symbol" w:hint="default"/>
        <w:color w:val="291358"/>
      </w:rPr>
    </w:lvl>
    <w:lvl w:ilvl="1">
      <w:start w:val="1"/>
      <w:numFmt w:val="bullet"/>
      <w:lvlText w:val="—"/>
      <w:lvlJc w:val="left"/>
      <w:pPr>
        <w:ind w:left="737" w:hanging="283"/>
      </w:pPr>
      <w:rPr>
        <w:rFonts w:ascii="Courier New" w:hAnsi="Courier New" w:cs="Courier New" w:hint="default"/>
        <w:color w:val="291358"/>
      </w:rPr>
    </w:lvl>
    <w:lvl w:ilvl="2">
      <w:start w:val="1"/>
      <w:numFmt w:val="bullet"/>
      <w:lvlText w:val="o"/>
      <w:lvlJc w:val="left"/>
      <w:pPr>
        <w:ind w:left="1304" w:hanging="283"/>
      </w:pPr>
      <w:rPr>
        <w:rFonts w:ascii="Courier New" w:hAnsi="Courier New" w:cs="Times New Roman" w:hint="default"/>
        <w:color w:val="291358"/>
      </w:rPr>
    </w:lvl>
    <w:lvl w:ilvl="3">
      <w:start w:val="1"/>
      <w:numFmt w:val="bullet"/>
      <w:lvlText w:val=""/>
      <w:lvlJc w:val="left"/>
      <w:pPr>
        <w:ind w:left="3232" w:hanging="964"/>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07795F9A"/>
    <w:multiLevelType w:val="multilevel"/>
    <w:tmpl w:val="D9E4A082"/>
    <w:lvl w:ilvl="0">
      <w:start w:val="1"/>
      <w:numFmt w:val="decimal"/>
      <w:pStyle w:val="Numberedlist"/>
      <w:lvlText w:val="%1."/>
      <w:lvlJc w:val="left"/>
      <w:pPr>
        <w:ind w:left="510" w:hanging="510"/>
      </w:pPr>
      <w:rPr>
        <w:rFonts w:hint="default"/>
        <w:color w:val="291358"/>
      </w:rPr>
    </w:lvl>
    <w:lvl w:ilvl="1">
      <w:start w:val="1"/>
      <w:numFmt w:val="lowerLetter"/>
      <w:lvlText w:val="%2."/>
      <w:lvlJc w:val="left"/>
      <w:pPr>
        <w:ind w:left="851" w:hanging="341"/>
      </w:pPr>
      <w:rPr>
        <w:rFonts w:hint="default"/>
        <w:color w:val="291358"/>
      </w:rPr>
    </w:lvl>
    <w:lvl w:ilvl="2">
      <w:start w:val="1"/>
      <w:numFmt w:val="lowerRoman"/>
      <w:lvlText w:val="%3."/>
      <w:lvlJc w:val="left"/>
      <w:pPr>
        <w:ind w:left="1134" w:hanging="283"/>
      </w:pPr>
      <w:rPr>
        <w:rFonts w:hint="default"/>
        <w:color w:val="281257" w:themeColor="accent1"/>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C9431BE"/>
    <w:multiLevelType w:val="multilevel"/>
    <w:tmpl w:val="EAD0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3B3CD1"/>
    <w:multiLevelType w:val="hybridMultilevel"/>
    <w:tmpl w:val="CB66B22A"/>
    <w:lvl w:ilvl="0" w:tplc="FFFFFFFF">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FE0437"/>
    <w:multiLevelType w:val="multilevel"/>
    <w:tmpl w:val="CA0A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1D2576"/>
    <w:multiLevelType w:val="multilevel"/>
    <w:tmpl w:val="BDE48B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7AE121D"/>
    <w:multiLevelType w:val="multilevel"/>
    <w:tmpl w:val="2DB4A4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9B27B5C"/>
    <w:multiLevelType w:val="multilevel"/>
    <w:tmpl w:val="4DF4EC76"/>
    <w:lvl w:ilvl="0">
      <w:start w:val="1"/>
      <w:numFmt w:val="decimal"/>
      <w:pStyle w:val="Heading1"/>
      <w:lvlText w:val="%1."/>
      <w:lvlJc w:val="left"/>
      <w:pPr>
        <w:ind w:left="567" w:hanging="567"/>
      </w:pPr>
      <w:rPr>
        <w:rFonts w:asciiTheme="minorHAnsi" w:hAnsiTheme="minorHAnsi" w:hint="default"/>
        <w:color w:val="F6C213"/>
      </w:rPr>
    </w:lvl>
    <w:lvl w:ilvl="1">
      <w:start w:val="1"/>
      <w:numFmt w:val="decimal"/>
      <w:pStyle w:val="Heading2"/>
      <w:lvlText w:val="%1.%2."/>
      <w:lvlJc w:val="left"/>
      <w:pPr>
        <w:ind w:left="397" w:hanging="397"/>
      </w:pPr>
      <w:rPr>
        <w:rFonts w:hint="default"/>
        <w:color w:val="291358"/>
      </w:rPr>
    </w:lvl>
    <w:lvl w:ilvl="2">
      <w:start w:val="1"/>
      <w:numFmt w:val="decimal"/>
      <w:pStyle w:val="Heading3"/>
      <w:lvlText w:val="%1.%2.%3."/>
      <w:lvlJc w:val="left"/>
      <w:pPr>
        <w:ind w:left="284" w:hanging="284"/>
      </w:pPr>
      <w:rPr>
        <w:rFonts w:hint="default"/>
        <w:color w:val="291358"/>
      </w:rPr>
    </w:lvl>
    <w:lvl w:ilvl="3">
      <w:start w:val="1"/>
      <w:numFmt w:val="decimal"/>
      <w:lvlText w:val="%1.%2.%3.%4."/>
      <w:lvlJc w:val="left"/>
      <w:pPr>
        <w:ind w:left="0" w:firstLine="0"/>
      </w:pPr>
      <w:rPr>
        <w:rFonts w:hint="default"/>
        <w:color w:val="70247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EE15F94"/>
    <w:multiLevelType w:val="multilevel"/>
    <w:tmpl w:val="D43EC7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2BF369B"/>
    <w:multiLevelType w:val="multilevel"/>
    <w:tmpl w:val="E6AC0F6A"/>
    <w:lvl w:ilvl="0">
      <w:start w:val="1"/>
      <w:numFmt w:val="bullet"/>
      <w:pStyle w:val="Bulletlist"/>
      <w:lvlText w:val=""/>
      <w:lvlJc w:val="left"/>
      <w:pPr>
        <w:ind w:left="357" w:hanging="357"/>
      </w:pPr>
      <w:rPr>
        <w:rFonts w:ascii="Symbol" w:hAnsi="Symbol" w:hint="default"/>
      </w:rPr>
    </w:lvl>
    <w:lvl w:ilvl="1">
      <w:start w:val="1"/>
      <w:numFmt w:val="bullet"/>
      <w:lvlText w:val="–"/>
      <w:lvlJc w:val="left"/>
      <w:pPr>
        <w:ind w:left="714" w:hanging="357"/>
      </w:pPr>
      <w:rPr>
        <w:rFonts w:ascii="Arial" w:hAnsi="Arial" w:hint="default"/>
      </w:rPr>
    </w:lvl>
    <w:lvl w:ilvl="2">
      <w:start w:val="1"/>
      <w:numFmt w:val="bullet"/>
      <w:lvlText w:val="–"/>
      <w:lvlJc w:val="left"/>
      <w:pPr>
        <w:ind w:left="1072" w:hanging="358"/>
      </w:pPr>
      <w:rPr>
        <w:rFonts w:ascii="Arial" w:hAnsi="Aria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2ED0E3A"/>
    <w:multiLevelType w:val="hybridMultilevel"/>
    <w:tmpl w:val="B2C0FF0C"/>
    <w:lvl w:ilvl="0" w:tplc="25B8850A">
      <w:start w:val="1"/>
      <w:numFmt w:val="bullet"/>
      <w:pStyle w:val="Bulletlevel1"/>
      <w:lvlText w:val=""/>
      <w:lvlJc w:val="left"/>
      <w:pPr>
        <w:ind w:left="510" w:hanging="510"/>
      </w:pPr>
      <w:rPr>
        <w:rFonts w:ascii="Wingdings" w:hAnsi="Wingdings" w:hint="default"/>
        <w:color w:val="9287AB" w:themeColor="accent2"/>
        <w:sz w:val="22"/>
        <w:szCs w:val="22"/>
      </w:rPr>
    </w:lvl>
    <w:lvl w:ilvl="1" w:tplc="33128A54">
      <w:start w:val="1"/>
      <w:numFmt w:val="bullet"/>
      <w:pStyle w:val="BulletLevel2"/>
      <w:lvlText w:val=""/>
      <w:lvlJc w:val="left"/>
      <w:pPr>
        <w:ind w:left="1021" w:hanging="511"/>
      </w:pPr>
      <w:rPr>
        <w:rFonts w:ascii="Symbol" w:hAnsi="Symbol" w:hint="default"/>
      </w:rPr>
    </w:lvl>
    <w:lvl w:ilvl="2" w:tplc="2CEEF978">
      <w:start w:val="1"/>
      <w:numFmt w:val="bullet"/>
      <w:pStyle w:val="BulletLevel3"/>
      <w:lvlText w:val="-"/>
      <w:lvlJc w:val="left"/>
      <w:pPr>
        <w:ind w:left="1361" w:hanging="340"/>
      </w:pPr>
      <w:rPr>
        <w:rFonts w:ascii="Courier New" w:hAnsi="Courier New" w:hint="default"/>
      </w:rPr>
    </w:lvl>
    <w:lvl w:ilvl="3" w:tplc="DF846110">
      <w:start w:val="1"/>
      <w:numFmt w:val="bullet"/>
      <w:lvlText w:val=""/>
      <w:lvlJc w:val="left"/>
      <w:pPr>
        <w:ind w:left="1418" w:hanging="284"/>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D65EB1"/>
    <w:multiLevelType w:val="multilevel"/>
    <w:tmpl w:val="11462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735BBF"/>
    <w:multiLevelType w:val="multilevel"/>
    <w:tmpl w:val="0456A7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2A0363E4"/>
    <w:multiLevelType w:val="multilevel"/>
    <w:tmpl w:val="B81E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6A5CEA"/>
    <w:multiLevelType w:val="hybridMultilevel"/>
    <w:tmpl w:val="7D0CC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244203"/>
    <w:multiLevelType w:val="multilevel"/>
    <w:tmpl w:val="703E5B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30BB4062"/>
    <w:multiLevelType w:val="multilevel"/>
    <w:tmpl w:val="7986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8B5D89"/>
    <w:multiLevelType w:val="hybridMultilevel"/>
    <w:tmpl w:val="46C456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9593D44"/>
    <w:multiLevelType w:val="multilevel"/>
    <w:tmpl w:val="3BF0D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34575B1"/>
    <w:multiLevelType w:val="multilevel"/>
    <w:tmpl w:val="CDE8E22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457D21E9"/>
    <w:multiLevelType w:val="multilevel"/>
    <w:tmpl w:val="238A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7566067"/>
    <w:multiLevelType w:val="hybridMultilevel"/>
    <w:tmpl w:val="93440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295704"/>
    <w:multiLevelType w:val="multilevel"/>
    <w:tmpl w:val="FB9C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831C37"/>
    <w:multiLevelType w:val="multilevel"/>
    <w:tmpl w:val="42A4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46C6D81"/>
    <w:multiLevelType w:val="hybridMultilevel"/>
    <w:tmpl w:val="78C21B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26" w15:restartNumberingAfterBreak="0">
    <w:nsid w:val="5B157D34"/>
    <w:multiLevelType w:val="multilevel"/>
    <w:tmpl w:val="EF7C1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2441C07"/>
    <w:multiLevelType w:val="multilevel"/>
    <w:tmpl w:val="E9AE6B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688F7FC9"/>
    <w:multiLevelType w:val="hybridMultilevel"/>
    <w:tmpl w:val="525AD8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13310EC"/>
    <w:multiLevelType w:val="multilevel"/>
    <w:tmpl w:val="ACC21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38A592C"/>
    <w:multiLevelType w:val="multilevel"/>
    <w:tmpl w:val="641A96DE"/>
    <w:lvl w:ilvl="0">
      <w:start w:val="1"/>
      <w:numFmt w:val="decimal"/>
      <w:pStyle w:val="ListBullet"/>
      <w:lvlText w:val="%1."/>
      <w:lvlJc w:val="left"/>
      <w:pPr>
        <w:ind w:left="284" w:hanging="284"/>
      </w:pPr>
      <w:rPr>
        <w:rFonts w:hint="default"/>
        <w:color w:val="291358"/>
      </w:rPr>
    </w:lvl>
    <w:lvl w:ilvl="1">
      <w:start w:val="1"/>
      <w:numFmt w:val="lowerLetter"/>
      <w:lvlText w:val="%2."/>
      <w:lvlJc w:val="left"/>
      <w:pPr>
        <w:ind w:left="994" w:hanging="284"/>
      </w:pPr>
      <w:rPr>
        <w:rFonts w:hint="default"/>
        <w:color w:val="291358"/>
      </w:rPr>
    </w:lvl>
    <w:lvl w:ilvl="2">
      <w:start w:val="1"/>
      <w:numFmt w:val="lowerRoman"/>
      <w:lvlText w:val="%3."/>
      <w:lvlJc w:val="left"/>
      <w:pPr>
        <w:ind w:left="1304" w:hanging="283"/>
      </w:pPr>
      <w:rPr>
        <w:rFonts w:hint="default"/>
        <w:color w:val="291358"/>
      </w:rPr>
    </w:lvl>
    <w:lvl w:ilvl="3">
      <w:start w:val="1"/>
      <w:numFmt w:val="decimal"/>
      <w:lvlText w:val="(%4)"/>
      <w:lvlJc w:val="left"/>
      <w:pPr>
        <w:ind w:left="1440" w:hanging="360"/>
      </w:pPr>
      <w:rPr>
        <w:rFonts w:hint="default"/>
        <w:color w:val="29135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75FE7327"/>
    <w:multiLevelType w:val="multilevel"/>
    <w:tmpl w:val="DE8A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025899">
    <w:abstractNumId w:val="30"/>
  </w:num>
  <w:num w:numId="2" w16cid:durableId="1230073474">
    <w:abstractNumId w:val="1"/>
  </w:num>
  <w:num w:numId="3" w16cid:durableId="281234893">
    <w:abstractNumId w:val="8"/>
  </w:num>
  <w:num w:numId="4" w16cid:durableId="1696955877">
    <w:abstractNumId w:val="2"/>
  </w:num>
  <w:num w:numId="5" w16cid:durableId="185872266">
    <w:abstractNumId w:val="10"/>
  </w:num>
  <w:num w:numId="6" w16cid:durableId="2078936311">
    <w:abstractNumId w:val="5"/>
  </w:num>
  <w:num w:numId="7" w16cid:durableId="1320310078">
    <w:abstractNumId w:val="12"/>
  </w:num>
  <w:num w:numId="8" w16cid:durableId="1158107922">
    <w:abstractNumId w:val="23"/>
  </w:num>
  <w:num w:numId="9" w16cid:durableId="1025252587">
    <w:abstractNumId w:val="17"/>
  </w:num>
  <w:num w:numId="10" w16cid:durableId="139617100">
    <w:abstractNumId w:val="16"/>
  </w:num>
  <w:num w:numId="11" w16cid:durableId="1436100275">
    <w:abstractNumId w:val="9"/>
  </w:num>
  <w:num w:numId="12" w16cid:durableId="1962683786">
    <w:abstractNumId w:val="31"/>
  </w:num>
  <w:num w:numId="13" w16cid:durableId="871922112">
    <w:abstractNumId w:val="11"/>
  </w:num>
  <w:num w:numId="14" w16cid:durableId="2120056151">
    <w:abstractNumId w:val="4"/>
  </w:num>
  <w:num w:numId="15" w16cid:durableId="1199780527">
    <w:abstractNumId w:val="18"/>
  </w:num>
  <w:num w:numId="16" w16cid:durableId="1708409898">
    <w:abstractNumId w:val="21"/>
  </w:num>
  <w:num w:numId="17" w16cid:durableId="327367799">
    <w:abstractNumId w:val="19"/>
  </w:num>
  <w:num w:numId="18" w16cid:durableId="1921913816">
    <w:abstractNumId w:val="29"/>
  </w:num>
  <w:num w:numId="19" w16cid:durableId="577666657">
    <w:abstractNumId w:val="3"/>
  </w:num>
  <w:num w:numId="20" w16cid:durableId="74018505">
    <w:abstractNumId w:val="14"/>
  </w:num>
  <w:num w:numId="21" w16cid:durableId="1679458261">
    <w:abstractNumId w:val="24"/>
  </w:num>
  <w:num w:numId="22" w16cid:durableId="1342123667">
    <w:abstractNumId w:val="26"/>
  </w:num>
  <w:num w:numId="23" w16cid:durableId="1960721636">
    <w:abstractNumId w:val="22"/>
  </w:num>
  <w:num w:numId="24" w16cid:durableId="427820968">
    <w:abstractNumId w:val="28"/>
  </w:num>
  <w:num w:numId="25" w16cid:durableId="1821271135">
    <w:abstractNumId w:val="25"/>
  </w:num>
  <w:num w:numId="26" w16cid:durableId="1794596033">
    <w:abstractNumId w:val="27"/>
  </w:num>
  <w:num w:numId="27" w16cid:durableId="1659386080">
    <w:abstractNumId w:val="13"/>
  </w:num>
  <w:num w:numId="28" w16cid:durableId="1531454554">
    <w:abstractNumId w:val="7"/>
  </w:num>
  <w:num w:numId="29" w16cid:durableId="58748278">
    <w:abstractNumId w:val="20"/>
  </w:num>
  <w:num w:numId="30" w16cid:durableId="684787024">
    <w:abstractNumId w:val="6"/>
  </w:num>
  <w:num w:numId="31" w16cid:durableId="1352143977">
    <w:abstractNumId w:val="0"/>
  </w:num>
  <w:num w:numId="32" w16cid:durableId="88892149">
    <w:abstractNumId w:val="15"/>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racey Burley">
    <w15:presenceInfo w15:providerId="AD" w15:userId="S::TBurley@stgilestrust.org.uk::76f954b8-f300-4271-a493-48110a4d9d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C01" w:allStyles="1" w:customStyles="0" w:latentStyles="0" w:stylesInUse="0" w:headingStyles="0" w:numberingStyles="0" w:tableStyles="0" w:directFormattingOnRuns="0" w:directFormattingOnParagraphs="0" w:directFormattingOnNumbering="1" w:directFormattingOnTables="1" w:clearFormatting="1" w:top3HeadingStyles="1"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6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975"/>
    <w:rsid w:val="0000140C"/>
    <w:rsid w:val="00007B35"/>
    <w:rsid w:val="0001349F"/>
    <w:rsid w:val="00014BB9"/>
    <w:rsid w:val="00024C1D"/>
    <w:rsid w:val="00030BFE"/>
    <w:rsid w:val="00030CC8"/>
    <w:rsid w:val="00032ACE"/>
    <w:rsid w:val="0003417E"/>
    <w:rsid w:val="00035D89"/>
    <w:rsid w:val="00036618"/>
    <w:rsid w:val="00044D92"/>
    <w:rsid w:val="0004659C"/>
    <w:rsid w:val="00054777"/>
    <w:rsid w:val="00062FC7"/>
    <w:rsid w:val="000631D5"/>
    <w:rsid w:val="00065A79"/>
    <w:rsid w:val="000707BE"/>
    <w:rsid w:val="00075E08"/>
    <w:rsid w:val="00076BEF"/>
    <w:rsid w:val="0008583A"/>
    <w:rsid w:val="000B30C7"/>
    <w:rsid w:val="000B4342"/>
    <w:rsid w:val="000B6143"/>
    <w:rsid w:val="000B61F5"/>
    <w:rsid w:val="000B738E"/>
    <w:rsid w:val="000C58A0"/>
    <w:rsid w:val="000D5EA5"/>
    <w:rsid w:val="000E03C9"/>
    <w:rsid w:val="000E6736"/>
    <w:rsid w:val="000F1EF2"/>
    <w:rsid w:val="000F4C3C"/>
    <w:rsid w:val="0010334E"/>
    <w:rsid w:val="00110D7F"/>
    <w:rsid w:val="00114843"/>
    <w:rsid w:val="00121C1F"/>
    <w:rsid w:val="00125D66"/>
    <w:rsid w:val="001273D2"/>
    <w:rsid w:val="0013277B"/>
    <w:rsid w:val="00134DC7"/>
    <w:rsid w:val="001412DB"/>
    <w:rsid w:val="00141646"/>
    <w:rsid w:val="00145310"/>
    <w:rsid w:val="00156D0F"/>
    <w:rsid w:val="00163A10"/>
    <w:rsid w:val="00167EC0"/>
    <w:rsid w:val="0017477C"/>
    <w:rsid w:val="00177637"/>
    <w:rsid w:val="00184BB9"/>
    <w:rsid w:val="001916C1"/>
    <w:rsid w:val="00192520"/>
    <w:rsid w:val="00195173"/>
    <w:rsid w:val="001A05D0"/>
    <w:rsid w:val="001A79F0"/>
    <w:rsid w:val="001B3993"/>
    <w:rsid w:val="001D0BB1"/>
    <w:rsid w:val="001D0FD9"/>
    <w:rsid w:val="001D3C7D"/>
    <w:rsid w:val="001E2297"/>
    <w:rsid w:val="001E38C0"/>
    <w:rsid w:val="001F0D3B"/>
    <w:rsid w:val="001F43F2"/>
    <w:rsid w:val="001F521B"/>
    <w:rsid w:val="00202503"/>
    <w:rsid w:val="00206296"/>
    <w:rsid w:val="00207137"/>
    <w:rsid w:val="00211FEF"/>
    <w:rsid w:val="00214D53"/>
    <w:rsid w:val="00223C32"/>
    <w:rsid w:val="00227AC1"/>
    <w:rsid w:val="00232CA0"/>
    <w:rsid w:val="002332B0"/>
    <w:rsid w:val="00235E43"/>
    <w:rsid w:val="002363C3"/>
    <w:rsid w:val="00236F49"/>
    <w:rsid w:val="00242339"/>
    <w:rsid w:val="0024265A"/>
    <w:rsid w:val="00243020"/>
    <w:rsid w:val="00245278"/>
    <w:rsid w:val="00246791"/>
    <w:rsid w:val="00257F17"/>
    <w:rsid w:val="00264AB0"/>
    <w:rsid w:val="00272975"/>
    <w:rsid w:val="002763D4"/>
    <w:rsid w:val="00277672"/>
    <w:rsid w:val="00283555"/>
    <w:rsid w:val="002857B0"/>
    <w:rsid w:val="00295583"/>
    <w:rsid w:val="002A7EE4"/>
    <w:rsid w:val="002D7285"/>
    <w:rsid w:val="002E179D"/>
    <w:rsid w:val="002E4896"/>
    <w:rsid w:val="002E7B89"/>
    <w:rsid w:val="003042B2"/>
    <w:rsid w:val="00304322"/>
    <w:rsid w:val="003123CF"/>
    <w:rsid w:val="00312586"/>
    <w:rsid w:val="0032013A"/>
    <w:rsid w:val="003207EF"/>
    <w:rsid w:val="00320AE6"/>
    <w:rsid w:val="00321BD0"/>
    <w:rsid w:val="0032268A"/>
    <w:rsid w:val="0032576C"/>
    <w:rsid w:val="00327CC1"/>
    <w:rsid w:val="00330C22"/>
    <w:rsid w:val="003316BF"/>
    <w:rsid w:val="0033379F"/>
    <w:rsid w:val="003708F7"/>
    <w:rsid w:val="00370B36"/>
    <w:rsid w:val="00376F22"/>
    <w:rsid w:val="0038131C"/>
    <w:rsid w:val="003937EC"/>
    <w:rsid w:val="00397084"/>
    <w:rsid w:val="00397B12"/>
    <w:rsid w:val="003B5B1A"/>
    <w:rsid w:val="003B6B20"/>
    <w:rsid w:val="003B72B7"/>
    <w:rsid w:val="003C03A5"/>
    <w:rsid w:val="003C0B58"/>
    <w:rsid w:val="003C0F60"/>
    <w:rsid w:val="003D0C84"/>
    <w:rsid w:val="003D1492"/>
    <w:rsid w:val="003E5B3E"/>
    <w:rsid w:val="003E6DBC"/>
    <w:rsid w:val="00410474"/>
    <w:rsid w:val="00415035"/>
    <w:rsid w:val="004176A0"/>
    <w:rsid w:val="00420524"/>
    <w:rsid w:val="00421915"/>
    <w:rsid w:val="00423253"/>
    <w:rsid w:val="00423DAD"/>
    <w:rsid w:val="00425870"/>
    <w:rsid w:val="0043456D"/>
    <w:rsid w:val="004362B4"/>
    <w:rsid w:val="0044598A"/>
    <w:rsid w:val="004478FB"/>
    <w:rsid w:val="00453F5D"/>
    <w:rsid w:val="00460B84"/>
    <w:rsid w:val="00461639"/>
    <w:rsid w:val="00462179"/>
    <w:rsid w:val="00462AC3"/>
    <w:rsid w:val="004635CD"/>
    <w:rsid w:val="00472078"/>
    <w:rsid w:val="00477012"/>
    <w:rsid w:val="004815B7"/>
    <w:rsid w:val="0048664F"/>
    <w:rsid w:val="004928F8"/>
    <w:rsid w:val="0049290D"/>
    <w:rsid w:val="004B3D82"/>
    <w:rsid w:val="004B41B1"/>
    <w:rsid w:val="004B4F0C"/>
    <w:rsid w:val="004B5E30"/>
    <w:rsid w:val="004B5EB6"/>
    <w:rsid w:val="004C0252"/>
    <w:rsid w:val="004C2CC8"/>
    <w:rsid w:val="004D0010"/>
    <w:rsid w:val="004D1803"/>
    <w:rsid w:val="004D5C38"/>
    <w:rsid w:val="004E555F"/>
    <w:rsid w:val="004E605A"/>
    <w:rsid w:val="004F189F"/>
    <w:rsid w:val="004F7988"/>
    <w:rsid w:val="00501C5D"/>
    <w:rsid w:val="005020E9"/>
    <w:rsid w:val="00503B44"/>
    <w:rsid w:val="00516632"/>
    <w:rsid w:val="00517507"/>
    <w:rsid w:val="0052118D"/>
    <w:rsid w:val="005236CD"/>
    <w:rsid w:val="005304BE"/>
    <w:rsid w:val="005440BE"/>
    <w:rsid w:val="0054786B"/>
    <w:rsid w:val="00564BFC"/>
    <w:rsid w:val="0057228E"/>
    <w:rsid w:val="00573FA2"/>
    <w:rsid w:val="005758E8"/>
    <w:rsid w:val="00577E77"/>
    <w:rsid w:val="00580403"/>
    <w:rsid w:val="0058340D"/>
    <w:rsid w:val="00583CCB"/>
    <w:rsid w:val="00593062"/>
    <w:rsid w:val="005A1727"/>
    <w:rsid w:val="005A6B46"/>
    <w:rsid w:val="005B4F6A"/>
    <w:rsid w:val="005B6F17"/>
    <w:rsid w:val="005C1DE5"/>
    <w:rsid w:val="005D1368"/>
    <w:rsid w:val="005D2093"/>
    <w:rsid w:val="005E2514"/>
    <w:rsid w:val="005F434F"/>
    <w:rsid w:val="005F563C"/>
    <w:rsid w:val="005F680B"/>
    <w:rsid w:val="006074F7"/>
    <w:rsid w:val="00612CFE"/>
    <w:rsid w:val="006217F0"/>
    <w:rsid w:val="00621F2B"/>
    <w:rsid w:val="00632D2F"/>
    <w:rsid w:val="00641C69"/>
    <w:rsid w:val="006528E7"/>
    <w:rsid w:val="00661EB8"/>
    <w:rsid w:val="00673929"/>
    <w:rsid w:val="006808BB"/>
    <w:rsid w:val="006813DF"/>
    <w:rsid w:val="00684000"/>
    <w:rsid w:val="00695D8D"/>
    <w:rsid w:val="0069645D"/>
    <w:rsid w:val="0069668A"/>
    <w:rsid w:val="006A012A"/>
    <w:rsid w:val="006A1080"/>
    <w:rsid w:val="006C2843"/>
    <w:rsid w:val="006C37D5"/>
    <w:rsid w:val="006C59D6"/>
    <w:rsid w:val="006C7654"/>
    <w:rsid w:val="006D0F60"/>
    <w:rsid w:val="006D30A5"/>
    <w:rsid w:val="006D44D0"/>
    <w:rsid w:val="006D5F33"/>
    <w:rsid w:val="006D61DE"/>
    <w:rsid w:val="006E336D"/>
    <w:rsid w:val="007029FD"/>
    <w:rsid w:val="00707BF0"/>
    <w:rsid w:val="00711A5B"/>
    <w:rsid w:val="007219C0"/>
    <w:rsid w:val="007232AB"/>
    <w:rsid w:val="0072398B"/>
    <w:rsid w:val="007242FA"/>
    <w:rsid w:val="0072534B"/>
    <w:rsid w:val="00731AB2"/>
    <w:rsid w:val="00732636"/>
    <w:rsid w:val="00737777"/>
    <w:rsid w:val="0074772A"/>
    <w:rsid w:val="0075322C"/>
    <w:rsid w:val="0076229C"/>
    <w:rsid w:val="00763C5C"/>
    <w:rsid w:val="00766A47"/>
    <w:rsid w:val="007745C7"/>
    <w:rsid w:val="00776243"/>
    <w:rsid w:val="00782F1B"/>
    <w:rsid w:val="00786148"/>
    <w:rsid w:val="00791E8F"/>
    <w:rsid w:val="007A16DD"/>
    <w:rsid w:val="007A786E"/>
    <w:rsid w:val="007D3041"/>
    <w:rsid w:val="007D3960"/>
    <w:rsid w:val="007D70A6"/>
    <w:rsid w:val="007E4636"/>
    <w:rsid w:val="007E6945"/>
    <w:rsid w:val="007E6B0A"/>
    <w:rsid w:val="007F3E0F"/>
    <w:rsid w:val="007F4BCF"/>
    <w:rsid w:val="0080455E"/>
    <w:rsid w:val="00804D2B"/>
    <w:rsid w:val="0081671B"/>
    <w:rsid w:val="00826364"/>
    <w:rsid w:val="0083306E"/>
    <w:rsid w:val="00834415"/>
    <w:rsid w:val="008476F7"/>
    <w:rsid w:val="00871751"/>
    <w:rsid w:val="00872CDF"/>
    <w:rsid w:val="008732AA"/>
    <w:rsid w:val="0088585A"/>
    <w:rsid w:val="008972A1"/>
    <w:rsid w:val="008A32E9"/>
    <w:rsid w:val="008B0E12"/>
    <w:rsid w:val="008C23CF"/>
    <w:rsid w:val="008D1BE6"/>
    <w:rsid w:val="008D3098"/>
    <w:rsid w:val="008D5372"/>
    <w:rsid w:val="008D7653"/>
    <w:rsid w:val="008F0F20"/>
    <w:rsid w:val="008F1770"/>
    <w:rsid w:val="00903D09"/>
    <w:rsid w:val="00906FA2"/>
    <w:rsid w:val="00910118"/>
    <w:rsid w:val="00912000"/>
    <w:rsid w:val="009222D8"/>
    <w:rsid w:val="00923570"/>
    <w:rsid w:val="009311CC"/>
    <w:rsid w:val="00933F90"/>
    <w:rsid w:val="00941196"/>
    <w:rsid w:val="009472C3"/>
    <w:rsid w:val="009639B9"/>
    <w:rsid w:val="009656F3"/>
    <w:rsid w:val="00966040"/>
    <w:rsid w:val="00966883"/>
    <w:rsid w:val="00983E58"/>
    <w:rsid w:val="0099126A"/>
    <w:rsid w:val="00993CA7"/>
    <w:rsid w:val="0099461D"/>
    <w:rsid w:val="009A15E5"/>
    <w:rsid w:val="009A1C81"/>
    <w:rsid w:val="009A37C7"/>
    <w:rsid w:val="009A5394"/>
    <w:rsid w:val="009A694B"/>
    <w:rsid w:val="009B6D8F"/>
    <w:rsid w:val="009B737A"/>
    <w:rsid w:val="009B77EB"/>
    <w:rsid w:val="009C1FCF"/>
    <w:rsid w:val="009D0BC9"/>
    <w:rsid w:val="009D290A"/>
    <w:rsid w:val="009D3506"/>
    <w:rsid w:val="009D6D6B"/>
    <w:rsid w:val="009E4C33"/>
    <w:rsid w:val="009F1AAE"/>
    <w:rsid w:val="00A01158"/>
    <w:rsid w:val="00A016BA"/>
    <w:rsid w:val="00A12D85"/>
    <w:rsid w:val="00A2030A"/>
    <w:rsid w:val="00A2197C"/>
    <w:rsid w:val="00A23010"/>
    <w:rsid w:val="00A23547"/>
    <w:rsid w:val="00A34EF0"/>
    <w:rsid w:val="00A44B9C"/>
    <w:rsid w:val="00A46D27"/>
    <w:rsid w:val="00A56DAE"/>
    <w:rsid w:val="00A709A3"/>
    <w:rsid w:val="00A70E5C"/>
    <w:rsid w:val="00A7329C"/>
    <w:rsid w:val="00A765E6"/>
    <w:rsid w:val="00A76B86"/>
    <w:rsid w:val="00A80FE0"/>
    <w:rsid w:val="00A90E62"/>
    <w:rsid w:val="00A95B9A"/>
    <w:rsid w:val="00A96514"/>
    <w:rsid w:val="00AA3ECE"/>
    <w:rsid w:val="00AA5743"/>
    <w:rsid w:val="00AA5913"/>
    <w:rsid w:val="00AA7EBD"/>
    <w:rsid w:val="00AB0B82"/>
    <w:rsid w:val="00AB1222"/>
    <w:rsid w:val="00AB22A5"/>
    <w:rsid w:val="00AB3949"/>
    <w:rsid w:val="00AC1715"/>
    <w:rsid w:val="00AC696B"/>
    <w:rsid w:val="00AD0B59"/>
    <w:rsid w:val="00AD2B97"/>
    <w:rsid w:val="00AD3845"/>
    <w:rsid w:val="00AD4301"/>
    <w:rsid w:val="00AD5063"/>
    <w:rsid w:val="00AE2945"/>
    <w:rsid w:val="00AE4D50"/>
    <w:rsid w:val="00AE6E16"/>
    <w:rsid w:val="00AF1BD5"/>
    <w:rsid w:val="00AF31AC"/>
    <w:rsid w:val="00AF5C3D"/>
    <w:rsid w:val="00AF67B5"/>
    <w:rsid w:val="00B0184B"/>
    <w:rsid w:val="00B055D9"/>
    <w:rsid w:val="00B11D0E"/>
    <w:rsid w:val="00B11E66"/>
    <w:rsid w:val="00B1473D"/>
    <w:rsid w:val="00B14A63"/>
    <w:rsid w:val="00B2001F"/>
    <w:rsid w:val="00B225D6"/>
    <w:rsid w:val="00B22CAB"/>
    <w:rsid w:val="00B33CA0"/>
    <w:rsid w:val="00B369E8"/>
    <w:rsid w:val="00B43CC4"/>
    <w:rsid w:val="00B44386"/>
    <w:rsid w:val="00B53248"/>
    <w:rsid w:val="00B54B73"/>
    <w:rsid w:val="00B64816"/>
    <w:rsid w:val="00B6685C"/>
    <w:rsid w:val="00B744A9"/>
    <w:rsid w:val="00B7509D"/>
    <w:rsid w:val="00B831D6"/>
    <w:rsid w:val="00B84469"/>
    <w:rsid w:val="00B93C2F"/>
    <w:rsid w:val="00BA0BF3"/>
    <w:rsid w:val="00BA1847"/>
    <w:rsid w:val="00BB4407"/>
    <w:rsid w:val="00BC1DC3"/>
    <w:rsid w:val="00BC6591"/>
    <w:rsid w:val="00BD2300"/>
    <w:rsid w:val="00C2586C"/>
    <w:rsid w:val="00C27300"/>
    <w:rsid w:val="00C40266"/>
    <w:rsid w:val="00C404AC"/>
    <w:rsid w:val="00C41140"/>
    <w:rsid w:val="00C44B5E"/>
    <w:rsid w:val="00C50AFF"/>
    <w:rsid w:val="00C54859"/>
    <w:rsid w:val="00C55AE3"/>
    <w:rsid w:val="00C578F2"/>
    <w:rsid w:val="00C648A0"/>
    <w:rsid w:val="00C728E9"/>
    <w:rsid w:val="00C76D55"/>
    <w:rsid w:val="00C779D2"/>
    <w:rsid w:val="00C809ED"/>
    <w:rsid w:val="00C8541D"/>
    <w:rsid w:val="00C85F48"/>
    <w:rsid w:val="00C91CEF"/>
    <w:rsid w:val="00C951AC"/>
    <w:rsid w:val="00CA5109"/>
    <w:rsid w:val="00CB28FC"/>
    <w:rsid w:val="00CC45B4"/>
    <w:rsid w:val="00CD6C0C"/>
    <w:rsid w:val="00CE08B6"/>
    <w:rsid w:val="00CE2400"/>
    <w:rsid w:val="00CE4250"/>
    <w:rsid w:val="00CE443F"/>
    <w:rsid w:val="00CE448C"/>
    <w:rsid w:val="00CF019E"/>
    <w:rsid w:val="00CF17A5"/>
    <w:rsid w:val="00D0777D"/>
    <w:rsid w:val="00D200D2"/>
    <w:rsid w:val="00D208EA"/>
    <w:rsid w:val="00D20D95"/>
    <w:rsid w:val="00D2270A"/>
    <w:rsid w:val="00D251D1"/>
    <w:rsid w:val="00D261E5"/>
    <w:rsid w:val="00D306D2"/>
    <w:rsid w:val="00D30D4A"/>
    <w:rsid w:val="00D30D65"/>
    <w:rsid w:val="00D3536B"/>
    <w:rsid w:val="00D37407"/>
    <w:rsid w:val="00D54B17"/>
    <w:rsid w:val="00D5665E"/>
    <w:rsid w:val="00D57712"/>
    <w:rsid w:val="00D636E6"/>
    <w:rsid w:val="00D66F78"/>
    <w:rsid w:val="00D7072F"/>
    <w:rsid w:val="00D74709"/>
    <w:rsid w:val="00D829B8"/>
    <w:rsid w:val="00D83679"/>
    <w:rsid w:val="00DA117A"/>
    <w:rsid w:val="00DA1DF8"/>
    <w:rsid w:val="00DA47C9"/>
    <w:rsid w:val="00DB153E"/>
    <w:rsid w:val="00DB72EA"/>
    <w:rsid w:val="00DC6D5D"/>
    <w:rsid w:val="00DD01B2"/>
    <w:rsid w:val="00DE45DF"/>
    <w:rsid w:val="00DE5BBD"/>
    <w:rsid w:val="00DF69E3"/>
    <w:rsid w:val="00E006EA"/>
    <w:rsid w:val="00E030BC"/>
    <w:rsid w:val="00E105F9"/>
    <w:rsid w:val="00E11D79"/>
    <w:rsid w:val="00E211F2"/>
    <w:rsid w:val="00E26CF1"/>
    <w:rsid w:val="00E3629B"/>
    <w:rsid w:val="00E50B74"/>
    <w:rsid w:val="00E6269E"/>
    <w:rsid w:val="00E7071E"/>
    <w:rsid w:val="00E73EBE"/>
    <w:rsid w:val="00E771B5"/>
    <w:rsid w:val="00E83B7B"/>
    <w:rsid w:val="00E969FC"/>
    <w:rsid w:val="00EC5D2A"/>
    <w:rsid w:val="00ED300C"/>
    <w:rsid w:val="00ED34CF"/>
    <w:rsid w:val="00ED38D7"/>
    <w:rsid w:val="00ED6267"/>
    <w:rsid w:val="00EE4D1B"/>
    <w:rsid w:val="00EF175C"/>
    <w:rsid w:val="00EF1B35"/>
    <w:rsid w:val="00EF27BE"/>
    <w:rsid w:val="00EF2E32"/>
    <w:rsid w:val="00EF4906"/>
    <w:rsid w:val="00F41603"/>
    <w:rsid w:val="00F4205A"/>
    <w:rsid w:val="00F44F77"/>
    <w:rsid w:val="00F50370"/>
    <w:rsid w:val="00F5146A"/>
    <w:rsid w:val="00F530BE"/>
    <w:rsid w:val="00F54021"/>
    <w:rsid w:val="00F54F26"/>
    <w:rsid w:val="00F562C4"/>
    <w:rsid w:val="00F56B06"/>
    <w:rsid w:val="00F60AC5"/>
    <w:rsid w:val="00F616DE"/>
    <w:rsid w:val="00F61D4F"/>
    <w:rsid w:val="00F65FC5"/>
    <w:rsid w:val="00F766CC"/>
    <w:rsid w:val="00F85003"/>
    <w:rsid w:val="00F85287"/>
    <w:rsid w:val="00F855C3"/>
    <w:rsid w:val="00F90B92"/>
    <w:rsid w:val="00F9159C"/>
    <w:rsid w:val="00FA5CAC"/>
    <w:rsid w:val="00FB31EE"/>
    <w:rsid w:val="00FB5AFC"/>
    <w:rsid w:val="00FB6BFE"/>
    <w:rsid w:val="00FB7496"/>
    <w:rsid w:val="00FB7926"/>
    <w:rsid w:val="00FC6F9E"/>
    <w:rsid w:val="00FE2474"/>
    <w:rsid w:val="00FE6C78"/>
    <w:rsid w:val="00FF7981"/>
    <w:rsid w:val="01DCAE3F"/>
    <w:rsid w:val="02A0A88C"/>
    <w:rsid w:val="02AE2DA7"/>
    <w:rsid w:val="034027E3"/>
    <w:rsid w:val="040F7135"/>
    <w:rsid w:val="049F83E4"/>
    <w:rsid w:val="05B078C0"/>
    <w:rsid w:val="05C6C336"/>
    <w:rsid w:val="06CEDA51"/>
    <w:rsid w:val="09FE6EFF"/>
    <w:rsid w:val="0CC45359"/>
    <w:rsid w:val="118681C4"/>
    <w:rsid w:val="1265CF87"/>
    <w:rsid w:val="127213F3"/>
    <w:rsid w:val="131CDE15"/>
    <w:rsid w:val="13632605"/>
    <w:rsid w:val="165E125B"/>
    <w:rsid w:val="16A94AE2"/>
    <w:rsid w:val="177A272E"/>
    <w:rsid w:val="17B77C0F"/>
    <w:rsid w:val="1C424585"/>
    <w:rsid w:val="1C75EB01"/>
    <w:rsid w:val="1CF1F2E0"/>
    <w:rsid w:val="1F0572B1"/>
    <w:rsid w:val="1F1FA618"/>
    <w:rsid w:val="2333D8F9"/>
    <w:rsid w:val="2B7495D0"/>
    <w:rsid w:val="2C8305A6"/>
    <w:rsid w:val="2FD73A4B"/>
    <w:rsid w:val="3028FD3C"/>
    <w:rsid w:val="30C4BBDB"/>
    <w:rsid w:val="319C127E"/>
    <w:rsid w:val="32D8456B"/>
    <w:rsid w:val="353ABC65"/>
    <w:rsid w:val="3669B211"/>
    <w:rsid w:val="3794427F"/>
    <w:rsid w:val="3A9F173C"/>
    <w:rsid w:val="3CBE419F"/>
    <w:rsid w:val="3F34AC68"/>
    <w:rsid w:val="4141F785"/>
    <w:rsid w:val="427AA9FF"/>
    <w:rsid w:val="42B749BE"/>
    <w:rsid w:val="4360E406"/>
    <w:rsid w:val="4679B980"/>
    <w:rsid w:val="4681B449"/>
    <w:rsid w:val="48C8573C"/>
    <w:rsid w:val="4A2695B4"/>
    <w:rsid w:val="4F49E577"/>
    <w:rsid w:val="4FF91109"/>
    <w:rsid w:val="50AF25E4"/>
    <w:rsid w:val="5161A3BF"/>
    <w:rsid w:val="5175C127"/>
    <w:rsid w:val="52E8E732"/>
    <w:rsid w:val="53E5A2F0"/>
    <w:rsid w:val="543F2902"/>
    <w:rsid w:val="544247F6"/>
    <w:rsid w:val="58370BB0"/>
    <w:rsid w:val="6109C4E4"/>
    <w:rsid w:val="6463B752"/>
    <w:rsid w:val="6995D2E1"/>
    <w:rsid w:val="6B06934D"/>
    <w:rsid w:val="6DF2180C"/>
    <w:rsid w:val="6E13A5BE"/>
    <w:rsid w:val="73C5FB32"/>
    <w:rsid w:val="789866B1"/>
    <w:rsid w:val="7A620588"/>
    <w:rsid w:val="7F3A939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4CD1241E"/>
  <w15:chartTrackingRefBased/>
  <w15:docId w15:val="{B4291B18-06BA-452B-B427-63B989D9E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E4636"/>
    <w:pPr>
      <w:spacing w:after="120" w:line="264" w:lineRule="auto"/>
    </w:pPr>
    <w:rPr>
      <w:sz w:val="20"/>
      <w:szCs w:val="20"/>
      <w:lang w:eastAsia="en-US"/>
    </w:rPr>
  </w:style>
  <w:style w:type="paragraph" w:styleId="Heading1">
    <w:name w:val="heading 1"/>
    <w:basedOn w:val="Normal"/>
    <w:next w:val="Bodycopy"/>
    <w:link w:val="Heading1Char"/>
    <w:uiPriority w:val="2"/>
    <w:qFormat/>
    <w:rsid w:val="00F530BE"/>
    <w:pPr>
      <w:numPr>
        <w:numId w:val="3"/>
      </w:numPr>
      <w:spacing w:before="120" w:after="360"/>
      <w:outlineLvl w:val="0"/>
    </w:pPr>
    <w:rPr>
      <w:rFonts w:ascii="Calibri" w:eastAsiaTheme="majorEastAsia" w:hAnsi="Calibri" w:cstheme="majorBidi"/>
      <w:b/>
      <w:bCs/>
      <w:caps/>
      <w:color w:val="F6C112" w:themeColor="text2"/>
      <w:spacing w:val="-10"/>
      <w:sz w:val="36"/>
      <w:szCs w:val="36"/>
    </w:rPr>
  </w:style>
  <w:style w:type="paragraph" w:styleId="Heading2">
    <w:name w:val="heading 2"/>
    <w:basedOn w:val="Normal"/>
    <w:next w:val="Bodycopy"/>
    <w:link w:val="Heading2Char"/>
    <w:uiPriority w:val="9"/>
    <w:qFormat/>
    <w:rsid w:val="00501C5D"/>
    <w:pPr>
      <w:numPr>
        <w:ilvl w:val="1"/>
        <w:numId w:val="3"/>
      </w:numPr>
      <w:spacing w:after="240"/>
      <w:outlineLvl w:val="1"/>
    </w:pPr>
    <w:rPr>
      <w:rFonts w:ascii="Calibri" w:eastAsiaTheme="majorEastAsia" w:hAnsi="Calibri" w:cstheme="majorBidi"/>
      <w:b/>
      <w:bCs/>
      <w:sz w:val="32"/>
      <w:szCs w:val="32"/>
      <w:lang w:eastAsia="ja-JP"/>
    </w:rPr>
  </w:style>
  <w:style w:type="paragraph" w:styleId="Heading3">
    <w:name w:val="heading 3"/>
    <w:basedOn w:val="Normal"/>
    <w:next w:val="Bodycopy"/>
    <w:link w:val="Heading3Char"/>
    <w:uiPriority w:val="9"/>
    <w:qFormat/>
    <w:rsid w:val="00ED38D7"/>
    <w:pPr>
      <w:numPr>
        <w:ilvl w:val="2"/>
        <w:numId w:val="3"/>
      </w:numPr>
      <w:spacing w:before="120" w:after="240"/>
      <w:outlineLvl w:val="2"/>
    </w:pPr>
    <w:rPr>
      <w:b/>
      <w:sz w:val="28"/>
      <w:szCs w:val="24"/>
      <w:lang w:eastAsia="ja-JP"/>
    </w:rPr>
  </w:style>
  <w:style w:type="paragraph" w:styleId="Heading4">
    <w:name w:val="heading 4"/>
    <w:basedOn w:val="Normal"/>
    <w:next w:val="Bodycopy"/>
    <w:link w:val="Heading4Char"/>
    <w:uiPriority w:val="9"/>
    <w:semiHidden/>
    <w:qFormat/>
    <w:rsid w:val="00ED38D7"/>
    <w:pPr>
      <w:numPr>
        <w:ilvl w:val="3"/>
      </w:numPr>
      <w:spacing w:before="120" w:after="60"/>
      <w:ind w:left="1021" w:hanging="1021"/>
      <w:outlineLvl w:val="3"/>
    </w:pPr>
    <w:rPr>
      <w:rFonts w:asciiTheme="majorHAnsi" w:eastAsiaTheme="majorEastAsia" w:hAnsiTheme="majorHAnsi" w:cstheme="majorBidi"/>
      <w:b/>
      <w:iCs/>
    </w:rPr>
  </w:style>
  <w:style w:type="paragraph" w:styleId="Heading5">
    <w:name w:val="heading 5"/>
    <w:basedOn w:val="Normal"/>
    <w:next w:val="Normal"/>
    <w:link w:val="Heading5Char"/>
    <w:uiPriority w:val="9"/>
    <w:semiHidden/>
    <w:unhideWhenUsed/>
    <w:rsid w:val="003E5B3E"/>
    <w:pPr>
      <w:keepNext/>
      <w:keepLines/>
      <w:spacing w:before="40"/>
      <w:outlineLvl w:val="4"/>
    </w:pPr>
    <w:rPr>
      <w:rFonts w:asciiTheme="majorHAnsi" w:eastAsiaTheme="majorEastAsia" w:hAnsiTheme="majorHAnsi" w:cstheme="majorBidi"/>
      <w:b/>
    </w:rPr>
  </w:style>
  <w:style w:type="paragraph" w:styleId="Heading6">
    <w:name w:val="heading 6"/>
    <w:basedOn w:val="Normal"/>
    <w:next w:val="Normal"/>
    <w:link w:val="Heading6Char"/>
    <w:uiPriority w:val="9"/>
    <w:semiHidden/>
    <w:unhideWhenUsed/>
    <w:qFormat/>
    <w:rsid w:val="00D37407"/>
    <w:pPr>
      <w:keepNext/>
      <w:keepLines/>
      <w:spacing w:before="40"/>
      <w:outlineLvl w:val="5"/>
    </w:pPr>
    <w:rPr>
      <w:rFonts w:asciiTheme="majorHAnsi" w:eastAsiaTheme="majorEastAsia" w:hAnsiTheme="majorHAnsi" w:cstheme="majorBidi"/>
      <w:color w:val="F6C112" w:themeColor="text2"/>
    </w:rPr>
  </w:style>
  <w:style w:type="paragraph" w:styleId="Heading7">
    <w:name w:val="heading 7"/>
    <w:basedOn w:val="Normal"/>
    <w:next w:val="Normal"/>
    <w:link w:val="Heading7Char"/>
    <w:uiPriority w:val="9"/>
    <w:semiHidden/>
    <w:unhideWhenUsed/>
    <w:qFormat/>
    <w:rsid w:val="00D37407"/>
    <w:pPr>
      <w:keepNext/>
      <w:keepLines/>
      <w:spacing w:before="40"/>
      <w:outlineLvl w:val="6"/>
    </w:pPr>
    <w:rPr>
      <w:rFonts w:asciiTheme="majorHAnsi" w:eastAsiaTheme="majorEastAsia" w:hAnsiTheme="majorHAnsi" w:cstheme="majorBidi"/>
      <w:i/>
      <w:iCs/>
      <w:color w:val="F6C112" w:themeColor="text2"/>
    </w:rPr>
  </w:style>
  <w:style w:type="paragraph" w:styleId="Heading8">
    <w:name w:val="heading 8"/>
    <w:basedOn w:val="Normal"/>
    <w:next w:val="Normal"/>
    <w:link w:val="Heading8Char"/>
    <w:uiPriority w:val="9"/>
    <w:semiHidden/>
    <w:unhideWhenUsed/>
    <w:qFormat/>
    <w:rsid w:val="00D37407"/>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58340D"/>
    <w:rPr>
      <w:rFonts w:ascii="Calibri" w:eastAsiaTheme="majorEastAsia" w:hAnsi="Calibri" w:cstheme="majorBidi"/>
      <w:b/>
      <w:bCs/>
      <w:caps/>
      <w:color w:val="F6C112" w:themeColor="text2"/>
      <w:spacing w:val="-10"/>
      <w:sz w:val="36"/>
      <w:szCs w:val="36"/>
      <w:lang w:eastAsia="en-US"/>
    </w:rPr>
  </w:style>
  <w:style w:type="paragraph" w:styleId="Header">
    <w:name w:val="header"/>
    <w:basedOn w:val="Normal"/>
    <w:link w:val="HeaderChar"/>
    <w:uiPriority w:val="99"/>
    <w:unhideWhenUsed/>
    <w:rsid w:val="00903D09"/>
    <w:pPr>
      <w:pBdr>
        <w:bottom w:val="single" w:sz="6" w:space="3" w:color="000000" w:themeColor="text1"/>
      </w:pBdr>
    </w:pPr>
    <w:rPr>
      <w:sz w:val="18"/>
      <w:szCs w:val="18"/>
    </w:rPr>
  </w:style>
  <w:style w:type="character" w:customStyle="1" w:styleId="HeaderChar">
    <w:name w:val="Header Char"/>
    <w:basedOn w:val="DefaultParagraphFont"/>
    <w:link w:val="Header"/>
    <w:uiPriority w:val="99"/>
    <w:rsid w:val="00903D09"/>
    <w:rPr>
      <w:color w:val="281257" w:themeColor="accent1"/>
      <w:sz w:val="18"/>
      <w:szCs w:val="18"/>
    </w:rPr>
  </w:style>
  <w:style w:type="paragraph" w:styleId="Footer">
    <w:name w:val="footer"/>
    <w:basedOn w:val="Normal"/>
    <w:link w:val="FooterChar"/>
    <w:uiPriority w:val="99"/>
    <w:unhideWhenUsed/>
    <w:rsid w:val="00903D09"/>
    <w:pPr>
      <w:tabs>
        <w:tab w:val="center" w:pos="4513"/>
        <w:tab w:val="right" w:pos="9026"/>
      </w:tabs>
    </w:pPr>
    <w:rPr>
      <w:b/>
      <w:sz w:val="18"/>
      <w:szCs w:val="18"/>
    </w:rPr>
  </w:style>
  <w:style w:type="character" w:customStyle="1" w:styleId="FooterChar">
    <w:name w:val="Footer Char"/>
    <w:basedOn w:val="DefaultParagraphFont"/>
    <w:link w:val="Footer"/>
    <w:uiPriority w:val="99"/>
    <w:rsid w:val="00903D09"/>
    <w:rPr>
      <w:b/>
      <w:color w:val="281257" w:themeColor="accent1"/>
      <w:sz w:val="18"/>
      <w:szCs w:val="18"/>
    </w:rPr>
  </w:style>
  <w:style w:type="paragraph" w:customStyle="1" w:styleId="BasicParagraph">
    <w:name w:val="[Basic Paragraph]"/>
    <w:basedOn w:val="Normal"/>
    <w:uiPriority w:val="99"/>
    <w:rsid w:val="005E2514"/>
    <w:pPr>
      <w:autoSpaceDE w:val="0"/>
      <w:autoSpaceDN w:val="0"/>
      <w:adjustRightInd w:val="0"/>
      <w:spacing w:line="288" w:lineRule="auto"/>
      <w:textAlignment w:val="center"/>
    </w:pPr>
    <w:rPr>
      <w:rFonts w:ascii="MinionPro-Regular" w:hAnsi="MinionPro-Regular" w:cs="MinionPro-Regular"/>
    </w:rPr>
  </w:style>
  <w:style w:type="character" w:styleId="PageNumber">
    <w:name w:val="page number"/>
    <w:basedOn w:val="DefaultParagraphFont"/>
    <w:uiPriority w:val="99"/>
    <w:semiHidden/>
    <w:unhideWhenUsed/>
    <w:rsid w:val="007232AB"/>
  </w:style>
  <w:style w:type="paragraph" w:styleId="Title">
    <w:name w:val="Title"/>
    <w:basedOn w:val="Normal"/>
    <w:next w:val="Normal"/>
    <w:link w:val="TitleChar"/>
    <w:qFormat/>
    <w:rsid w:val="00F90B92"/>
    <w:rPr>
      <w:rFonts w:asciiTheme="majorHAnsi" w:hAnsiTheme="majorHAnsi" w:cstheme="majorHAnsi"/>
      <w:b/>
      <w:bCs/>
      <w:sz w:val="72"/>
      <w:szCs w:val="72"/>
    </w:rPr>
  </w:style>
  <w:style w:type="character" w:customStyle="1" w:styleId="TitleChar">
    <w:name w:val="Title Char"/>
    <w:basedOn w:val="DefaultParagraphFont"/>
    <w:link w:val="Title"/>
    <w:rsid w:val="0058340D"/>
    <w:rPr>
      <w:rFonts w:asciiTheme="majorHAnsi" w:hAnsiTheme="majorHAnsi" w:cstheme="majorHAnsi"/>
      <w:b/>
      <w:bCs/>
      <w:color w:val="281257" w:themeColor="accent1"/>
      <w:sz w:val="72"/>
      <w:szCs w:val="72"/>
    </w:rPr>
  </w:style>
  <w:style w:type="character" w:customStyle="1" w:styleId="Heading4Char">
    <w:name w:val="Heading 4 Char"/>
    <w:basedOn w:val="DefaultParagraphFont"/>
    <w:link w:val="Heading4"/>
    <w:uiPriority w:val="9"/>
    <w:semiHidden/>
    <w:rsid w:val="00BA1847"/>
    <w:rPr>
      <w:rFonts w:asciiTheme="majorHAnsi" w:eastAsiaTheme="majorEastAsia" w:hAnsiTheme="majorHAnsi" w:cstheme="majorBidi"/>
      <w:b/>
      <w:iCs/>
      <w:color w:val="281257" w:themeColor="accent1"/>
      <w:szCs w:val="20"/>
    </w:rPr>
  </w:style>
  <w:style w:type="character" w:customStyle="1" w:styleId="Heading2Char">
    <w:name w:val="Heading 2 Char"/>
    <w:basedOn w:val="DefaultParagraphFont"/>
    <w:link w:val="Heading2"/>
    <w:uiPriority w:val="9"/>
    <w:rsid w:val="00BA1847"/>
    <w:rPr>
      <w:rFonts w:ascii="Calibri" w:eastAsiaTheme="majorEastAsia" w:hAnsi="Calibri" w:cstheme="majorBidi"/>
      <w:b/>
      <w:bCs/>
      <w:sz w:val="32"/>
      <w:szCs w:val="32"/>
      <w:lang w:eastAsia="ja-JP"/>
    </w:rPr>
  </w:style>
  <w:style w:type="paragraph" w:customStyle="1" w:styleId="Bulletlist">
    <w:name w:val="Bullet list"/>
    <w:basedOn w:val="ListBullet"/>
    <w:link w:val="BulletlistChar"/>
    <w:uiPriority w:val="6"/>
    <w:qFormat/>
    <w:rsid w:val="004362B4"/>
    <w:pPr>
      <w:numPr>
        <w:numId w:val="5"/>
      </w:numPr>
      <w:spacing w:before="0" w:after="240"/>
      <w:contextualSpacing w:val="0"/>
    </w:pPr>
  </w:style>
  <w:style w:type="paragraph" w:customStyle="1" w:styleId="Numberedlist">
    <w:name w:val="Numbered list"/>
    <w:basedOn w:val="ListParagraph"/>
    <w:link w:val="NumberedlistChar"/>
    <w:uiPriority w:val="7"/>
    <w:qFormat/>
    <w:rsid w:val="004362B4"/>
    <w:pPr>
      <w:numPr>
        <w:numId w:val="4"/>
      </w:numPr>
      <w:spacing w:after="240"/>
      <w:contextualSpacing w:val="0"/>
    </w:pPr>
    <w:rPr>
      <w:rFonts w:cs="Times New Roman"/>
      <w:lang w:eastAsia="ja-JP"/>
    </w:rPr>
  </w:style>
  <w:style w:type="character" w:customStyle="1" w:styleId="BulletlistChar">
    <w:name w:val="Bullet list Char"/>
    <w:basedOn w:val="DefaultParagraphFont"/>
    <w:link w:val="Bulletlist"/>
    <w:uiPriority w:val="6"/>
    <w:rsid w:val="004362B4"/>
    <w:rPr>
      <w:sz w:val="20"/>
      <w:lang w:val="en-US" w:eastAsia="en-US"/>
    </w:rPr>
  </w:style>
  <w:style w:type="character" w:customStyle="1" w:styleId="NumberedlistChar">
    <w:name w:val="Numbered list Char"/>
    <w:basedOn w:val="DefaultParagraphFont"/>
    <w:link w:val="Numberedlist"/>
    <w:uiPriority w:val="7"/>
    <w:rsid w:val="004362B4"/>
    <w:rPr>
      <w:rFonts w:cs="Times New Roman"/>
      <w:sz w:val="20"/>
      <w:szCs w:val="20"/>
      <w:lang w:eastAsia="ja-JP"/>
    </w:rPr>
  </w:style>
  <w:style w:type="paragraph" w:styleId="ListParagraph">
    <w:name w:val="List Paragraph"/>
    <w:aliases w:val="F5 List Paragraph"/>
    <w:basedOn w:val="Normal"/>
    <w:link w:val="ListParagraphChar"/>
    <w:uiPriority w:val="34"/>
    <w:qFormat/>
    <w:rsid w:val="00F4205A"/>
    <w:pPr>
      <w:ind w:left="720"/>
      <w:contextualSpacing/>
    </w:pPr>
  </w:style>
  <w:style w:type="character" w:customStyle="1" w:styleId="Heading3Char">
    <w:name w:val="Heading 3 Char"/>
    <w:basedOn w:val="DefaultParagraphFont"/>
    <w:link w:val="Heading3"/>
    <w:uiPriority w:val="9"/>
    <w:rsid w:val="00BA1847"/>
    <w:rPr>
      <w:b/>
      <w:sz w:val="28"/>
      <w:lang w:eastAsia="ja-JP"/>
    </w:rPr>
  </w:style>
  <w:style w:type="character" w:customStyle="1" w:styleId="Heading5Char">
    <w:name w:val="Heading 5 Char"/>
    <w:basedOn w:val="DefaultParagraphFont"/>
    <w:link w:val="Heading5"/>
    <w:uiPriority w:val="9"/>
    <w:semiHidden/>
    <w:rsid w:val="003E5B3E"/>
    <w:rPr>
      <w:rFonts w:asciiTheme="majorHAnsi" w:eastAsiaTheme="majorEastAsia" w:hAnsiTheme="majorHAnsi" w:cstheme="majorBidi"/>
      <w:b/>
      <w:color w:val="281257" w:themeColor="accent1"/>
      <w:szCs w:val="20"/>
    </w:rPr>
  </w:style>
  <w:style w:type="paragraph" w:styleId="Date">
    <w:name w:val="Date"/>
    <w:basedOn w:val="Normal"/>
    <w:next w:val="Normal"/>
    <w:link w:val="DateChar"/>
    <w:uiPriority w:val="99"/>
    <w:unhideWhenUsed/>
    <w:rsid w:val="00903D09"/>
    <w:rPr>
      <w:bCs/>
      <w:color w:val="FFFFFF" w:themeColor="background1"/>
      <w:sz w:val="36"/>
      <w:szCs w:val="36"/>
    </w:rPr>
  </w:style>
  <w:style w:type="character" w:customStyle="1" w:styleId="DateChar">
    <w:name w:val="Date Char"/>
    <w:basedOn w:val="DefaultParagraphFont"/>
    <w:link w:val="Date"/>
    <w:uiPriority w:val="99"/>
    <w:rsid w:val="00903D09"/>
    <w:rPr>
      <w:bCs/>
      <w:color w:val="FFFFFF" w:themeColor="background1"/>
      <w:sz w:val="36"/>
      <w:szCs w:val="36"/>
    </w:rPr>
  </w:style>
  <w:style w:type="paragraph" w:styleId="Subtitle">
    <w:name w:val="Subtitle"/>
    <w:basedOn w:val="Normal"/>
    <w:next w:val="Normal"/>
    <w:link w:val="SubtitleChar"/>
    <w:uiPriority w:val="1"/>
    <w:qFormat/>
    <w:rsid w:val="00D251D1"/>
    <w:pPr>
      <w:numPr>
        <w:ilvl w:val="1"/>
      </w:numPr>
      <w:spacing w:after="160"/>
    </w:pPr>
    <w:rPr>
      <w:spacing w:val="15"/>
      <w:sz w:val="48"/>
      <w:szCs w:val="48"/>
    </w:rPr>
  </w:style>
  <w:style w:type="character" w:customStyle="1" w:styleId="SubtitleChar">
    <w:name w:val="Subtitle Char"/>
    <w:basedOn w:val="DefaultParagraphFont"/>
    <w:link w:val="Subtitle"/>
    <w:uiPriority w:val="1"/>
    <w:rsid w:val="0058340D"/>
    <w:rPr>
      <w:color w:val="281257" w:themeColor="accent1"/>
      <w:spacing w:val="15"/>
      <w:sz w:val="48"/>
      <w:szCs w:val="48"/>
    </w:rPr>
  </w:style>
  <w:style w:type="character" w:customStyle="1" w:styleId="Heading6Char">
    <w:name w:val="Heading 6 Char"/>
    <w:basedOn w:val="DefaultParagraphFont"/>
    <w:link w:val="Heading6"/>
    <w:uiPriority w:val="9"/>
    <w:semiHidden/>
    <w:rsid w:val="00D37407"/>
    <w:rPr>
      <w:rFonts w:asciiTheme="majorHAnsi" w:eastAsiaTheme="majorEastAsia" w:hAnsiTheme="majorHAnsi" w:cstheme="majorBidi"/>
      <w:color w:val="F6C112" w:themeColor="text2"/>
      <w:sz w:val="22"/>
      <w:szCs w:val="20"/>
    </w:rPr>
  </w:style>
  <w:style w:type="character" w:customStyle="1" w:styleId="Heading7Char">
    <w:name w:val="Heading 7 Char"/>
    <w:basedOn w:val="DefaultParagraphFont"/>
    <w:link w:val="Heading7"/>
    <w:uiPriority w:val="9"/>
    <w:semiHidden/>
    <w:rsid w:val="00D37407"/>
    <w:rPr>
      <w:rFonts w:asciiTheme="majorHAnsi" w:eastAsiaTheme="majorEastAsia" w:hAnsiTheme="majorHAnsi" w:cstheme="majorBidi"/>
      <w:i/>
      <w:iCs/>
      <w:color w:val="F6C112" w:themeColor="text2"/>
      <w:sz w:val="22"/>
      <w:szCs w:val="20"/>
    </w:rPr>
  </w:style>
  <w:style w:type="character" w:customStyle="1" w:styleId="Heading8Char">
    <w:name w:val="Heading 8 Char"/>
    <w:basedOn w:val="DefaultParagraphFont"/>
    <w:link w:val="Heading8"/>
    <w:uiPriority w:val="9"/>
    <w:semiHidden/>
    <w:rsid w:val="00D37407"/>
    <w:rPr>
      <w:rFonts w:asciiTheme="majorHAnsi" w:eastAsiaTheme="majorEastAsia" w:hAnsiTheme="majorHAnsi" w:cstheme="majorBidi"/>
      <w:color w:val="272727" w:themeColor="text1" w:themeTint="D8"/>
      <w:sz w:val="21"/>
      <w:szCs w:val="21"/>
    </w:rPr>
  </w:style>
  <w:style w:type="paragraph" w:styleId="TOCHeading">
    <w:name w:val="TOC Heading"/>
    <w:basedOn w:val="Heading1"/>
    <w:next w:val="Normal"/>
    <w:uiPriority w:val="39"/>
    <w:semiHidden/>
    <w:unhideWhenUsed/>
    <w:qFormat/>
    <w:rsid w:val="00065A79"/>
    <w:pPr>
      <w:outlineLvl w:val="9"/>
    </w:pPr>
    <w:rPr>
      <w:sz w:val="32"/>
      <w:szCs w:val="32"/>
    </w:rPr>
  </w:style>
  <w:style w:type="paragraph" w:styleId="FootnoteText">
    <w:name w:val="footnote text"/>
    <w:basedOn w:val="Normal"/>
    <w:link w:val="FootnoteTextChar"/>
    <w:uiPriority w:val="99"/>
    <w:unhideWhenUsed/>
    <w:rsid w:val="00FB5AFC"/>
    <w:rPr>
      <w:color w:val="000000" w:themeColor="text1"/>
    </w:rPr>
  </w:style>
  <w:style w:type="character" w:customStyle="1" w:styleId="FootnoteTextChar">
    <w:name w:val="Footnote Text Char"/>
    <w:basedOn w:val="DefaultParagraphFont"/>
    <w:link w:val="FootnoteText"/>
    <w:uiPriority w:val="99"/>
    <w:rsid w:val="00FB5AFC"/>
    <w:rPr>
      <w:color w:val="000000" w:themeColor="text1"/>
      <w:sz w:val="20"/>
      <w:szCs w:val="20"/>
    </w:rPr>
  </w:style>
  <w:style w:type="character" w:styleId="FootnoteReference">
    <w:name w:val="footnote reference"/>
    <w:basedOn w:val="DefaultParagraphFont"/>
    <w:uiPriority w:val="99"/>
    <w:unhideWhenUsed/>
    <w:qFormat/>
    <w:rsid w:val="00D251D1"/>
  </w:style>
  <w:style w:type="paragraph" w:customStyle="1" w:styleId="Bodycopybold">
    <w:name w:val="Body copy bold"/>
    <w:basedOn w:val="Normal"/>
    <w:uiPriority w:val="5"/>
    <w:qFormat/>
    <w:rsid w:val="007219C0"/>
    <w:pPr>
      <w:spacing w:after="240"/>
    </w:pPr>
    <w:rPr>
      <w:b/>
      <w:bCs/>
      <w:szCs w:val="22"/>
      <w:lang w:val="en-US"/>
    </w:rPr>
  </w:style>
  <w:style w:type="paragraph" w:customStyle="1" w:styleId="Bodycopyitalic">
    <w:name w:val="Body copy italic"/>
    <w:basedOn w:val="Normal"/>
    <w:uiPriority w:val="5"/>
    <w:qFormat/>
    <w:rsid w:val="007219C0"/>
    <w:pPr>
      <w:spacing w:after="240"/>
    </w:pPr>
    <w:rPr>
      <w:i/>
      <w:iCs/>
      <w:szCs w:val="22"/>
      <w:lang w:val="en-US"/>
    </w:rPr>
  </w:style>
  <w:style w:type="paragraph" w:customStyle="1" w:styleId="Bodycopybolditalic">
    <w:name w:val="Body copy bold italic"/>
    <w:basedOn w:val="Normal"/>
    <w:uiPriority w:val="5"/>
    <w:qFormat/>
    <w:rsid w:val="007219C0"/>
    <w:pPr>
      <w:spacing w:after="240"/>
    </w:pPr>
    <w:rPr>
      <w:b/>
      <w:bCs/>
      <w:i/>
      <w:iCs/>
      <w:szCs w:val="22"/>
      <w:lang w:val="en-US"/>
    </w:rPr>
  </w:style>
  <w:style w:type="paragraph" w:customStyle="1" w:styleId="Bodycopyunderlined">
    <w:name w:val="Body copy underlined"/>
    <w:basedOn w:val="Normal"/>
    <w:uiPriority w:val="5"/>
    <w:qFormat/>
    <w:rsid w:val="007219C0"/>
    <w:pPr>
      <w:spacing w:after="240"/>
    </w:pPr>
    <w:rPr>
      <w:szCs w:val="22"/>
      <w:u w:val="single"/>
      <w:lang w:val="en-US"/>
    </w:rPr>
  </w:style>
  <w:style w:type="paragraph" w:styleId="ListBullet">
    <w:name w:val="List Bullet"/>
    <w:basedOn w:val="Normal"/>
    <w:uiPriority w:val="99"/>
    <w:semiHidden/>
    <w:qFormat/>
    <w:rsid w:val="00903D09"/>
    <w:pPr>
      <w:numPr>
        <w:numId w:val="1"/>
      </w:numPr>
      <w:spacing w:before="40"/>
      <w:contextualSpacing/>
    </w:pPr>
    <w:rPr>
      <w:szCs w:val="24"/>
      <w:lang w:val="en-US"/>
    </w:rPr>
  </w:style>
  <w:style w:type="paragraph" w:customStyle="1" w:styleId="Authorsnames">
    <w:name w:val="Authors names"/>
    <w:basedOn w:val="Normal"/>
    <w:rsid w:val="00903D09"/>
    <w:rPr>
      <w:color w:val="FFFFFF" w:themeColor="background1"/>
      <w:sz w:val="36"/>
      <w:szCs w:val="36"/>
    </w:rPr>
  </w:style>
  <w:style w:type="paragraph" w:customStyle="1" w:styleId="Bodycopy">
    <w:name w:val="Body copy"/>
    <w:basedOn w:val="Normal"/>
    <w:uiPriority w:val="3"/>
    <w:qFormat/>
    <w:rsid w:val="007219C0"/>
    <w:pPr>
      <w:spacing w:after="240"/>
    </w:pPr>
    <w:rPr>
      <w:szCs w:val="22"/>
      <w:lang w:val="en-US"/>
    </w:rPr>
  </w:style>
  <w:style w:type="paragraph" w:styleId="Caption">
    <w:name w:val="caption"/>
    <w:basedOn w:val="Normal"/>
    <w:next w:val="Normal"/>
    <w:uiPriority w:val="35"/>
    <w:unhideWhenUsed/>
    <w:qFormat/>
    <w:rsid w:val="009D290A"/>
    <w:pPr>
      <w:spacing w:before="120" w:after="200"/>
    </w:pPr>
    <w:rPr>
      <w:i/>
      <w:iCs/>
      <w:szCs w:val="18"/>
    </w:rPr>
  </w:style>
  <w:style w:type="table" w:styleId="TableGrid">
    <w:name w:val="Table Grid"/>
    <w:basedOn w:val="TableNormal"/>
    <w:uiPriority w:val="59"/>
    <w:rsid w:val="009C1F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GilesTable">
    <w:name w:val="St Giles Table"/>
    <w:basedOn w:val="TableNormal"/>
    <w:uiPriority w:val="99"/>
    <w:rsid w:val="003B6B20"/>
    <w:tblPr>
      <w:tblStyleRowBandSize w:val="1"/>
      <w:tblBorders>
        <w:top w:val="single" w:sz="4" w:space="0" w:color="281257" w:themeColor="accent1"/>
        <w:left w:val="single" w:sz="4" w:space="0" w:color="281257" w:themeColor="accent1"/>
        <w:bottom w:val="single" w:sz="4" w:space="0" w:color="281257" w:themeColor="accent1"/>
        <w:right w:val="single" w:sz="4" w:space="0" w:color="281257" w:themeColor="accent1"/>
        <w:insideH w:val="single" w:sz="4" w:space="0" w:color="281257" w:themeColor="accent1"/>
        <w:insideV w:val="single" w:sz="4" w:space="0" w:color="281257" w:themeColor="accent1"/>
      </w:tblBorders>
      <w:tblCellMar>
        <w:top w:w="108" w:type="dxa"/>
        <w:bottom w:w="108" w:type="dxa"/>
      </w:tblCellMar>
    </w:tblPr>
    <w:tcPr>
      <w:shd w:val="clear" w:color="auto" w:fill="auto"/>
    </w:tcPr>
    <w:tblStylePr w:type="firstRow">
      <w:pPr>
        <w:jc w:val="left"/>
      </w:pPr>
      <w:rPr>
        <w:rFonts w:asciiTheme="majorHAnsi" w:hAnsiTheme="majorHAnsi"/>
        <w:b w:val="0"/>
        <w:bCs/>
        <w:i w:val="0"/>
        <w:iCs w:val="0"/>
        <w:color w:val="FFFFFF" w:themeColor="background1"/>
        <w:sz w:val="24"/>
      </w:rPr>
      <w:tblPr/>
      <w:tcPr>
        <w:shd w:val="clear" w:color="auto" w:fill="281257" w:themeFill="accent1"/>
      </w:tcPr>
    </w:tblStylePr>
    <w:tblStylePr w:type="lastRow">
      <w:rPr>
        <w:rFonts w:asciiTheme="minorHAnsi" w:hAnsiTheme="minorHAnsi"/>
        <w:b/>
        <w:color w:val="000000"/>
        <w:sz w:val="22"/>
      </w:rPr>
      <w:tblPr/>
      <w:tcPr>
        <w:shd w:val="clear" w:color="auto" w:fill="F6F5F8" w:themeFill="accent3" w:themeFillTint="33"/>
      </w:tcPr>
    </w:tblStylePr>
    <w:tblStylePr w:type="band2Horz">
      <w:tblPr/>
      <w:tcPr>
        <w:shd w:val="clear" w:color="auto" w:fill="FFFFFF" w:themeFill="background1"/>
      </w:tcPr>
    </w:tblStylePr>
  </w:style>
  <w:style w:type="character" w:styleId="Hyperlink">
    <w:name w:val="Hyperlink"/>
    <w:basedOn w:val="DefaultParagraphFont"/>
    <w:uiPriority w:val="99"/>
    <w:unhideWhenUsed/>
    <w:rsid w:val="00030CC8"/>
    <w:rPr>
      <w:color w:val="3564BF"/>
      <w:u w:val="single"/>
    </w:rPr>
  </w:style>
  <w:style w:type="character" w:styleId="FollowedHyperlink">
    <w:name w:val="FollowedHyperlink"/>
    <w:basedOn w:val="DefaultParagraphFont"/>
    <w:uiPriority w:val="99"/>
    <w:semiHidden/>
    <w:unhideWhenUsed/>
    <w:rsid w:val="00B369E8"/>
    <w:rPr>
      <w:color w:val="F8DA70" w:themeColor="accent5"/>
      <w:u w:val="single"/>
    </w:rPr>
  </w:style>
  <w:style w:type="paragraph" w:customStyle="1" w:styleId="SeriesTitle">
    <w:name w:val="Series Title"/>
    <w:basedOn w:val="Normal"/>
    <w:rsid w:val="00257F17"/>
    <w:rPr>
      <w:b/>
      <w:bCs/>
      <w:color w:val="FFFFFF" w:themeColor="background1"/>
    </w:rPr>
  </w:style>
  <w:style w:type="paragraph" w:customStyle="1" w:styleId="Webaddress">
    <w:name w:val="Web address"/>
    <w:basedOn w:val="Normal"/>
    <w:rsid w:val="00B225D6"/>
    <w:rPr>
      <w:b/>
      <w:color w:val="FFFFFF" w:themeColor="background1"/>
      <w:szCs w:val="28"/>
    </w:rPr>
  </w:style>
  <w:style w:type="paragraph" w:customStyle="1" w:styleId="Largebulletlist">
    <w:name w:val="Large bullet list"/>
    <w:basedOn w:val="Bulletlist"/>
    <w:uiPriority w:val="6"/>
    <w:qFormat/>
    <w:rsid w:val="00903D09"/>
    <w:pPr>
      <w:numPr>
        <w:numId w:val="2"/>
      </w:numPr>
    </w:pPr>
    <w:rPr>
      <w:sz w:val="28"/>
      <w:szCs w:val="28"/>
      <w:lang w:eastAsia="ja-JP"/>
    </w:rPr>
  </w:style>
  <w:style w:type="paragraph" w:customStyle="1" w:styleId="Tableheading">
    <w:name w:val="Table heading"/>
    <w:basedOn w:val="Normal"/>
    <w:uiPriority w:val="8"/>
    <w:qFormat/>
    <w:rsid w:val="004362B4"/>
    <w:rPr>
      <w:rFonts w:asciiTheme="majorHAnsi" w:hAnsiTheme="majorHAnsi"/>
      <w:b/>
      <w:bCs/>
      <w:color w:val="FFFFFF" w:themeColor="background1"/>
    </w:rPr>
  </w:style>
  <w:style w:type="paragraph" w:customStyle="1" w:styleId="Bodycopyboldunderlined">
    <w:name w:val="Body copy bold underlined"/>
    <w:basedOn w:val="Normal"/>
    <w:uiPriority w:val="5"/>
    <w:qFormat/>
    <w:rsid w:val="007219C0"/>
    <w:pPr>
      <w:spacing w:after="240"/>
    </w:pPr>
    <w:rPr>
      <w:b/>
      <w:bCs/>
      <w:i/>
      <w:iCs/>
      <w:szCs w:val="22"/>
      <w:u w:val="single"/>
    </w:rPr>
  </w:style>
  <w:style w:type="character" w:styleId="PlaceholderText">
    <w:name w:val="Placeholder Text"/>
    <w:basedOn w:val="DefaultParagraphFont"/>
    <w:uiPriority w:val="99"/>
    <w:semiHidden/>
    <w:rsid w:val="00FB31EE"/>
    <w:rPr>
      <w:color w:val="808080"/>
    </w:rPr>
  </w:style>
  <w:style w:type="paragraph" w:customStyle="1" w:styleId="TableText">
    <w:name w:val="Table Text"/>
    <w:basedOn w:val="Bodycopy"/>
    <w:qFormat/>
    <w:rsid w:val="003B6B20"/>
    <w:pPr>
      <w:spacing w:after="0"/>
    </w:pPr>
  </w:style>
  <w:style w:type="paragraph" w:styleId="NormalWeb">
    <w:name w:val="Normal (Web)"/>
    <w:basedOn w:val="Normal"/>
    <w:uiPriority w:val="99"/>
    <w:unhideWhenUsed/>
    <w:rsid w:val="007E4636"/>
    <w:rPr>
      <w:rFonts w:ascii="Times New Roman" w:hAnsi="Times New Roman" w:cs="Times New Roman"/>
      <w:sz w:val="24"/>
      <w:szCs w:val="24"/>
    </w:rPr>
  </w:style>
  <w:style w:type="paragraph" w:customStyle="1" w:styleId="SBBodymain">
    <w:name w:val="SB Body main"/>
    <w:basedOn w:val="Normal"/>
    <w:rsid w:val="007E4636"/>
    <w:pPr>
      <w:tabs>
        <w:tab w:val="left" w:pos="1178"/>
      </w:tabs>
      <w:spacing w:after="240" w:line="240" w:lineRule="auto"/>
      <w:ind w:right="827"/>
    </w:pPr>
  </w:style>
  <w:style w:type="paragraph" w:customStyle="1" w:styleId="paragraph">
    <w:name w:val="paragraph"/>
    <w:basedOn w:val="Normal"/>
    <w:rsid w:val="007E463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E4636"/>
  </w:style>
  <w:style w:type="character" w:customStyle="1" w:styleId="eop">
    <w:name w:val="eop"/>
    <w:basedOn w:val="DefaultParagraphFont"/>
    <w:rsid w:val="007E4636"/>
  </w:style>
  <w:style w:type="character" w:styleId="CommentReference">
    <w:name w:val="annotation reference"/>
    <w:basedOn w:val="DefaultParagraphFont"/>
    <w:uiPriority w:val="99"/>
    <w:semiHidden/>
    <w:unhideWhenUsed/>
    <w:rsid w:val="00AD4301"/>
    <w:rPr>
      <w:sz w:val="16"/>
      <w:szCs w:val="16"/>
    </w:rPr>
  </w:style>
  <w:style w:type="paragraph" w:styleId="CommentText">
    <w:name w:val="annotation text"/>
    <w:basedOn w:val="Normal"/>
    <w:link w:val="CommentTextChar"/>
    <w:uiPriority w:val="99"/>
    <w:unhideWhenUsed/>
    <w:rsid w:val="00AD4301"/>
    <w:pPr>
      <w:spacing w:line="240" w:lineRule="auto"/>
    </w:pPr>
  </w:style>
  <w:style w:type="character" w:customStyle="1" w:styleId="CommentTextChar">
    <w:name w:val="Comment Text Char"/>
    <w:basedOn w:val="DefaultParagraphFont"/>
    <w:link w:val="CommentText"/>
    <w:uiPriority w:val="99"/>
    <w:rsid w:val="00AD4301"/>
    <w:rPr>
      <w:sz w:val="20"/>
      <w:szCs w:val="20"/>
      <w:lang w:eastAsia="en-US"/>
    </w:rPr>
  </w:style>
  <w:style w:type="paragraph" w:styleId="CommentSubject">
    <w:name w:val="annotation subject"/>
    <w:basedOn w:val="CommentText"/>
    <w:next w:val="CommentText"/>
    <w:link w:val="CommentSubjectChar"/>
    <w:uiPriority w:val="99"/>
    <w:semiHidden/>
    <w:unhideWhenUsed/>
    <w:rsid w:val="00AD4301"/>
    <w:rPr>
      <w:b/>
      <w:bCs/>
    </w:rPr>
  </w:style>
  <w:style w:type="character" w:customStyle="1" w:styleId="CommentSubjectChar">
    <w:name w:val="Comment Subject Char"/>
    <w:basedOn w:val="CommentTextChar"/>
    <w:link w:val="CommentSubject"/>
    <w:uiPriority w:val="99"/>
    <w:semiHidden/>
    <w:rsid w:val="00AD4301"/>
    <w:rPr>
      <w:b/>
      <w:bCs/>
      <w:sz w:val="20"/>
      <w:szCs w:val="20"/>
      <w:lang w:eastAsia="en-US"/>
    </w:rPr>
  </w:style>
  <w:style w:type="character" w:styleId="UnresolvedMention">
    <w:name w:val="Unresolved Mention"/>
    <w:basedOn w:val="DefaultParagraphFont"/>
    <w:uiPriority w:val="99"/>
    <w:rsid w:val="00425870"/>
    <w:rPr>
      <w:color w:val="605E5C"/>
      <w:shd w:val="clear" w:color="auto" w:fill="E1DFDD"/>
    </w:rPr>
  </w:style>
  <w:style w:type="paragraph" w:styleId="BalloonText">
    <w:name w:val="Balloon Text"/>
    <w:basedOn w:val="Normal"/>
    <w:link w:val="BalloonTextChar"/>
    <w:uiPriority w:val="99"/>
    <w:semiHidden/>
    <w:unhideWhenUsed/>
    <w:rsid w:val="007D70A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70A6"/>
    <w:rPr>
      <w:rFonts w:ascii="Times New Roman" w:hAnsi="Times New Roman" w:cs="Times New Roman"/>
      <w:sz w:val="18"/>
      <w:szCs w:val="18"/>
      <w:lang w:eastAsia="en-US"/>
    </w:rPr>
  </w:style>
  <w:style w:type="character" w:customStyle="1" w:styleId="ListParagraphChar">
    <w:name w:val="List Paragraph Char"/>
    <w:aliases w:val="F5 List Paragraph Char"/>
    <w:basedOn w:val="DefaultParagraphFont"/>
    <w:link w:val="ListParagraph"/>
    <w:uiPriority w:val="34"/>
    <w:locked/>
    <w:rsid w:val="00462AC3"/>
    <w:rPr>
      <w:sz w:val="20"/>
      <w:szCs w:val="20"/>
      <w:lang w:eastAsia="en-US"/>
    </w:rPr>
  </w:style>
  <w:style w:type="paragraph" w:customStyle="1" w:styleId="Bulletlevel1">
    <w:name w:val="Bullet level 1"/>
    <w:basedOn w:val="ListParagraph"/>
    <w:link w:val="Bulletlevel1Char"/>
    <w:qFormat/>
    <w:rsid w:val="00462AC3"/>
    <w:pPr>
      <w:numPr>
        <w:numId w:val="13"/>
      </w:numPr>
      <w:spacing w:after="0" w:line="240" w:lineRule="auto"/>
    </w:pPr>
    <w:rPr>
      <w:rFonts w:ascii="Times New Roman" w:eastAsia="Times New Roman" w:hAnsi="Times New Roman" w:cs="Times New Roman"/>
      <w:color w:val="000000" w:themeColor="text1"/>
      <w:lang w:val="en-US"/>
    </w:rPr>
  </w:style>
  <w:style w:type="paragraph" w:customStyle="1" w:styleId="BulletLevel2">
    <w:name w:val="Bullet Level 2"/>
    <w:basedOn w:val="ListParagraph"/>
    <w:qFormat/>
    <w:rsid w:val="00462AC3"/>
    <w:pPr>
      <w:numPr>
        <w:ilvl w:val="1"/>
        <w:numId w:val="13"/>
      </w:numPr>
      <w:spacing w:after="0" w:line="240" w:lineRule="auto"/>
      <w:ind w:left="1020" w:hanging="510"/>
    </w:pPr>
    <w:rPr>
      <w:rFonts w:eastAsiaTheme="minorHAnsi"/>
      <w:color w:val="000000" w:themeColor="text1"/>
      <w:sz w:val="22"/>
      <w:szCs w:val="22"/>
    </w:rPr>
  </w:style>
  <w:style w:type="character" w:customStyle="1" w:styleId="Bulletlevel1Char">
    <w:name w:val="Bullet level 1 Char"/>
    <w:basedOn w:val="ListParagraphChar"/>
    <w:link w:val="Bulletlevel1"/>
    <w:rsid w:val="00462AC3"/>
    <w:rPr>
      <w:rFonts w:ascii="Times New Roman" w:eastAsia="Times New Roman" w:hAnsi="Times New Roman" w:cs="Times New Roman"/>
      <w:color w:val="000000" w:themeColor="text1"/>
      <w:sz w:val="20"/>
      <w:szCs w:val="20"/>
      <w:lang w:val="en-US" w:eastAsia="en-US"/>
    </w:rPr>
  </w:style>
  <w:style w:type="paragraph" w:customStyle="1" w:styleId="BulletLevel3">
    <w:name w:val="Bullet Level 3"/>
    <w:basedOn w:val="ListParagraph"/>
    <w:qFormat/>
    <w:rsid w:val="00462AC3"/>
    <w:pPr>
      <w:numPr>
        <w:ilvl w:val="2"/>
        <w:numId w:val="13"/>
      </w:numPr>
      <w:spacing w:after="0" w:line="240" w:lineRule="auto"/>
    </w:pPr>
    <w:rPr>
      <w:rFonts w:eastAsiaTheme="minorHAnsi"/>
      <w:color w:val="000000" w:themeColor="text1"/>
      <w:sz w:val="22"/>
      <w:szCs w:val="22"/>
    </w:rPr>
  </w:style>
  <w:style w:type="paragraph" w:customStyle="1" w:styleId="TableParagraph">
    <w:name w:val="Table Paragraph"/>
    <w:basedOn w:val="Normal"/>
    <w:uiPriority w:val="1"/>
    <w:qFormat/>
    <w:rsid w:val="00A80FE0"/>
    <w:pPr>
      <w:widowControl w:val="0"/>
      <w:autoSpaceDE w:val="0"/>
      <w:autoSpaceDN w:val="0"/>
      <w:spacing w:after="0" w:line="272" w:lineRule="exact"/>
      <w:ind w:left="105"/>
    </w:pPr>
    <w:rPr>
      <w:rFonts w:ascii="Calibri" w:eastAsia="Calibri" w:hAnsi="Calibri" w:cs="Calibri"/>
      <w:sz w:val="22"/>
      <w:szCs w:val="22"/>
      <w:lang w:val="en-US"/>
    </w:rPr>
  </w:style>
  <w:style w:type="paragraph" w:styleId="BodyText">
    <w:name w:val="Body Text"/>
    <w:basedOn w:val="Normal"/>
    <w:link w:val="BodyTextChar"/>
    <w:uiPriority w:val="1"/>
    <w:qFormat/>
    <w:rsid w:val="00A80FE0"/>
    <w:pPr>
      <w:widowControl w:val="0"/>
      <w:autoSpaceDE w:val="0"/>
      <w:autoSpaceDN w:val="0"/>
      <w:spacing w:after="0" w:line="240" w:lineRule="auto"/>
      <w:ind w:left="383" w:hanging="360"/>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A80FE0"/>
    <w:rPr>
      <w:rFonts w:ascii="Calibri" w:eastAsia="Calibri" w:hAnsi="Calibri" w:cs="Calibri"/>
      <w:lang w:val="en-US" w:eastAsia="en-US"/>
    </w:rPr>
  </w:style>
  <w:style w:type="paragraph" w:styleId="Revision">
    <w:name w:val="Revision"/>
    <w:hidden/>
    <w:uiPriority w:val="99"/>
    <w:semiHidden/>
    <w:rsid w:val="00E771B5"/>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633354">
      <w:bodyDiv w:val="1"/>
      <w:marLeft w:val="0"/>
      <w:marRight w:val="0"/>
      <w:marTop w:val="0"/>
      <w:marBottom w:val="0"/>
      <w:divBdr>
        <w:top w:val="none" w:sz="0" w:space="0" w:color="auto"/>
        <w:left w:val="none" w:sz="0" w:space="0" w:color="auto"/>
        <w:bottom w:val="none" w:sz="0" w:space="0" w:color="auto"/>
        <w:right w:val="none" w:sz="0" w:space="0" w:color="auto"/>
      </w:divBdr>
    </w:div>
    <w:div w:id="207037207">
      <w:bodyDiv w:val="1"/>
      <w:marLeft w:val="0"/>
      <w:marRight w:val="0"/>
      <w:marTop w:val="0"/>
      <w:marBottom w:val="0"/>
      <w:divBdr>
        <w:top w:val="none" w:sz="0" w:space="0" w:color="auto"/>
        <w:left w:val="none" w:sz="0" w:space="0" w:color="auto"/>
        <w:bottom w:val="none" w:sz="0" w:space="0" w:color="auto"/>
        <w:right w:val="none" w:sz="0" w:space="0" w:color="auto"/>
      </w:divBdr>
    </w:div>
    <w:div w:id="479613685">
      <w:bodyDiv w:val="1"/>
      <w:marLeft w:val="0"/>
      <w:marRight w:val="0"/>
      <w:marTop w:val="0"/>
      <w:marBottom w:val="0"/>
      <w:divBdr>
        <w:top w:val="none" w:sz="0" w:space="0" w:color="auto"/>
        <w:left w:val="none" w:sz="0" w:space="0" w:color="auto"/>
        <w:bottom w:val="none" w:sz="0" w:space="0" w:color="auto"/>
        <w:right w:val="none" w:sz="0" w:space="0" w:color="auto"/>
      </w:divBdr>
    </w:div>
    <w:div w:id="580873939">
      <w:bodyDiv w:val="1"/>
      <w:marLeft w:val="0"/>
      <w:marRight w:val="0"/>
      <w:marTop w:val="0"/>
      <w:marBottom w:val="0"/>
      <w:divBdr>
        <w:top w:val="none" w:sz="0" w:space="0" w:color="auto"/>
        <w:left w:val="none" w:sz="0" w:space="0" w:color="auto"/>
        <w:bottom w:val="none" w:sz="0" w:space="0" w:color="auto"/>
        <w:right w:val="none" w:sz="0" w:space="0" w:color="auto"/>
      </w:divBdr>
    </w:div>
    <w:div w:id="767890052">
      <w:bodyDiv w:val="1"/>
      <w:marLeft w:val="0"/>
      <w:marRight w:val="0"/>
      <w:marTop w:val="0"/>
      <w:marBottom w:val="0"/>
      <w:divBdr>
        <w:top w:val="none" w:sz="0" w:space="0" w:color="auto"/>
        <w:left w:val="none" w:sz="0" w:space="0" w:color="auto"/>
        <w:bottom w:val="none" w:sz="0" w:space="0" w:color="auto"/>
        <w:right w:val="none" w:sz="0" w:space="0" w:color="auto"/>
      </w:divBdr>
    </w:div>
    <w:div w:id="788814532">
      <w:bodyDiv w:val="1"/>
      <w:marLeft w:val="0"/>
      <w:marRight w:val="0"/>
      <w:marTop w:val="0"/>
      <w:marBottom w:val="0"/>
      <w:divBdr>
        <w:top w:val="none" w:sz="0" w:space="0" w:color="auto"/>
        <w:left w:val="none" w:sz="0" w:space="0" w:color="auto"/>
        <w:bottom w:val="none" w:sz="0" w:space="0" w:color="auto"/>
        <w:right w:val="none" w:sz="0" w:space="0" w:color="auto"/>
      </w:divBdr>
    </w:div>
    <w:div w:id="828256711">
      <w:bodyDiv w:val="1"/>
      <w:marLeft w:val="0"/>
      <w:marRight w:val="0"/>
      <w:marTop w:val="0"/>
      <w:marBottom w:val="0"/>
      <w:divBdr>
        <w:top w:val="none" w:sz="0" w:space="0" w:color="auto"/>
        <w:left w:val="none" w:sz="0" w:space="0" w:color="auto"/>
        <w:bottom w:val="none" w:sz="0" w:space="0" w:color="auto"/>
        <w:right w:val="none" w:sz="0" w:space="0" w:color="auto"/>
      </w:divBdr>
    </w:div>
    <w:div w:id="848252094">
      <w:bodyDiv w:val="1"/>
      <w:marLeft w:val="0"/>
      <w:marRight w:val="0"/>
      <w:marTop w:val="0"/>
      <w:marBottom w:val="0"/>
      <w:divBdr>
        <w:top w:val="none" w:sz="0" w:space="0" w:color="auto"/>
        <w:left w:val="none" w:sz="0" w:space="0" w:color="auto"/>
        <w:bottom w:val="none" w:sz="0" w:space="0" w:color="auto"/>
        <w:right w:val="none" w:sz="0" w:space="0" w:color="auto"/>
      </w:divBdr>
    </w:div>
    <w:div w:id="914361028">
      <w:bodyDiv w:val="1"/>
      <w:marLeft w:val="0"/>
      <w:marRight w:val="0"/>
      <w:marTop w:val="0"/>
      <w:marBottom w:val="0"/>
      <w:divBdr>
        <w:top w:val="none" w:sz="0" w:space="0" w:color="auto"/>
        <w:left w:val="none" w:sz="0" w:space="0" w:color="auto"/>
        <w:bottom w:val="none" w:sz="0" w:space="0" w:color="auto"/>
        <w:right w:val="none" w:sz="0" w:space="0" w:color="auto"/>
      </w:divBdr>
    </w:div>
    <w:div w:id="1109395262">
      <w:bodyDiv w:val="1"/>
      <w:marLeft w:val="0"/>
      <w:marRight w:val="0"/>
      <w:marTop w:val="0"/>
      <w:marBottom w:val="0"/>
      <w:divBdr>
        <w:top w:val="none" w:sz="0" w:space="0" w:color="auto"/>
        <w:left w:val="none" w:sz="0" w:space="0" w:color="auto"/>
        <w:bottom w:val="none" w:sz="0" w:space="0" w:color="auto"/>
        <w:right w:val="none" w:sz="0" w:space="0" w:color="auto"/>
      </w:divBdr>
    </w:div>
    <w:div w:id="1208491519">
      <w:bodyDiv w:val="1"/>
      <w:marLeft w:val="0"/>
      <w:marRight w:val="0"/>
      <w:marTop w:val="0"/>
      <w:marBottom w:val="0"/>
      <w:divBdr>
        <w:top w:val="none" w:sz="0" w:space="0" w:color="auto"/>
        <w:left w:val="none" w:sz="0" w:space="0" w:color="auto"/>
        <w:bottom w:val="none" w:sz="0" w:space="0" w:color="auto"/>
        <w:right w:val="none" w:sz="0" w:space="0" w:color="auto"/>
      </w:divBdr>
    </w:div>
    <w:div w:id="1328753868">
      <w:bodyDiv w:val="1"/>
      <w:marLeft w:val="0"/>
      <w:marRight w:val="0"/>
      <w:marTop w:val="0"/>
      <w:marBottom w:val="0"/>
      <w:divBdr>
        <w:top w:val="none" w:sz="0" w:space="0" w:color="auto"/>
        <w:left w:val="none" w:sz="0" w:space="0" w:color="auto"/>
        <w:bottom w:val="none" w:sz="0" w:space="0" w:color="auto"/>
        <w:right w:val="none" w:sz="0" w:space="0" w:color="auto"/>
      </w:divBdr>
    </w:div>
    <w:div w:id="1387139821">
      <w:bodyDiv w:val="1"/>
      <w:marLeft w:val="0"/>
      <w:marRight w:val="0"/>
      <w:marTop w:val="0"/>
      <w:marBottom w:val="0"/>
      <w:divBdr>
        <w:top w:val="none" w:sz="0" w:space="0" w:color="auto"/>
        <w:left w:val="none" w:sz="0" w:space="0" w:color="auto"/>
        <w:bottom w:val="none" w:sz="0" w:space="0" w:color="auto"/>
        <w:right w:val="none" w:sz="0" w:space="0" w:color="auto"/>
      </w:divBdr>
    </w:div>
    <w:div w:id="1908297161">
      <w:bodyDiv w:val="1"/>
      <w:marLeft w:val="0"/>
      <w:marRight w:val="0"/>
      <w:marTop w:val="0"/>
      <w:marBottom w:val="0"/>
      <w:divBdr>
        <w:top w:val="none" w:sz="0" w:space="0" w:color="auto"/>
        <w:left w:val="none" w:sz="0" w:space="0" w:color="auto"/>
        <w:bottom w:val="none" w:sz="0" w:space="0" w:color="auto"/>
        <w:right w:val="none" w:sz="0" w:space="0" w:color="auto"/>
      </w:divBdr>
    </w:div>
    <w:div w:id="1908492278">
      <w:bodyDiv w:val="1"/>
      <w:marLeft w:val="0"/>
      <w:marRight w:val="0"/>
      <w:marTop w:val="0"/>
      <w:marBottom w:val="0"/>
      <w:divBdr>
        <w:top w:val="none" w:sz="0" w:space="0" w:color="auto"/>
        <w:left w:val="none" w:sz="0" w:space="0" w:color="auto"/>
        <w:bottom w:val="none" w:sz="0" w:space="0" w:color="auto"/>
        <w:right w:val="none" w:sz="0" w:space="0" w:color="auto"/>
      </w:divBdr>
    </w:div>
    <w:div w:id="2057925009">
      <w:bodyDiv w:val="1"/>
      <w:marLeft w:val="0"/>
      <w:marRight w:val="0"/>
      <w:marTop w:val="0"/>
      <w:marBottom w:val="0"/>
      <w:divBdr>
        <w:top w:val="none" w:sz="0" w:space="0" w:color="auto"/>
        <w:left w:val="none" w:sz="0" w:space="0" w:color="auto"/>
        <w:bottom w:val="none" w:sz="0" w:space="0" w:color="auto"/>
        <w:right w:val="none" w:sz="0" w:space="0" w:color="auto"/>
      </w:divBdr>
    </w:div>
    <w:div w:id="2070107923">
      <w:bodyDiv w:val="1"/>
      <w:marLeft w:val="0"/>
      <w:marRight w:val="0"/>
      <w:marTop w:val="0"/>
      <w:marBottom w:val="0"/>
      <w:divBdr>
        <w:top w:val="none" w:sz="0" w:space="0" w:color="auto"/>
        <w:left w:val="none" w:sz="0" w:space="0" w:color="auto"/>
        <w:bottom w:val="none" w:sz="0" w:space="0" w:color="auto"/>
        <w:right w:val="none" w:sz="0" w:space="0" w:color="auto"/>
      </w:divBdr>
    </w:div>
    <w:div w:id="213464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2.png"/><Relationship Id="rId39" Type="http://schemas.openxmlformats.org/officeDocument/2006/relationships/fontTable" Target="fontTable.xml"/><Relationship Id="rId21" Type="http://schemas.openxmlformats.org/officeDocument/2006/relationships/footer" Target="footer2.xml"/><Relationship Id="rId34" Type="http://schemas.openxmlformats.org/officeDocument/2006/relationships/image" Target="media/image13.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29" Type="http://schemas.openxmlformats.org/officeDocument/2006/relationships/hyperlink" Target="https://www.stgilestrust.org.u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jpeg"/><Relationship Id="rId32" Type="http://schemas.microsoft.com/office/2016/09/relationships/commentsIds" Target="commentsIds.xml"/><Relationship Id="rId37" Type="http://schemas.openxmlformats.org/officeDocument/2006/relationships/image" Target="cid:image001.png@01D9375A.71046CC0" TargetMode="External"/><Relationship Id="rId40"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mailto:humanresources@stgilestrust.org.uk" TargetMode="External"/><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header" Target="header1.xml"/><Relationship Id="rId31"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hyperlink" Target="https://www.stgilestrust.org.uk/current-vacancies/" TargetMode="External"/><Relationship Id="rId30" Type="http://schemas.openxmlformats.org/officeDocument/2006/relationships/comments" Target="comments.xml"/><Relationship Id="rId35" Type="http://schemas.openxmlformats.org/officeDocument/2006/relationships/image" Target="media/image14.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1.jpeg"/><Relationship Id="rId33" Type="http://schemas.microsoft.com/office/2018/08/relationships/commentsExtensible" Target="commentsExtensible.xml"/><Relationship Id="rId38" Type="http://schemas.openxmlformats.org/officeDocument/2006/relationships/image" Target="media/image1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lloyd\Downloads\St%20Giles%20Word%20Template-Portrait.dotx" TargetMode="External"/></Relationships>
</file>

<file path=word/theme/theme1.xml><?xml version="1.0" encoding="utf-8"?>
<a:theme xmlns:a="http://schemas.openxmlformats.org/drawingml/2006/main" name="St Giles 2019 PPT Theme">
  <a:themeElements>
    <a:clrScheme name="St Giles 2019 Colours">
      <a:dk1>
        <a:srgbClr val="000000"/>
      </a:dk1>
      <a:lt1>
        <a:srgbClr val="FFFFFF"/>
      </a:lt1>
      <a:dk2>
        <a:srgbClr val="F6C112"/>
      </a:dk2>
      <a:lt2>
        <a:srgbClr val="FFFFFF"/>
      </a:lt2>
      <a:accent1>
        <a:srgbClr val="281257"/>
      </a:accent1>
      <a:accent2>
        <a:srgbClr val="9287AB"/>
      </a:accent2>
      <a:accent3>
        <a:srgbClr val="D3CFDD"/>
      </a:accent3>
      <a:accent4>
        <a:srgbClr val="F6C112"/>
      </a:accent4>
      <a:accent5>
        <a:srgbClr val="F8DA70"/>
      </a:accent5>
      <a:accent6>
        <a:srgbClr val="FBECB8"/>
      </a:accent6>
      <a:hlink>
        <a:srgbClr val="F6C112"/>
      </a:hlink>
      <a:folHlink>
        <a:srgbClr val="F6C11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63500">
          <a:solidFill>
            <a:schemeClr val="tx2"/>
          </a:solid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57150">
          <a:solidFill>
            <a:schemeClr val="tx2"/>
          </a:solidFill>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t Giles 2019 PPT Theme" id="{50235CB5-5A59-E441-A392-DE9D7B563C27}" vid="{E11C2E18-DB8C-9A45-9C7A-E6F21C2C7A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F2295F8893014994A5124F0F3E646B" ma:contentTypeVersion="13" ma:contentTypeDescription="Create a new document." ma:contentTypeScope="" ma:versionID="ad19f2221d563be01e5b9fe803f13d45">
  <xsd:schema xmlns:xsd="http://www.w3.org/2001/XMLSchema" xmlns:xs="http://www.w3.org/2001/XMLSchema" xmlns:p="http://schemas.microsoft.com/office/2006/metadata/properties" xmlns:ns2="d084223b-900c-43da-a48d-c665034039fc" xmlns:ns3="ef1c0a1b-2303-45bd-a685-51b7a4d41458" targetNamespace="http://schemas.microsoft.com/office/2006/metadata/properties" ma:root="true" ma:fieldsID="8a946dd48ae6ba2ef909f4b27aed3bd5" ns2:_="" ns3:_="">
    <xsd:import namespace="d084223b-900c-43da-a48d-c665034039fc"/>
    <xsd:import namespace="ef1c0a1b-2303-45bd-a685-51b7a4d414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4223b-900c-43da-a48d-c665034039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a611cf3-ba85-40f9-a193-24bd7ea1b85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1c0a1b-2303-45bd-a685-51b7a4d4145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5f6f5ca-e2cb-4798-ac49-a5067294bcea}" ma:internalName="TaxCatchAll" ma:showField="CatchAllData" ma:web="ef1c0a1b-2303-45bd-a685-51b7a4d414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1c0a1b-2303-45bd-a685-51b7a4d41458" xsi:nil="true"/>
    <lcf76f155ced4ddcb4097134ff3c332f xmlns="d084223b-900c-43da-a48d-c665034039f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AD4504-BB48-4880-9F8A-8805EB16F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4223b-900c-43da-a48d-c665034039fc"/>
    <ds:schemaRef ds:uri="ef1c0a1b-2303-45bd-a685-51b7a4d41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46BB98-E6E3-854E-A048-CE515CBC1889}">
  <ds:schemaRefs>
    <ds:schemaRef ds:uri="http://schemas.openxmlformats.org/officeDocument/2006/bibliography"/>
  </ds:schemaRefs>
</ds:datastoreItem>
</file>

<file path=customXml/itemProps3.xml><?xml version="1.0" encoding="utf-8"?>
<ds:datastoreItem xmlns:ds="http://schemas.openxmlformats.org/officeDocument/2006/customXml" ds:itemID="{10CF1792-3F5E-4EBA-AB38-F79BB2F22530}">
  <ds:schemaRefs>
    <ds:schemaRef ds:uri="http://schemas.microsoft.com/office/2006/metadata/properties"/>
    <ds:schemaRef ds:uri="http://schemas.microsoft.com/office/infopath/2007/PartnerControls"/>
    <ds:schemaRef ds:uri="ef1c0a1b-2303-45bd-a685-51b7a4d41458"/>
    <ds:schemaRef ds:uri="d084223b-900c-43da-a48d-c665034039fc"/>
  </ds:schemaRefs>
</ds:datastoreItem>
</file>

<file path=customXml/itemProps4.xml><?xml version="1.0" encoding="utf-8"?>
<ds:datastoreItem xmlns:ds="http://schemas.openxmlformats.org/officeDocument/2006/customXml" ds:itemID="{0AC70EE0-E6DC-43AE-8430-C945E51FF9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 Giles Word Template-Portrait</Template>
  <TotalTime>0</TotalTime>
  <Pages>15</Pages>
  <Words>3360</Words>
  <Characters>19158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Executive Director of Corporate Resources Applicant Information Pack</vt:lpstr>
    </vt:vector>
  </TitlesOfParts>
  <Company/>
  <LinksUpToDate>false</LinksUpToDate>
  <CharactersWithSpaces>22474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 Director of Corporate Resources Applicant Information Pack</dc:title>
  <dc:subject/>
  <dc:creator>Russell Lloyd</dc:creator>
  <cp:keywords/>
  <dc:description/>
  <cp:lastModifiedBy>Alina Iluta</cp:lastModifiedBy>
  <cp:revision>2</cp:revision>
  <cp:lastPrinted>2026-01-08T16:36:00Z</cp:lastPrinted>
  <dcterms:created xsi:type="dcterms:W3CDTF">2026-01-16T15:10:00Z</dcterms:created>
  <dcterms:modified xsi:type="dcterms:W3CDTF">2026-01-16T15:10:00Z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0x0101001AF2295F8893014994A5124F0F3E646B</vt:lpwstr>
  </property>
  <property fmtid="{D5CDD505-2E9C-101B-9397-08002B2CF9AE}" pid="3" name="MediaServiceImageTags">
    <vt:lpwstr/>
  </property>
</Properties>
</file>