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3A360F8" w14:textId="3F0C5273" w:rsidR="009416F3" w:rsidRPr="00097B36" w:rsidRDefault="005A2C5A" w:rsidP="004A2179">
      <w:pPr>
        <w:ind w:left="426" w:hanging="426"/>
        <w:jc w:val="both"/>
        <w:rPr>
          <w:rFonts w:asciiTheme="minorHAnsi" w:hAnsiTheme="minorHAnsi" w:cstheme="minorHAnsi"/>
          <w:b/>
          <w:color w:val="FF0000"/>
        </w:rPr>
      </w:pPr>
      <w:bookmarkStart w:id="0" w:name="_Hlk75863492"/>
      <w:bookmarkEnd w:id="0"/>
      <w:r w:rsidRPr="00097B36">
        <w:rPr>
          <w:rFonts w:asciiTheme="minorHAnsi" w:eastAsia="Arial" w:hAnsiTheme="minorHAnsi" w:cstheme="minorHAnsi"/>
          <w:b/>
          <w:bCs/>
          <w:noProof/>
        </w:rPr>
        <w:drawing>
          <wp:inline distT="0" distB="0" distL="0" distR="0" wp14:anchorId="68D7B629" wp14:editId="03A3DF1B">
            <wp:extent cx="5278120" cy="409923"/>
            <wp:effectExtent l="0" t="0" r="0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120" cy="4099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C3E96E" w14:textId="77777777" w:rsidR="005A2C5A" w:rsidRPr="00097B36" w:rsidRDefault="005A2C5A" w:rsidP="004A2179">
      <w:pPr>
        <w:ind w:left="426" w:hanging="426"/>
        <w:jc w:val="both"/>
        <w:rPr>
          <w:rFonts w:asciiTheme="minorHAnsi" w:hAnsiTheme="minorHAnsi" w:cstheme="minorHAnsi"/>
          <w:b/>
          <w:color w:val="FF0000"/>
        </w:rPr>
      </w:pPr>
    </w:p>
    <w:p w14:paraId="246D6080" w14:textId="1378AB16" w:rsidR="005A2C5A" w:rsidRPr="00097B36" w:rsidRDefault="00724511" w:rsidP="005A2C5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Arial" w:hAnsi="Arial" w:cs="Arial"/>
          <w:b/>
        </w:rPr>
      </w:pPr>
      <w:r w:rsidRPr="00097B36">
        <w:rPr>
          <w:rFonts w:ascii="Arial" w:hAnsi="Arial" w:cs="Arial"/>
          <w:b/>
        </w:rPr>
        <w:t>Volunteer Role</w:t>
      </w:r>
      <w:r w:rsidR="005A2C5A" w:rsidRPr="00097B36">
        <w:rPr>
          <w:rFonts w:ascii="Arial" w:hAnsi="Arial" w:cs="Arial"/>
          <w:b/>
        </w:rPr>
        <w:t xml:space="preserve"> D</w:t>
      </w:r>
      <w:r w:rsidRPr="00097B36">
        <w:rPr>
          <w:rFonts w:ascii="Arial" w:hAnsi="Arial" w:cs="Arial"/>
          <w:b/>
        </w:rPr>
        <w:t>escription</w:t>
      </w:r>
    </w:p>
    <w:p w14:paraId="131BD815" w14:textId="77777777" w:rsidR="005A2C5A" w:rsidRPr="00097B36" w:rsidRDefault="005A2C5A" w:rsidP="005A2C5A">
      <w:pPr>
        <w:pStyle w:val="paragraphscx104752256"/>
        <w:spacing w:before="0" w:beforeAutospacing="0" w:after="0" w:afterAutospacing="0"/>
        <w:textAlignment w:val="baseline"/>
        <w:rPr>
          <w:rStyle w:val="normaltextrunscx104752256"/>
          <w:rFonts w:ascii="Arial" w:hAnsi="Arial" w:cs="Arial"/>
          <w:b/>
          <w:bCs/>
        </w:rPr>
      </w:pPr>
    </w:p>
    <w:p w14:paraId="2E3D5F58" w14:textId="2A1BCC83" w:rsidR="005A2C5A" w:rsidRPr="00097B36" w:rsidRDefault="005A2C5A" w:rsidP="005A2C5A">
      <w:pPr>
        <w:tabs>
          <w:tab w:val="left" w:pos="2410"/>
        </w:tabs>
        <w:jc w:val="both"/>
        <w:rPr>
          <w:rFonts w:ascii="Mind Meridian" w:eastAsia="Arial" w:hAnsi="Mind Meridian" w:cs="Mind Meridian"/>
        </w:rPr>
      </w:pPr>
      <w:r w:rsidRPr="00097B36">
        <w:rPr>
          <w:rFonts w:ascii="Mind Meridian" w:eastAsia="Arial" w:hAnsi="Mind Meridian" w:cs="Mind Meridian"/>
          <w:b/>
          <w:bCs/>
        </w:rPr>
        <w:t xml:space="preserve">Title: </w:t>
      </w:r>
      <w:r w:rsidRPr="00097B36">
        <w:rPr>
          <w:rFonts w:ascii="Mind Meridian" w:hAnsi="Mind Meridian" w:cs="Mind Meridian"/>
        </w:rPr>
        <w:t xml:space="preserve"> </w:t>
      </w:r>
      <w:r w:rsidR="00097B36" w:rsidRPr="00097B36">
        <w:rPr>
          <w:rFonts w:ascii="Mind Meridian" w:hAnsi="Mind Meridian" w:cs="Mind Meridian"/>
        </w:rPr>
        <w:tab/>
        <w:t>Advocacy Volunteer</w:t>
      </w:r>
    </w:p>
    <w:p w14:paraId="037F71EA" w14:textId="07818F91" w:rsidR="005A2C5A" w:rsidRPr="00097B36" w:rsidRDefault="005A2C5A" w:rsidP="005A2C5A">
      <w:pPr>
        <w:tabs>
          <w:tab w:val="left" w:pos="2410"/>
        </w:tabs>
        <w:jc w:val="both"/>
        <w:rPr>
          <w:rFonts w:ascii="Mind Meridian" w:hAnsi="Mind Meridian" w:cs="Mind Meridian"/>
        </w:rPr>
      </w:pPr>
      <w:r w:rsidRPr="00097B36">
        <w:rPr>
          <w:rFonts w:ascii="Mind Meridian" w:eastAsia="Arial" w:hAnsi="Mind Meridian" w:cs="Mind Meridian"/>
          <w:b/>
          <w:bCs/>
        </w:rPr>
        <w:t xml:space="preserve">Responsible to:  </w:t>
      </w:r>
      <w:r w:rsidRPr="00097B36">
        <w:rPr>
          <w:rFonts w:ascii="Mind Meridian" w:eastAsia="Arial" w:hAnsi="Mind Meridian" w:cs="Mind Meridian"/>
          <w:b/>
          <w:bCs/>
        </w:rPr>
        <w:tab/>
      </w:r>
      <w:r w:rsidR="00097B36" w:rsidRPr="00097B36">
        <w:rPr>
          <w:rFonts w:ascii="Mind Meridian" w:hAnsi="Mind Meridian" w:cs="Mind Meridian"/>
        </w:rPr>
        <w:t>Adult Services, Day Service Manager</w:t>
      </w:r>
      <w:r w:rsidR="00097B36" w:rsidRPr="00097B36">
        <w:rPr>
          <w:rFonts w:ascii="Mind Meridian" w:hAnsi="Mind Meridian" w:cs="Mind Meridian"/>
        </w:rPr>
        <w:tab/>
      </w:r>
    </w:p>
    <w:p w14:paraId="4B41C14C" w14:textId="21D5DBC3" w:rsidR="005A2C5A" w:rsidRPr="00097B36" w:rsidRDefault="005A2C5A" w:rsidP="005A2C5A">
      <w:pPr>
        <w:tabs>
          <w:tab w:val="left" w:pos="2410"/>
        </w:tabs>
        <w:jc w:val="both"/>
        <w:rPr>
          <w:rFonts w:ascii="Mind Meridian" w:eastAsia="Arial" w:hAnsi="Mind Meridian" w:cs="Mind Meridian"/>
          <w:b/>
        </w:rPr>
      </w:pPr>
      <w:r w:rsidRPr="00097B36">
        <w:rPr>
          <w:rFonts w:ascii="Mind Meridian" w:eastAsia="Arial" w:hAnsi="Mind Meridian" w:cs="Mind Meridian"/>
          <w:b/>
        </w:rPr>
        <w:t>Contract:</w:t>
      </w:r>
      <w:r w:rsidRPr="00097B36">
        <w:rPr>
          <w:rFonts w:ascii="Mind Meridian" w:eastAsia="Arial" w:hAnsi="Mind Meridian" w:cs="Mind Meridian"/>
          <w:b/>
        </w:rPr>
        <w:tab/>
      </w:r>
      <w:r w:rsidR="00097B36" w:rsidRPr="00097B36">
        <w:rPr>
          <w:rFonts w:ascii="Mind Meridian" w:eastAsia="Arial" w:hAnsi="Mind Meridian" w:cs="Mind Meridian"/>
          <w:bCs/>
        </w:rPr>
        <w:t>N/A</w:t>
      </w:r>
      <w:r w:rsidR="006F3521" w:rsidRPr="00097B36">
        <w:rPr>
          <w:rFonts w:ascii="Mind Meridian" w:eastAsia="Arial" w:hAnsi="Mind Meridian" w:cs="Mind Meridian"/>
          <w:highlight w:val="yellow"/>
        </w:rPr>
        <w:t xml:space="preserve"> </w:t>
      </w:r>
    </w:p>
    <w:p w14:paraId="34A16FA7" w14:textId="0308CA64" w:rsidR="005A2C5A" w:rsidRPr="00097B36" w:rsidRDefault="005A2C5A" w:rsidP="005A2C5A">
      <w:pPr>
        <w:tabs>
          <w:tab w:val="left" w:pos="2410"/>
        </w:tabs>
        <w:jc w:val="both"/>
        <w:rPr>
          <w:rFonts w:ascii="Mind Meridian" w:hAnsi="Mind Meridian" w:cs="Mind Meridian"/>
        </w:rPr>
      </w:pPr>
      <w:r w:rsidRPr="00097B36">
        <w:rPr>
          <w:rFonts w:ascii="Mind Meridian" w:eastAsia="Arial" w:hAnsi="Mind Meridian" w:cs="Mind Meridian"/>
          <w:b/>
        </w:rPr>
        <w:t xml:space="preserve">Hours: </w:t>
      </w:r>
      <w:r w:rsidRPr="00097B36">
        <w:rPr>
          <w:rFonts w:ascii="Mind Meridian" w:eastAsia="Arial" w:hAnsi="Mind Meridian" w:cs="Mind Meridian"/>
        </w:rPr>
        <w:t xml:space="preserve"> </w:t>
      </w:r>
      <w:r w:rsidRPr="00097B36">
        <w:rPr>
          <w:rFonts w:ascii="Mind Meridian" w:eastAsia="Arial" w:hAnsi="Mind Meridian" w:cs="Mind Meridian"/>
        </w:rPr>
        <w:tab/>
      </w:r>
      <w:r w:rsidR="00097B36" w:rsidRPr="00097B36">
        <w:rPr>
          <w:rFonts w:ascii="Mind Meridian" w:eastAsia="Arial" w:hAnsi="Mind Meridian" w:cs="Mind Meridian"/>
        </w:rPr>
        <w:t>10 hours per week / 3 days per week</w:t>
      </w:r>
    </w:p>
    <w:p w14:paraId="30453ADA" w14:textId="31D987E9" w:rsidR="005A2C5A" w:rsidRPr="00097B36" w:rsidRDefault="005A2C5A" w:rsidP="005A2C5A">
      <w:pPr>
        <w:tabs>
          <w:tab w:val="left" w:pos="2410"/>
        </w:tabs>
        <w:jc w:val="both"/>
        <w:rPr>
          <w:rFonts w:ascii="Mind Meridian" w:eastAsia="Arial" w:hAnsi="Mind Meridian" w:cs="Mind Meridian"/>
          <w:b/>
        </w:rPr>
      </w:pPr>
      <w:r w:rsidRPr="00097B36">
        <w:rPr>
          <w:rFonts w:ascii="Mind Meridian" w:hAnsi="Mind Meridian" w:cs="Mind Meridian"/>
          <w:b/>
        </w:rPr>
        <w:t>Line Management:</w:t>
      </w:r>
      <w:r w:rsidRPr="00097B36">
        <w:rPr>
          <w:rFonts w:ascii="Mind Meridian" w:hAnsi="Mind Meridian" w:cs="Mind Meridian"/>
        </w:rPr>
        <w:tab/>
      </w:r>
      <w:r w:rsidR="00097B36" w:rsidRPr="00097B36">
        <w:rPr>
          <w:rFonts w:ascii="Mind Meridian" w:hAnsi="Mind Meridian" w:cs="Mind Meridian"/>
        </w:rPr>
        <w:t>N/A</w:t>
      </w:r>
    </w:p>
    <w:p w14:paraId="6AEF8739" w14:textId="391DF35A" w:rsidR="005A2C5A" w:rsidRPr="00097B36" w:rsidRDefault="005A2C5A" w:rsidP="009C5276">
      <w:pPr>
        <w:tabs>
          <w:tab w:val="left" w:pos="2410"/>
        </w:tabs>
        <w:ind w:left="2410" w:hanging="2410"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  <w:b/>
        </w:rPr>
        <w:t>Location:</w:t>
      </w:r>
      <w:r w:rsidRPr="00097B36">
        <w:rPr>
          <w:rFonts w:ascii="Mind Meridian" w:hAnsi="Mind Meridian" w:cs="Mind Meridian"/>
        </w:rPr>
        <w:tab/>
      </w:r>
      <w:r w:rsidR="00097B36" w:rsidRPr="00097B36">
        <w:rPr>
          <w:rFonts w:ascii="Mind Meridian" w:hAnsi="Mind Meridian" w:cs="Mind Meridian"/>
        </w:rPr>
        <w:t xml:space="preserve">Onsite: </w:t>
      </w:r>
      <w:r w:rsidR="00097B36" w:rsidRPr="00097B36">
        <w:rPr>
          <w:rFonts w:ascii="Mind Meridian" w:hAnsi="Mind Meridian" w:cs="Mind Meridian"/>
        </w:rPr>
        <w:t xml:space="preserve">The Limes / St Bernards Hospital </w:t>
      </w:r>
      <w:r w:rsidR="00097B36" w:rsidRPr="00097B36">
        <w:rPr>
          <w:rFonts w:ascii="Mind Meridian" w:hAnsi="Mind Meridian" w:cs="Mind Meridian"/>
        </w:rPr>
        <w:t xml:space="preserve">- </w:t>
      </w:r>
      <w:r w:rsidR="00097B36" w:rsidRPr="00097B36">
        <w:rPr>
          <w:rFonts w:ascii="Mind Meridian" w:hAnsi="Mind Meridian" w:cs="Mind Meridian"/>
        </w:rPr>
        <w:t>Southall</w:t>
      </w:r>
    </w:p>
    <w:p w14:paraId="0809EA89" w14:textId="7F7743FC" w:rsidR="005A2C5A" w:rsidRPr="00097B36" w:rsidRDefault="005A2C5A" w:rsidP="00FF7135">
      <w:pPr>
        <w:tabs>
          <w:tab w:val="left" w:pos="1985"/>
        </w:tabs>
        <w:jc w:val="both"/>
        <w:rPr>
          <w:rFonts w:ascii="Mind Meridian" w:eastAsia="Arial" w:hAnsi="Mind Meridian" w:cs="Mind Meridian"/>
        </w:rPr>
      </w:pPr>
    </w:p>
    <w:p w14:paraId="206EA214" w14:textId="10103F40" w:rsidR="004A4C0F" w:rsidRPr="00097B36" w:rsidRDefault="004A4C0F" w:rsidP="004A2179">
      <w:pPr>
        <w:ind w:left="426" w:hanging="426"/>
        <w:rPr>
          <w:rFonts w:ascii="Mind Meridian" w:hAnsi="Mind Meridian" w:cs="Mind Meridian"/>
          <w:b/>
        </w:rPr>
      </w:pPr>
      <w:r w:rsidRPr="00097B36">
        <w:rPr>
          <w:rFonts w:ascii="Mind Meridian" w:hAnsi="Mind Meridian" w:cs="Mind Meridian"/>
          <w:b/>
        </w:rPr>
        <w:t xml:space="preserve">Purpose of the </w:t>
      </w:r>
      <w:r w:rsidR="006E5E81" w:rsidRPr="00097B36">
        <w:rPr>
          <w:rFonts w:ascii="Mind Meridian" w:hAnsi="Mind Meridian" w:cs="Mind Meridian"/>
          <w:b/>
        </w:rPr>
        <w:t>Role</w:t>
      </w:r>
    </w:p>
    <w:p w14:paraId="640066C1" w14:textId="77777777" w:rsidR="00E9543E" w:rsidRPr="00097B36" w:rsidRDefault="00E9543E" w:rsidP="00A42750">
      <w:pPr>
        <w:tabs>
          <w:tab w:val="left" w:pos="2340"/>
        </w:tabs>
        <w:rPr>
          <w:rFonts w:ascii="Mind Meridian" w:hAnsi="Mind Meridian" w:cs="Mind Meridian"/>
          <w:b/>
        </w:rPr>
      </w:pPr>
    </w:p>
    <w:p w14:paraId="1CED762A" w14:textId="0D1249CD" w:rsidR="00097B36" w:rsidRPr="00097B36" w:rsidRDefault="00A42750" w:rsidP="00097B36">
      <w:pPr>
        <w:tabs>
          <w:tab w:val="left" w:pos="2340"/>
        </w:tabs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Th</w:t>
      </w:r>
      <w:r w:rsidR="00201EBD" w:rsidRPr="00097B36">
        <w:rPr>
          <w:rFonts w:ascii="Mind Meridian" w:hAnsi="Mind Meridian" w:cs="Mind Meridian"/>
        </w:rPr>
        <w:t>is volunteer</w:t>
      </w:r>
      <w:r w:rsidRPr="00097B36">
        <w:rPr>
          <w:rFonts w:ascii="Mind Meridian" w:hAnsi="Mind Meridian" w:cs="Mind Meridian"/>
        </w:rPr>
        <w:t xml:space="preserve"> role is a key part of the HFEH Mind team delivering a range of services across Hammersmith and Fulham, Ealing and Hounslow. We support clients with mental health with both clinical and non-clinical interventions. </w:t>
      </w:r>
      <w:r w:rsidR="00097B36" w:rsidRPr="00097B36">
        <w:rPr>
          <w:rFonts w:ascii="Mind Meridian" w:hAnsi="Mind Meridian" w:cs="Mind Meridian"/>
        </w:rPr>
        <w:t xml:space="preserve">The volunteer will work </w:t>
      </w:r>
      <w:r w:rsidR="00097B36" w:rsidRPr="00097B36">
        <w:rPr>
          <w:rFonts w:ascii="Mind Meridian" w:hAnsi="Mind Meridian" w:cs="Mind Meridian"/>
        </w:rPr>
        <w:t xml:space="preserve">with the </w:t>
      </w:r>
      <w:r w:rsidR="00097B36" w:rsidRPr="00097B36">
        <w:rPr>
          <w:rFonts w:ascii="Mind Meridian" w:hAnsi="Mind Meridian" w:cs="Mind Meridian"/>
        </w:rPr>
        <w:t>Advocates</w:t>
      </w:r>
      <w:r w:rsidR="00097B36" w:rsidRPr="00097B36">
        <w:rPr>
          <w:rFonts w:ascii="Mind Meridian" w:hAnsi="Mind Meridian" w:cs="Mind Meridian"/>
        </w:rPr>
        <w:t xml:space="preserve">, assisting the Inpatient </w:t>
      </w:r>
      <w:r w:rsidR="00097B36" w:rsidRPr="00097B36">
        <w:rPr>
          <w:rFonts w:ascii="Mind Meridian" w:hAnsi="Mind Meridian" w:cs="Mind Meridian"/>
        </w:rPr>
        <w:t>Advocacy service</w:t>
      </w:r>
      <w:r w:rsidR="00097B36" w:rsidRPr="00097B36">
        <w:rPr>
          <w:rFonts w:ascii="Mind Meridian" w:hAnsi="Mind Meridian" w:cs="Mind Meridian"/>
        </w:rPr>
        <w:t xml:space="preserve">, on the wards of </w:t>
      </w:r>
      <w:r w:rsidR="00097B36" w:rsidRPr="00097B36">
        <w:rPr>
          <w:rFonts w:ascii="Mind Meridian" w:hAnsi="Mind Meridian" w:cs="Mind Meridian"/>
        </w:rPr>
        <w:t xml:space="preserve">The Limes </w:t>
      </w:r>
      <w:r w:rsidR="00097B36" w:rsidRPr="00097B36">
        <w:rPr>
          <w:rFonts w:ascii="Mind Meridian" w:hAnsi="Mind Meridian" w:cs="Mind Meridian"/>
        </w:rPr>
        <w:t>and</w:t>
      </w:r>
      <w:r w:rsidR="00097B36" w:rsidRPr="00097B36">
        <w:rPr>
          <w:rFonts w:ascii="Mind Meridian" w:hAnsi="Mind Meridian" w:cs="Mind Meridian"/>
        </w:rPr>
        <w:t xml:space="preserve"> St Bernards Hospital</w:t>
      </w:r>
      <w:r w:rsidR="00097B36" w:rsidRPr="00097B36">
        <w:rPr>
          <w:rFonts w:ascii="Mind Meridian" w:hAnsi="Mind Meridian" w:cs="Mind Meridian"/>
        </w:rPr>
        <w:t xml:space="preserve">. </w:t>
      </w:r>
      <w:r w:rsidR="00097B36" w:rsidRPr="00097B36">
        <w:rPr>
          <w:rFonts w:ascii="Mind Meridian" w:hAnsi="Mind Meridian" w:cs="Mind Meridian"/>
        </w:rPr>
        <w:t xml:space="preserve">Our volunteer will </w:t>
      </w:r>
      <w:r w:rsidR="00097B36" w:rsidRPr="00097B36">
        <w:rPr>
          <w:rFonts w:ascii="Mind Meridian" w:hAnsi="Mind Meridian" w:cs="Mind Meridian"/>
        </w:rPr>
        <w:t xml:space="preserve">the opportunity to </w:t>
      </w:r>
      <w:r w:rsidR="00097B36" w:rsidRPr="00097B36">
        <w:rPr>
          <w:rFonts w:ascii="Mind Meridian" w:hAnsi="Mind Meridian" w:cs="Mind Meridian"/>
        </w:rPr>
        <w:t xml:space="preserve">support the Advocacy team with </w:t>
      </w:r>
      <w:r w:rsidR="00097B36" w:rsidRPr="00097B36">
        <w:rPr>
          <w:rFonts w:ascii="Mind Meridian" w:hAnsi="Mind Meridian" w:cs="Mind Meridian"/>
        </w:rPr>
        <w:t>various</w:t>
      </w:r>
      <w:r w:rsidR="00097B36" w:rsidRPr="00097B36">
        <w:rPr>
          <w:rFonts w:ascii="Mind Meridian" w:hAnsi="Mind Meridian" w:cs="Mind Meridian"/>
        </w:rPr>
        <w:t xml:space="preserve"> tasks</w:t>
      </w:r>
      <w:r w:rsidR="00097B36" w:rsidRPr="00097B36">
        <w:rPr>
          <w:rFonts w:ascii="Mind Meridian" w:hAnsi="Mind Meridian" w:cs="Mind Meridian"/>
        </w:rPr>
        <w:t xml:space="preserve">, including </w:t>
      </w:r>
      <w:r w:rsidR="00097B36" w:rsidRPr="00097B36">
        <w:rPr>
          <w:rFonts w:ascii="Mind Meridian" w:hAnsi="Mind Meridian" w:cs="Mind Meridian"/>
        </w:rPr>
        <w:t>administration</w:t>
      </w:r>
      <w:r w:rsidR="00097B36" w:rsidRPr="00097B36">
        <w:rPr>
          <w:rFonts w:ascii="Mind Meridian" w:hAnsi="Mind Meridian" w:cs="Mind Meridian"/>
        </w:rPr>
        <w:t xml:space="preserve">, </w:t>
      </w:r>
      <w:r w:rsidR="00097B36" w:rsidRPr="00097B36">
        <w:rPr>
          <w:rFonts w:ascii="Mind Meridian" w:hAnsi="Mind Meridian" w:cs="Mind Meridian"/>
        </w:rPr>
        <w:t>(once trained), with the possibility of being trained as peer advocate.  </w:t>
      </w:r>
    </w:p>
    <w:p w14:paraId="7A58A59B" w14:textId="77777777" w:rsidR="008346C4" w:rsidRPr="00097B36" w:rsidRDefault="008346C4" w:rsidP="00A42750">
      <w:pPr>
        <w:tabs>
          <w:tab w:val="left" w:pos="2340"/>
        </w:tabs>
        <w:rPr>
          <w:rFonts w:ascii="Mind Meridian" w:hAnsi="Mind Meridian" w:cs="Mind Meridian"/>
        </w:rPr>
      </w:pPr>
    </w:p>
    <w:p w14:paraId="5BEE7D39" w14:textId="12838016" w:rsidR="009766C7" w:rsidRPr="00097B36" w:rsidRDefault="009766C7" w:rsidP="00A42750">
      <w:pPr>
        <w:tabs>
          <w:tab w:val="left" w:pos="2340"/>
        </w:tabs>
        <w:rPr>
          <w:rFonts w:ascii="Mind Meridian" w:hAnsi="Mind Meridian" w:cs="Mind Meridian"/>
          <w:b/>
          <w:bCs/>
        </w:rPr>
      </w:pPr>
      <w:r w:rsidRPr="00097B36">
        <w:rPr>
          <w:rFonts w:ascii="Mind Meridian" w:hAnsi="Mind Meridian" w:cs="Mind Meridian"/>
          <w:b/>
          <w:bCs/>
        </w:rPr>
        <w:t>Main Responsibilities</w:t>
      </w:r>
    </w:p>
    <w:p w14:paraId="0EB1033B" w14:textId="77777777" w:rsidR="00097B36" w:rsidRPr="00097B36" w:rsidRDefault="00097B36" w:rsidP="00097B36">
      <w:pPr>
        <w:tabs>
          <w:tab w:val="left" w:pos="2340"/>
        </w:tabs>
        <w:rPr>
          <w:rFonts w:ascii="Mind Meridian" w:hAnsi="Mind Meridian" w:cs="Mind Meridian"/>
          <w:b/>
          <w:bCs/>
        </w:rPr>
      </w:pPr>
    </w:p>
    <w:p w14:paraId="7807B9D7" w14:textId="41BD8B18" w:rsidR="00097B36" w:rsidRPr="00097B36" w:rsidRDefault="00097B36" w:rsidP="00097B36">
      <w:pPr>
        <w:tabs>
          <w:tab w:val="left" w:pos="2340"/>
        </w:tabs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To work closely with the Advocacy team</w:t>
      </w:r>
      <w:r w:rsidRPr="00097B36">
        <w:rPr>
          <w:rFonts w:ascii="Mind Meridian" w:hAnsi="Mind Meridian" w:cs="Mind Meridian"/>
        </w:rPr>
        <w:t xml:space="preserve"> and </w:t>
      </w:r>
      <w:r w:rsidRPr="00097B36">
        <w:rPr>
          <w:rFonts w:ascii="Mind Meridian" w:hAnsi="Mind Meridian" w:cs="Mind Meridian"/>
        </w:rPr>
        <w:t>Adult Services, Day Service Manager</w:t>
      </w:r>
      <w:r w:rsidRPr="00097B36">
        <w:rPr>
          <w:rFonts w:ascii="Mind Meridian" w:hAnsi="Mind Meridian" w:cs="Mind Meridian"/>
        </w:rPr>
        <w:t>, attend ward rounds at</w:t>
      </w:r>
      <w:r w:rsidRPr="00097B36">
        <w:rPr>
          <w:rFonts w:ascii="Mind Meridian" w:hAnsi="Mind Meridian" w:cs="Mind Meridian"/>
        </w:rPr>
        <w:t xml:space="preserve"> The Limes and St Bernards Hospital and support the service </w:t>
      </w:r>
      <w:r w:rsidRPr="00097B36">
        <w:rPr>
          <w:rFonts w:ascii="Mind Meridian" w:hAnsi="Mind Meridian" w:cs="Mind Meridian"/>
        </w:rPr>
        <w:t xml:space="preserve">in general. </w:t>
      </w:r>
      <w:r w:rsidRPr="00097B36">
        <w:rPr>
          <w:rFonts w:ascii="Mind Meridian" w:hAnsi="Mind Meridian" w:cs="Mind Meridian"/>
        </w:rPr>
        <w:t>There will also be a further opportunity to train as a volunteer Peer Advocate in the future.  </w:t>
      </w:r>
    </w:p>
    <w:p w14:paraId="43B25566" w14:textId="77777777" w:rsidR="009766C7" w:rsidRPr="00097B36" w:rsidRDefault="009766C7" w:rsidP="00AC2DBC">
      <w:pPr>
        <w:ind w:left="426" w:hanging="426"/>
        <w:rPr>
          <w:rFonts w:ascii="Mind Meridian" w:hAnsi="Mind Meridian" w:cs="Mind Meridian"/>
          <w:b/>
        </w:rPr>
      </w:pPr>
    </w:p>
    <w:p w14:paraId="5A7C9E41" w14:textId="77777777" w:rsidR="00097B36" w:rsidRPr="00097B36" w:rsidRDefault="009766C7" w:rsidP="00097B36">
      <w:pPr>
        <w:ind w:left="426" w:hanging="426"/>
        <w:rPr>
          <w:rFonts w:ascii="Mind Meridian" w:hAnsi="Mind Meridian" w:cs="Mind Meridian"/>
          <w:b/>
        </w:rPr>
      </w:pPr>
      <w:r w:rsidRPr="00097B36">
        <w:rPr>
          <w:rFonts w:ascii="Mind Meridian" w:hAnsi="Mind Meridian" w:cs="Mind Meridian"/>
          <w:b/>
        </w:rPr>
        <w:t xml:space="preserve">Tasks </w:t>
      </w:r>
    </w:p>
    <w:p w14:paraId="3FBBC8F4" w14:textId="77777777" w:rsidR="00097B36" w:rsidRPr="00097B36" w:rsidRDefault="00097B36" w:rsidP="00097B36">
      <w:pPr>
        <w:ind w:left="426" w:hanging="426"/>
        <w:rPr>
          <w:rFonts w:ascii="Mind Meridian" w:hAnsi="Mind Meridian" w:cs="Mind Meridian"/>
          <w:b/>
        </w:rPr>
      </w:pPr>
    </w:p>
    <w:p w14:paraId="086284A2" w14:textId="79D01B7F" w:rsidR="00097B36" w:rsidRPr="00097B36" w:rsidRDefault="00097B36" w:rsidP="00097B36">
      <w:pPr>
        <w:ind w:left="426" w:hanging="426"/>
        <w:rPr>
          <w:rFonts w:ascii="Mind Meridian" w:hAnsi="Mind Meridian" w:cs="Mind Meridian"/>
          <w:b/>
        </w:rPr>
      </w:pPr>
      <w:r w:rsidRPr="00097B36">
        <w:rPr>
          <w:rFonts w:ascii="Mind Meridian" w:hAnsi="Mind Meridian" w:cs="Mind Meridian"/>
          <w:bCs/>
          <w:i/>
          <w:iCs/>
        </w:rPr>
        <w:t>All relevant training will be provided</w:t>
      </w:r>
    </w:p>
    <w:p w14:paraId="6AE63B4B" w14:textId="36D07906" w:rsidR="00097B36" w:rsidRPr="00097B36" w:rsidRDefault="00097B36" w:rsidP="00097B36">
      <w:pPr>
        <w:pStyle w:val="ListParagraph"/>
        <w:numPr>
          <w:ilvl w:val="0"/>
          <w:numId w:val="28"/>
        </w:numPr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  <w:bCs/>
        </w:rPr>
        <w:t xml:space="preserve">Attend </w:t>
      </w:r>
      <w:r w:rsidRPr="00097B36">
        <w:rPr>
          <w:rFonts w:ascii="Mind Meridian" w:hAnsi="Mind Meridian" w:cs="Mind Meridian"/>
        </w:rPr>
        <w:t>W</w:t>
      </w:r>
      <w:r w:rsidRPr="00097B36">
        <w:rPr>
          <w:rFonts w:ascii="Mind Meridian" w:hAnsi="Mind Meridian" w:cs="Mind Meridian"/>
        </w:rPr>
        <w:t xml:space="preserve">ard </w:t>
      </w:r>
      <w:r w:rsidRPr="00097B36">
        <w:rPr>
          <w:rFonts w:ascii="Mind Meridian" w:hAnsi="Mind Meridian" w:cs="Mind Meridian"/>
        </w:rPr>
        <w:t>R</w:t>
      </w:r>
      <w:r w:rsidRPr="00097B36">
        <w:rPr>
          <w:rFonts w:ascii="Mind Meridian" w:hAnsi="Mind Meridian" w:cs="Mind Meridian"/>
        </w:rPr>
        <w:t>ounds</w:t>
      </w:r>
      <w:r w:rsidRPr="00097B36">
        <w:rPr>
          <w:rFonts w:ascii="Mind Meridian" w:hAnsi="Mind Meridian" w:cs="Mind Meridian"/>
        </w:rPr>
        <w:t xml:space="preserve"> 3x per week with the </w:t>
      </w:r>
      <w:r w:rsidRPr="00097B36">
        <w:rPr>
          <w:rFonts w:ascii="Mind Meridian" w:hAnsi="Mind Meridian" w:cs="Mind Meridian"/>
        </w:rPr>
        <w:t>Advocacy</w:t>
      </w:r>
      <w:r w:rsidRPr="00097B36">
        <w:rPr>
          <w:rFonts w:ascii="Mind Meridian" w:hAnsi="Mind Meridian" w:cs="Mind Meridian"/>
        </w:rPr>
        <w:t xml:space="preserve"> staff</w:t>
      </w:r>
    </w:p>
    <w:p w14:paraId="3F7B045D" w14:textId="3CFEF4AE" w:rsidR="00097B36" w:rsidRPr="00097B36" w:rsidRDefault="00097B36" w:rsidP="00097B36">
      <w:pPr>
        <w:pStyle w:val="ListParagraph"/>
        <w:numPr>
          <w:ilvl w:val="0"/>
          <w:numId w:val="28"/>
        </w:numPr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  <w:bCs/>
        </w:rPr>
        <w:t xml:space="preserve">Support/work with the </w:t>
      </w:r>
      <w:r w:rsidRPr="00097B36">
        <w:rPr>
          <w:rFonts w:ascii="Mind Meridian" w:hAnsi="Mind Meridian" w:cs="Mind Meridian"/>
        </w:rPr>
        <w:t>Advocacy</w:t>
      </w:r>
      <w:r w:rsidRPr="00097B36">
        <w:rPr>
          <w:rFonts w:ascii="Mind Meridian" w:hAnsi="Mind Meridian" w:cs="Mind Meridian"/>
        </w:rPr>
        <w:t xml:space="preserve"> staff on the Ward Round</w:t>
      </w:r>
    </w:p>
    <w:p w14:paraId="34CF6422" w14:textId="30B233D3" w:rsidR="00097B36" w:rsidRPr="00097B36" w:rsidRDefault="00097B36" w:rsidP="00097B36">
      <w:pPr>
        <w:pStyle w:val="ListParagraph"/>
        <w:numPr>
          <w:ilvl w:val="0"/>
          <w:numId w:val="28"/>
        </w:numPr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</w:rPr>
        <w:t xml:space="preserve">Provide information on the </w:t>
      </w:r>
      <w:r w:rsidRPr="00097B36">
        <w:rPr>
          <w:rFonts w:ascii="Mind Meridian" w:hAnsi="Mind Meridian" w:cs="Mind Meridian"/>
        </w:rPr>
        <w:t>Advocacy</w:t>
      </w:r>
      <w:r w:rsidRPr="00097B36">
        <w:rPr>
          <w:rFonts w:ascii="Mind Meridian" w:hAnsi="Mind Meridian" w:cs="Mind Meridian"/>
        </w:rPr>
        <w:t xml:space="preserve"> Services</w:t>
      </w:r>
    </w:p>
    <w:p w14:paraId="11DFB20A" w14:textId="638FFC43" w:rsidR="00097B36" w:rsidRPr="00097B36" w:rsidRDefault="00097B36" w:rsidP="00097B36">
      <w:pPr>
        <w:numPr>
          <w:ilvl w:val="0"/>
          <w:numId w:val="28"/>
        </w:numPr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  <w:bCs/>
        </w:rPr>
        <w:t>Triage clients for the service through an onboarding process</w:t>
      </w:r>
    </w:p>
    <w:p w14:paraId="68D7FB39" w14:textId="31652F98" w:rsidR="00097B36" w:rsidRPr="00097B36" w:rsidRDefault="00097B36" w:rsidP="00097B36">
      <w:pPr>
        <w:pStyle w:val="ListParagraph"/>
        <w:numPr>
          <w:ilvl w:val="0"/>
          <w:numId w:val="28"/>
        </w:numPr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</w:rPr>
        <w:t xml:space="preserve">Register potential Clients, wanting to access </w:t>
      </w:r>
      <w:r w:rsidRPr="00097B36">
        <w:rPr>
          <w:rFonts w:ascii="Mind Meridian" w:hAnsi="Mind Meridian" w:cs="Mind Meridian"/>
        </w:rPr>
        <w:t>Advocacy</w:t>
      </w:r>
      <w:r w:rsidRPr="00097B36">
        <w:rPr>
          <w:rFonts w:ascii="Mind Meridian" w:hAnsi="Mind Meridian" w:cs="Mind Meridian"/>
        </w:rPr>
        <w:t xml:space="preserve"> services</w:t>
      </w:r>
    </w:p>
    <w:p w14:paraId="41282AAF" w14:textId="77777777" w:rsidR="00097B36" w:rsidRPr="00097B36" w:rsidRDefault="00097B36" w:rsidP="00097B36">
      <w:pPr>
        <w:pStyle w:val="ListParagraph"/>
        <w:numPr>
          <w:ilvl w:val="0"/>
          <w:numId w:val="28"/>
        </w:numPr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  <w:bCs/>
        </w:rPr>
        <w:t>Complete Advocacy Action Plans (training will be provided)  </w:t>
      </w:r>
    </w:p>
    <w:p w14:paraId="784B531D" w14:textId="77777777" w:rsidR="00097B36" w:rsidRPr="00097B36" w:rsidRDefault="00097B36" w:rsidP="00097B36">
      <w:pPr>
        <w:pStyle w:val="ListParagraph"/>
        <w:numPr>
          <w:ilvl w:val="0"/>
          <w:numId w:val="28"/>
        </w:numPr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  <w:bCs/>
        </w:rPr>
        <w:t>Support with follow up surveys for those who have accessed the project and obtained their feedback to improve our services</w:t>
      </w:r>
    </w:p>
    <w:p w14:paraId="01AEF7B9" w14:textId="77777777" w:rsidR="00097B36" w:rsidRPr="00097B36" w:rsidRDefault="00097B36" w:rsidP="00097B36">
      <w:pPr>
        <w:pStyle w:val="ListParagraph"/>
        <w:numPr>
          <w:ilvl w:val="0"/>
          <w:numId w:val="28"/>
        </w:numPr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  <w:bCs/>
        </w:rPr>
        <w:t xml:space="preserve">Support the Advocacy team to promote the service </w:t>
      </w:r>
      <w:r w:rsidRPr="00097B36">
        <w:rPr>
          <w:rFonts w:ascii="Mind Meridian" w:hAnsi="Mind Meridian" w:cs="Mind Meridian"/>
          <w:bCs/>
        </w:rPr>
        <w:t xml:space="preserve">within the </w:t>
      </w:r>
      <w:r w:rsidRPr="00097B36">
        <w:rPr>
          <w:rFonts w:ascii="Mind Meridian" w:hAnsi="Mind Meridian" w:cs="Mind Meridian"/>
          <w:bCs/>
        </w:rPr>
        <w:t>local community</w:t>
      </w:r>
    </w:p>
    <w:p w14:paraId="7582D2CA" w14:textId="77777777" w:rsidR="00097B36" w:rsidRPr="00097B36" w:rsidRDefault="00097B36" w:rsidP="00097B36">
      <w:pPr>
        <w:pStyle w:val="ListParagraph"/>
        <w:numPr>
          <w:ilvl w:val="0"/>
          <w:numId w:val="28"/>
        </w:numPr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  <w:bCs/>
        </w:rPr>
        <w:t>A willingness to undertake training courses</w:t>
      </w:r>
    </w:p>
    <w:p w14:paraId="5F28BCCF" w14:textId="7C81C701" w:rsidR="00097B36" w:rsidRPr="00097B36" w:rsidRDefault="00097B36" w:rsidP="00097B36">
      <w:pPr>
        <w:pStyle w:val="ListParagraph"/>
        <w:numPr>
          <w:ilvl w:val="0"/>
          <w:numId w:val="28"/>
        </w:numPr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  <w:bCs/>
        </w:rPr>
        <w:t>Uphold HFEH Mind values and behaviours</w:t>
      </w:r>
    </w:p>
    <w:p w14:paraId="281224DE" w14:textId="77777777" w:rsidR="00097B36" w:rsidRPr="00097B36" w:rsidRDefault="00097B36" w:rsidP="00AC2DBC">
      <w:pPr>
        <w:ind w:left="426" w:hanging="426"/>
        <w:rPr>
          <w:rFonts w:ascii="Mind Meridian" w:hAnsi="Mind Meridian" w:cs="Mind Meridian"/>
          <w:b/>
        </w:rPr>
      </w:pPr>
    </w:p>
    <w:p w14:paraId="77B53619" w14:textId="7DE95A82" w:rsidR="00EA2161" w:rsidRPr="00097B36" w:rsidRDefault="00EA2161" w:rsidP="00E63BB6">
      <w:pPr>
        <w:pStyle w:val="ListParagraph"/>
        <w:ind w:left="0"/>
        <w:rPr>
          <w:rFonts w:ascii="Mind Meridian" w:hAnsi="Mind Meridian" w:cs="Mind Meridian"/>
          <w:b/>
          <w:color w:val="002060"/>
        </w:rPr>
      </w:pPr>
    </w:p>
    <w:p w14:paraId="4252FAF2" w14:textId="77777777" w:rsidR="00B560CD" w:rsidRPr="00097B36" w:rsidRDefault="00B560CD" w:rsidP="00B560CD">
      <w:pPr>
        <w:rPr>
          <w:rFonts w:ascii="Mind Meridian" w:hAnsi="Mind Meridian" w:cs="Mind Meridian"/>
          <w:b/>
          <w:bCs/>
          <w:highlight w:val="yellow"/>
        </w:rPr>
      </w:pPr>
    </w:p>
    <w:p w14:paraId="4D4E247C" w14:textId="77777777" w:rsidR="00E678E7" w:rsidRPr="00097B36" w:rsidRDefault="00E678E7" w:rsidP="00E678E7">
      <w:pPr>
        <w:rPr>
          <w:rFonts w:ascii="Mind Meridian" w:hAnsi="Mind Meridian" w:cs="Mind Meridian"/>
          <w:b/>
          <w:bCs/>
        </w:rPr>
      </w:pPr>
      <w:r w:rsidRPr="00097B36">
        <w:rPr>
          <w:rFonts w:ascii="Mind Meridian" w:hAnsi="Mind Meridian" w:cs="Mind Meridian"/>
          <w:b/>
          <w:bCs/>
        </w:rPr>
        <w:t xml:space="preserve">General Responsibilities </w:t>
      </w:r>
    </w:p>
    <w:p w14:paraId="6E0BE299" w14:textId="77777777" w:rsidR="00097B36" w:rsidRPr="00097B36" w:rsidRDefault="00097B36" w:rsidP="00097B36">
      <w:pPr>
        <w:ind w:left="426" w:hanging="426"/>
        <w:rPr>
          <w:rFonts w:ascii="Mind Meridian" w:hAnsi="Mind Meridian" w:cs="Mind Meridian"/>
          <w:bCs/>
          <w:i/>
          <w:iCs/>
        </w:rPr>
      </w:pPr>
    </w:p>
    <w:p w14:paraId="56A1E4AF" w14:textId="1BCEF7FA" w:rsidR="00097B36" w:rsidRPr="00097B36" w:rsidRDefault="00097B36" w:rsidP="00097B36">
      <w:pPr>
        <w:ind w:left="426" w:hanging="426"/>
        <w:rPr>
          <w:rFonts w:ascii="Mind Meridian" w:hAnsi="Mind Meridian" w:cs="Mind Meridian"/>
          <w:b/>
        </w:rPr>
      </w:pPr>
      <w:r w:rsidRPr="00097B36">
        <w:rPr>
          <w:rFonts w:ascii="Mind Meridian" w:hAnsi="Mind Meridian" w:cs="Mind Meridian"/>
          <w:bCs/>
          <w:i/>
          <w:iCs/>
        </w:rPr>
        <w:t>All relevant training will be provided</w:t>
      </w:r>
    </w:p>
    <w:p w14:paraId="49DA988A" w14:textId="3668500C" w:rsidR="00E678E7" w:rsidRPr="00097B36" w:rsidRDefault="00E678E7" w:rsidP="00E678E7">
      <w:pPr>
        <w:numPr>
          <w:ilvl w:val="0"/>
          <w:numId w:val="13"/>
        </w:numPr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Undertake any other duties commensurate with the level of the role</w:t>
      </w:r>
    </w:p>
    <w:p w14:paraId="621ACAC2" w14:textId="055DE716" w:rsidR="00E678E7" w:rsidRPr="00097B36" w:rsidRDefault="00E678E7" w:rsidP="00E678E7">
      <w:pPr>
        <w:numPr>
          <w:ilvl w:val="0"/>
          <w:numId w:val="13"/>
        </w:numPr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Embrace diversity and share in our commitment to equality of opportunity and to eliminating discrimination</w:t>
      </w:r>
    </w:p>
    <w:p w14:paraId="3BF2ACA2" w14:textId="312AE4FE" w:rsidR="00E678E7" w:rsidRPr="00097B36" w:rsidRDefault="00E678E7" w:rsidP="00E678E7">
      <w:pPr>
        <w:numPr>
          <w:ilvl w:val="0"/>
          <w:numId w:val="13"/>
        </w:numPr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Share our commitment to safeguarding adults and children at risk of harm</w:t>
      </w:r>
    </w:p>
    <w:p w14:paraId="67D5A0A9" w14:textId="6C86AD9E" w:rsidR="00E678E7" w:rsidRPr="00097B36" w:rsidRDefault="00E678E7" w:rsidP="00E678E7">
      <w:pPr>
        <w:numPr>
          <w:ilvl w:val="0"/>
          <w:numId w:val="13"/>
        </w:numPr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Use the charity’s resources efficiently and effectively to ensure that our financial resources are demonstrably used for the benefit of our service users</w:t>
      </w:r>
    </w:p>
    <w:p w14:paraId="09815D1F" w14:textId="1EAFDE4D" w:rsidR="00E678E7" w:rsidRPr="00097B36" w:rsidRDefault="00E678E7" w:rsidP="00E678E7">
      <w:pPr>
        <w:numPr>
          <w:ilvl w:val="0"/>
          <w:numId w:val="13"/>
        </w:numPr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Ensure that information is obtained, used and stored in accordance with our Data Protection and Confidentiality policy</w:t>
      </w:r>
    </w:p>
    <w:p w14:paraId="73A6BB22" w14:textId="77777777" w:rsidR="00D750BF" w:rsidRPr="00097B36" w:rsidRDefault="00D750BF" w:rsidP="00D750BF">
      <w:pPr>
        <w:rPr>
          <w:rFonts w:ascii="Mind Meridian" w:hAnsi="Mind Meridian" w:cs="Mind Meridian"/>
          <w:b/>
          <w:color w:val="002060"/>
        </w:rPr>
      </w:pPr>
    </w:p>
    <w:p w14:paraId="7552853F" w14:textId="7D7C5349" w:rsidR="00E63BB6" w:rsidRPr="00097B36" w:rsidRDefault="005C0205" w:rsidP="00E63BB6">
      <w:pPr>
        <w:pStyle w:val="ListParagraph"/>
        <w:ind w:left="0"/>
        <w:rPr>
          <w:rFonts w:ascii="Mind Meridian" w:hAnsi="Mind Meridian" w:cs="Mind Meridian"/>
          <w:b/>
        </w:rPr>
      </w:pPr>
      <w:r w:rsidRPr="00097B36">
        <w:rPr>
          <w:rFonts w:ascii="Mind Meridian" w:hAnsi="Mind Meridian" w:cs="Mind Meridian"/>
          <w:b/>
        </w:rPr>
        <w:t>Type of person we are looking for:</w:t>
      </w:r>
    </w:p>
    <w:p w14:paraId="7AA93BF3" w14:textId="77777777" w:rsidR="00097B36" w:rsidRPr="00097B36" w:rsidRDefault="00097B36" w:rsidP="00097B36">
      <w:pPr>
        <w:rPr>
          <w:rFonts w:ascii="Mind Meridian" w:hAnsi="Mind Meridian" w:cs="Mind Meridian"/>
          <w:b/>
        </w:rPr>
      </w:pPr>
    </w:p>
    <w:p w14:paraId="7A825FE9" w14:textId="64801478" w:rsidR="00097B36" w:rsidRPr="00097B36" w:rsidRDefault="00097B36" w:rsidP="00097B36">
      <w:pPr>
        <w:jc w:val="both"/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  <w:bCs/>
        </w:rPr>
        <w:t>We welcome applications from those completing studies in Psychology, Counselling/Psychotherapy</w:t>
      </w:r>
      <w:r>
        <w:rPr>
          <w:rFonts w:ascii="Mind Meridian" w:hAnsi="Mind Meridian" w:cs="Mind Meridian"/>
          <w:bCs/>
        </w:rPr>
        <w:t xml:space="preserve"> and/</w:t>
      </w:r>
      <w:r w:rsidRPr="00097B36">
        <w:rPr>
          <w:rFonts w:ascii="Mind Meridian" w:hAnsi="Mind Meridian" w:cs="Mind Meridian"/>
          <w:bCs/>
        </w:rPr>
        <w:t xml:space="preserve">or any Allied Health Profession with a focus on supporting those with mental health needs. </w:t>
      </w:r>
    </w:p>
    <w:p w14:paraId="76A672CA" w14:textId="77777777" w:rsidR="00097B36" w:rsidRPr="00097B36" w:rsidRDefault="00097B36" w:rsidP="00097B36">
      <w:pPr>
        <w:pStyle w:val="ListParagraph"/>
        <w:jc w:val="both"/>
        <w:rPr>
          <w:rFonts w:ascii="Mind Meridian" w:hAnsi="Mind Meridian" w:cs="Mind Meridian"/>
          <w:bCs/>
        </w:rPr>
      </w:pPr>
    </w:p>
    <w:p w14:paraId="6A8EA70B" w14:textId="3FD2FE6B" w:rsidR="00097B36" w:rsidRPr="00097B36" w:rsidRDefault="00097B36" w:rsidP="00097B36">
      <w:pPr>
        <w:jc w:val="both"/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  <w:bCs/>
        </w:rPr>
        <w:t>However, your attitude, motivation</w:t>
      </w:r>
      <w:r>
        <w:rPr>
          <w:rFonts w:ascii="Mind Meridian" w:hAnsi="Mind Meridian" w:cs="Mind Meridian"/>
          <w:bCs/>
        </w:rPr>
        <w:t xml:space="preserve"> </w:t>
      </w:r>
      <w:r w:rsidRPr="00097B36">
        <w:rPr>
          <w:rFonts w:ascii="Mind Meridian" w:hAnsi="Mind Meridian" w:cs="Mind Meridian"/>
          <w:bCs/>
        </w:rPr>
        <w:t>and commitment are just as important as your training/qualifications</w:t>
      </w:r>
      <w:r>
        <w:rPr>
          <w:rFonts w:ascii="Mind Meridian" w:hAnsi="Mind Meridian" w:cs="Mind Meridian"/>
          <w:bCs/>
        </w:rPr>
        <w:t xml:space="preserve"> and/</w:t>
      </w:r>
      <w:r w:rsidRPr="00097B36">
        <w:rPr>
          <w:rFonts w:ascii="Mind Meridian" w:hAnsi="Mind Meridian" w:cs="Mind Meridian"/>
          <w:bCs/>
        </w:rPr>
        <w:t>or any previous experience. We will review all applications individually and assess them on their unique merits, so do not be discouraged from applying</w:t>
      </w:r>
      <w:r>
        <w:rPr>
          <w:rFonts w:ascii="Mind Meridian" w:hAnsi="Mind Meridian" w:cs="Mind Meridian"/>
          <w:bCs/>
        </w:rPr>
        <w:t>, even</w:t>
      </w:r>
      <w:r w:rsidRPr="00097B36">
        <w:rPr>
          <w:rFonts w:ascii="Mind Meridian" w:hAnsi="Mind Meridian" w:cs="Mind Meridian"/>
          <w:bCs/>
        </w:rPr>
        <w:t xml:space="preserve"> if you do not meet all the criteria listed below.</w:t>
      </w:r>
      <w:r w:rsidRPr="00097B36">
        <w:rPr>
          <w:rFonts w:ascii="Arial" w:hAnsi="Arial" w:cs="Arial"/>
          <w:bCs/>
        </w:rPr>
        <w:t>  </w:t>
      </w:r>
      <w:r w:rsidRPr="00097B36">
        <w:rPr>
          <w:rFonts w:ascii="Mind Meridian" w:hAnsi="Mind Meridian" w:cs="Mind Meridian"/>
          <w:bCs/>
        </w:rPr>
        <w:t xml:space="preserve"> </w:t>
      </w:r>
    </w:p>
    <w:p w14:paraId="7DAB2DFB" w14:textId="77777777" w:rsidR="00097B36" w:rsidRPr="00097B36" w:rsidRDefault="00097B36" w:rsidP="00097B36">
      <w:pPr>
        <w:pStyle w:val="ListParagraph"/>
        <w:jc w:val="both"/>
        <w:rPr>
          <w:rFonts w:ascii="Mind Meridian" w:hAnsi="Mind Meridian" w:cs="Mind Meridian"/>
          <w:bCs/>
        </w:rPr>
      </w:pPr>
    </w:p>
    <w:p w14:paraId="2034B051" w14:textId="2B0FDFFC" w:rsidR="00097B36" w:rsidRPr="00097B36" w:rsidRDefault="00097B36" w:rsidP="00097B36">
      <w:pPr>
        <w:pStyle w:val="ListParagraph"/>
        <w:ind w:left="0"/>
        <w:jc w:val="both"/>
        <w:rPr>
          <w:rFonts w:ascii="Mind Meridian" w:hAnsi="Mind Meridian" w:cs="Mind Meridian"/>
          <w:bCs/>
        </w:rPr>
      </w:pPr>
      <w:r w:rsidRPr="00097B36">
        <w:rPr>
          <w:rFonts w:ascii="Mind Meridian" w:hAnsi="Mind Meridian" w:cs="Mind Meridian"/>
          <w:bCs/>
        </w:rPr>
        <w:t>We encourage applications from those with lived experience of mental health problems, as well as those from Black, Asian and minority ethnic communities.</w:t>
      </w:r>
    </w:p>
    <w:p w14:paraId="745A6E45" w14:textId="77777777" w:rsidR="008D5D54" w:rsidRPr="00097B36" w:rsidRDefault="008D5D54" w:rsidP="00097B36">
      <w:pPr>
        <w:pStyle w:val="ListParagraph"/>
        <w:ind w:left="0"/>
        <w:jc w:val="both"/>
        <w:rPr>
          <w:rFonts w:ascii="Mind Meridian" w:hAnsi="Mind Meridian" w:cs="Mind Meridian"/>
          <w:bCs/>
        </w:rPr>
      </w:pPr>
    </w:p>
    <w:p w14:paraId="430CF3B9" w14:textId="58524683" w:rsidR="00675458" w:rsidRDefault="00384DA6" w:rsidP="00384DA6">
      <w:pPr>
        <w:contextualSpacing/>
        <w:rPr>
          <w:rFonts w:ascii="Mind Meridian" w:hAnsi="Mind Meridian" w:cs="Mind Meridian"/>
          <w:b/>
          <w:bCs/>
        </w:rPr>
      </w:pPr>
      <w:r w:rsidRPr="00097B36">
        <w:rPr>
          <w:rFonts w:ascii="Mind Meridian" w:hAnsi="Mind Meridian" w:cs="Mind Meridian"/>
          <w:b/>
          <w:bCs/>
        </w:rPr>
        <w:t>Essential</w:t>
      </w:r>
    </w:p>
    <w:p w14:paraId="39D46D70" w14:textId="77777777" w:rsidR="00097B36" w:rsidRPr="00097B36" w:rsidRDefault="00097B36" w:rsidP="00384DA6">
      <w:pPr>
        <w:contextualSpacing/>
        <w:rPr>
          <w:rFonts w:ascii="Mind Meridian" w:hAnsi="Mind Meridian" w:cs="Mind Meridian"/>
        </w:rPr>
      </w:pPr>
    </w:p>
    <w:p w14:paraId="21DDD833" w14:textId="5D185EA7" w:rsidR="00097B36" w:rsidRPr="00097B36" w:rsidRDefault="00097B36" w:rsidP="00097B36">
      <w:pPr>
        <w:numPr>
          <w:ilvl w:val="0"/>
          <w:numId w:val="29"/>
        </w:numPr>
        <w:contextualSpacing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An interest in supporting those with mental health needs to access Advocacy</w:t>
      </w:r>
      <w:r>
        <w:rPr>
          <w:rFonts w:ascii="Mind Meridian" w:hAnsi="Mind Meridian" w:cs="Mind Meridian"/>
        </w:rPr>
        <w:t xml:space="preserve"> services </w:t>
      </w:r>
    </w:p>
    <w:p w14:paraId="56BBD3AC" w14:textId="0AF420E3" w:rsidR="00097B36" w:rsidRPr="00097B36" w:rsidRDefault="00097B36" w:rsidP="00097B36">
      <w:pPr>
        <w:numPr>
          <w:ilvl w:val="0"/>
          <w:numId w:val="30"/>
        </w:numPr>
        <w:contextualSpacing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An appreciation of the complex factors that can precipitate, maintain and exacerbate mental health problems </w:t>
      </w:r>
    </w:p>
    <w:p w14:paraId="7EB461B2" w14:textId="1E940EB8" w:rsidR="00097B36" w:rsidRPr="00097B36" w:rsidRDefault="00097B36" w:rsidP="00097B36">
      <w:pPr>
        <w:numPr>
          <w:ilvl w:val="0"/>
          <w:numId w:val="31"/>
        </w:numPr>
        <w:contextualSpacing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Good oral and written communication skills</w:t>
      </w:r>
      <w:r>
        <w:rPr>
          <w:rFonts w:ascii="Mind Meridian" w:hAnsi="Mind Meridian" w:cs="Mind Meridian"/>
        </w:rPr>
        <w:t>,</w:t>
      </w:r>
      <w:r w:rsidRPr="00097B36">
        <w:rPr>
          <w:rFonts w:ascii="Mind Meridian" w:hAnsi="Mind Meridian" w:cs="Mind Meridian"/>
        </w:rPr>
        <w:t xml:space="preserve"> (including listening skills); the ability to communicate in a patient, considered</w:t>
      </w:r>
      <w:r>
        <w:rPr>
          <w:rFonts w:ascii="Mind Meridian" w:hAnsi="Mind Meridian" w:cs="Mind Meridian"/>
        </w:rPr>
        <w:t xml:space="preserve"> </w:t>
      </w:r>
      <w:r w:rsidRPr="00097B36">
        <w:rPr>
          <w:rFonts w:ascii="Mind Meridian" w:hAnsi="Mind Meridian" w:cs="Mind Meridian"/>
        </w:rPr>
        <w:t>and empathetic manner </w:t>
      </w:r>
    </w:p>
    <w:p w14:paraId="6914DF4D" w14:textId="3903814F" w:rsidR="00097B36" w:rsidRPr="00097B36" w:rsidRDefault="00097B36" w:rsidP="00097B36">
      <w:pPr>
        <w:numPr>
          <w:ilvl w:val="0"/>
          <w:numId w:val="32"/>
        </w:numPr>
        <w:contextualSpacing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Excellent organisational skills, with the ability to follow administrative procedures</w:t>
      </w:r>
    </w:p>
    <w:p w14:paraId="60C76DB4" w14:textId="37EE8505" w:rsidR="00097B36" w:rsidRPr="00097B36" w:rsidRDefault="00097B36" w:rsidP="00097B36">
      <w:pPr>
        <w:numPr>
          <w:ilvl w:val="0"/>
          <w:numId w:val="33"/>
        </w:numPr>
        <w:contextualSpacing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A team player who is willing to chip in and work reflexively, responding to the challenges that arise from working in a dynamic environment</w:t>
      </w:r>
    </w:p>
    <w:p w14:paraId="5DC87F56" w14:textId="15DE98D6" w:rsidR="00097B36" w:rsidRPr="00097B36" w:rsidRDefault="00097B36" w:rsidP="00097B36">
      <w:pPr>
        <w:numPr>
          <w:ilvl w:val="0"/>
          <w:numId w:val="34"/>
        </w:numPr>
        <w:contextualSpacing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IT skills</w:t>
      </w:r>
      <w:r>
        <w:rPr>
          <w:rFonts w:ascii="Mind Meridian" w:hAnsi="Mind Meridian" w:cs="Mind Meridian"/>
        </w:rPr>
        <w:t>:</w:t>
      </w:r>
      <w:r w:rsidRPr="00097B36">
        <w:rPr>
          <w:rFonts w:ascii="Mind Meridian" w:hAnsi="Mind Meridian" w:cs="Mind Meridian"/>
        </w:rPr>
        <w:t xml:space="preserve"> able to update spreadsheets, use web-based applications, video-conferencing software</w:t>
      </w:r>
      <w:r>
        <w:rPr>
          <w:rFonts w:ascii="Mind Meridian" w:hAnsi="Mind Meridian" w:cs="Mind Meridian"/>
        </w:rPr>
        <w:t xml:space="preserve"> </w:t>
      </w:r>
      <w:r w:rsidRPr="00097B36">
        <w:rPr>
          <w:rFonts w:ascii="Mind Meridian" w:hAnsi="Mind Meridian" w:cs="Mind Meridian"/>
        </w:rPr>
        <w:t>and Microsoft Office applications </w:t>
      </w:r>
    </w:p>
    <w:p w14:paraId="6A9DD6ED" w14:textId="77777777" w:rsidR="00097B36" w:rsidRPr="00097B36" w:rsidRDefault="00097B36" w:rsidP="00384DA6">
      <w:pPr>
        <w:contextualSpacing/>
        <w:rPr>
          <w:rFonts w:ascii="Mind Meridian" w:hAnsi="Mind Meridian" w:cs="Mind Meridian"/>
          <w:b/>
          <w:bCs/>
        </w:rPr>
      </w:pPr>
    </w:p>
    <w:p w14:paraId="311ACE69" w14:textId="77777777" w:rsidR="00012F11" w:rsidRDefault="00012F11" w:rsidP="00012F11">
      <w:pPr>
        <w:pStyle w:val="ListParagraph"/>
        <w:contextualSpacing/>
        <w:rPr>
          <w:rFonts w:ascii="Mind Meridian" w:hAnsi="Mind Meridian" w:cs="Mind Meridian"/>
        </w:rPr>
      </w:pPr>
    </w:p>
    <w:p w14:paraId="1BE71F62" w14:textId="77777777" w:rsidR="00097B36" w:rsidRDefault="00097B36" w:rsidP="00012F11">
      <w:pPr>
        <w:pStyle w:val="ListParagraph"/>
        <w:contextualSpacing/>
        <w:rPr>
          <w:rFonts w:ascii="Mind Meridian" w:hAnsi="Mind Meridian" w:cs="Mind Meridian"/>
        </w:rPr>
      </w:pPr>
    </w:p>
    <w:p w14:paraId="303FFCBD" w14:textId="77777777" w:rsidR="00097B36" w:rsidRPr="00097B36" w:rsidRDefault="00097B36" w:rsidP="00012F11">
      <w:pPr>
        <w:pStyle w:val="ListParagraph"/>
        <w:contextualSpacing/>
        <w:rPr>
          <w:rFonts w:ascii="Mind Meridian" w:hAnsi="Mind Meridian" w:cs="Mind Meridian"/>
        </w:rPr>
      </w:pPr>
    </w:p>
    <w:p w14:paraId="6DAEFF99" w14:textId="38C1AD4B" w:rsidR="001D6CBF" w:rsidRPr="00097B36" w:rsidRDefault="001D6CBF" w:rsidP="001D6CBF">
      <w:pPr>
        <w:contextualSpacing/>
        <w:rPr>
          <w:rFonts w:ascii="Mind Meridian" w:hAnsi="Mind Meridian" w:cs="Mind Meridian"/>
          <w:b/>
          <w:bCs/>
        </w:rPr>
      </w:pPr>
      <w:r w:rsidRPr="00097B36">
        <w:rPr>
          <w:rFonts w:ascii="Mind Meridian" w:hAnsi="Mind Meridian" w:cs="Mind Meridian"/>
          <w:b/>
          <w:bCs/>
        </w:rPr>
        <w:t>Desirable</w:t>
      </w:r>
    </w:p>
    <w:p w14:paraId="0E6E80E2" w14:textId="77777777" w:rsidR="00012F11" w:rsidRDefault="00012F11" w:rsidP="00097B36">
      <w:pPr>
        <w:contextualSpacing/>
        <w:jc w:val="both"/>
        <w:rPr>
          <w:rFonts w:ascii="Mind Meridian" w:hAnsi="Mind Meridian" w:cs="Mind Meridian"/>
        </w:rPr>
      </w:pPr>
    </w:p>
    <w:p w14:paraId="631B23AA" w14:textId="50A0F3FB" w:rsidR="00097B36" w:rsidRPr="00097B36" w:rsidRDefault="00097B36" w:rsidP="00097B36">
      <w:pPr>
        <w:numPr>
          <w:ilvl w:val="0"/>
          <w:numId w:val="36"/>
        </w:numPr>
        <w:contextualSpacing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Advocacy experience</w:t>
      </w:r>
      <w:r>
        <w:rPr>
          <w:rFonts w:ascii="Mind Meridian" w:hAnsi="Mind Meridian" w:cs="Mind Meridian"/>
        </w:rPr>
        <w:t>,</w:t>
      </w:r>
      <w:r w:rsidRPr="00097B36">
        <w:rPr>
          <w:rFonts w:ascii="Mind Meridian" w:hAnsi="Mind Meridian" w:cs="Mind Meridian"/>
        </w:rPr>
        <w:t xml:space="preserve"> including with friends and family</w:t>
      </w:r>
    </w:p>
    <w:p w14:paraId="23342E7D" w14:textId="646BB95C" w:rsidR="00097B36" w:rsidRPr="00097B36" w:rsidRDefault="00097B36" w:rsidP="00097B36">
      <w:pPr>
        <w:numPr>
          <w:ilvl w:val="0"/>
          <w:numId w:val="37"/>
        </w:numPr>
        <w:contextualSpacing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Experience of supporting people with mental health needs, in a voluntary, paid</w:t>
      </w:r>
      <w:r>
        <w:rPr>
          <w:rFonts w:ascii="Mind Meridian" w:hAnsi="Mind Meridian" w:cs="Mind Meridian"/>
        </w:rPr>
        <w:t xml:space="preserve"> and/</w:t>
      </w:r>
      <w:r w:rsidRPr="00097B36">
        <w:rPr>
          <w:rFonts w:ascii="Mind Meridian" w:hAnsi="Mind Meridian" w:cs="Mind Meridian"/>
        </w:rPr>
        <w:t>or personal capacity</w:t>
      </w:r>
      <w:r>
        <w:rPr>
          <w:rFonts w:ascii="Mind Meridian" w:hAnsi="Mind Meridian" w:cs="Mind Meridian"/>
        </w:rPr>
        <w:t>,</w:t>
      </w:r>
      <w:r w:rsidRPr="00097B36">
        <w:rPr>
          <w:rFonts w:ascii="Mind Meridian" w:hAnsi="Mind Meridian" w:cs="Mind Meridian"/>
        </w:rPr>
        <w:t xml:space="preserve"> (i.e. friends and family) </w:t>
      </w:r>
    </w:p>
    <w:p w14:paraId="23E8434F" w14:textId="1173008B" w:rsidR="00097B36" w:rsidRPr="00097B36" w:rsidRDefault="00097B36" w:rsidP="00097B36">
      <w:pPr>
        <w:numPr>
          <w:ilvl w:val="0"/>
          <w:numId w:val="38"/>
        </w:numPr>
        <w:contextualSpacing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Previous involvement with local community</w:t>
      </w:r>
      <w:r>
        <w:rPr>
          <w:rFonts w:ascii="Mind Meridian" w:hAnsi="Mind Meridian" w:cs="Mind Meridian"/>
        </w:rPr>
        <w:t xml:space="preserve"> g</w:t>
      </w:r>
      <w:r w:rsidRPr="00097B36">
        <w:rPr>
          <w:rFonts w:ascii="Mind Meridian" w:hAnsi="Mind Meridian" w:cs="Mind Meridian"/>
        </w:rPr>
        <w:t>roups</w:t>
      </w:r>
      <w:r>
        <w:rPr>
          <w:rFonts w:ascii="Mind Meridian" w:hAnsi="Mind Meridian" w:cs="Mind Meridian"/>
        </w:rPr>
        <w:t xml:space="preserve"> </w:t>
      </w:r>
      <w:r w:rsidRPr="00097B36">
        <w:rPr>
          <w:rFonts w:ascii="Mind Meridian" w:hAnsi="Mind Meridian" w:cs="Mind Meridian"/>
        </w:rPr>
        <w:t>/</w:t>
      </w:r>
      <w:r>
        <w:rPr>
          <w:rFonts w:ascii="Mind Meridian" w:hAnsi="Mind Meridian" w:cs="Mind Meridian"/>
        </w:rPr>
        <w:t xml:space="preserve"> </w:t>
      </w:r>
      <w:r w:rsidRPr="00097B36">
        <w:rPr>
          <w:rFonts w:ascii="Mind Meridian" w:hAnsi="Mind Meridian" w:cs="Mind Meridian"/>
        </w:rPr>
        <w:t>networks</w:t>
      </w:r>
      <w:r>
        <w:rPr>
          <w:rFonts w:ascii="Mind Meridian" w:hAnsi="Mind Meridian" w:cs="Mind Meridian"/>
        </w:rPr>
        <w:t xml:space="preserve"> </w:t>
      </w:r>
      <w:r w:rsidRPr="00097B36">
        <w:rPr>
          <w:rFonts w:ascii="Mind Meridian" w:hAnsi="Mind Meridian" w:cs="Mind Meridian"/>
        </w:rPr>
        <w:t>/</w:t>
      </w:r>
      <w:r>
        <w:rPr>
          <w:rFonts w:ascii="Mind Meridian" w:hAnsi="Mind Meridian" w:cs="Mind Meridian"/>
        </w:rPr>
        <w:t xml:space="preserve"> </w:t>
      </w:r>
      <w:r w:rsidRPr="00097B36">
        <w:rPr>
          <w:rFonts w:ascii="Mind Meridian" w:hAnsi="Mind Meridian" w:cs="Mind Meridian"/>
        </w:rPr>
        <w:t>feedback groups</w:t>
      </w:r>
    </w:p>
    <w:p w14:paraId="206AF5A2" w14:textId="0C2ADC52" w:rsidR="00097B36" w:rsidRPr="00097B36" w:rsidRDefault="00097B36" w:rsidP="00097B36">
      <w:pPr>
        <w:numPr>
          <w:ilvl w:val="0"/>
          <w:numId w:val="39"/>
        </w:numPr>
        <w:contextualSpacing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Awareness of the cultural barriers that may exist to seeking mental health support</w:t>
      </w:r>
    </w:p>
    <w:p w14:paraId="0D67C128" w14:textId="77777777" w:rsidR="00097B36" w:rsidRPr="00097B36" w:rsidRDefault="00097B36" w:rsidP="00097B36">
      <w:pPr>
        <w:contextualSpacing/>
        <w:rPr>
          <w:rFonts w:ascii="Mind Meridian" w:hAnsi="Mind Meridian" w:cs="Mind Meridian"/>
        </w:rPr>
      </w:pPr>
    </w:p>
    <w:p w14:paraId="103A3910" w14:textId="107D8979" w:rsidR="0006332A" w:rsidRPr="00097B36" w:rsidRDefault="00AC7300" w:rsidP="0006332A">
      <w:pPr>
        <w:shd w:val="clear" w:color="auto" w:fill="FFFFFF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  <w:b/>
          <w:bCs/>
        </w:rPr>
        <w:t>Time commitment and expenses</w:t>
      </w:r>
      <w:r w:rsidRPr="00097B36">
        <w:rPr>
          <w:rFonts w:ascii="Mind Meridian" w:hAnsi="Mind Meridian" w:cs="Mind Meridian"/>
        </w:rPr>
        <w:t>:</w:t>
      </w:r>
    </w:p>
    <w:p w14:paraId="24A123EA" w14:textId="563DB6E4" w:rsidR="00097B36" w:rsidRDefault="00097B36" w:rsidP="00097B36">
      <w:pPr>
        <w:numPr>
          <w:ilvl w:val="0"/>
          <w:numId w:val="15"/>
        </w:numPr>
        <w:shd w:val="clear" w:color="auto" w:fill="FFFFFF"/>
        <w:spacing w:before="100" w:beforeAutospacing="1"/>
        <w:ind w:left="1020"/>
        <w:jc w:val="both"/>
        <w:rPr>
          <w:rFonts w:ascii="Mind Meridian" w:hAnsi="Mind Meridian" w:cs="Mind Meridian"/>
          <w:b/>
          <w:bCs/>
        </w:rPr>
      </w:pPr>
      <w:r>
        <w:rPr>
          <w:rFonts w:ascii="Mind Meridian" w:hAnsi="Mind Meridian" w:cs="Mind Meridian"/>
        </w:rPr>
        <w:t>6 - 10</w:t>
      </w:r>
      <w:r w:rsidRPr="00097B36">
        <w:rPr>
          <w:rFonts w:ascii="Mind Meridian" w:hAnsi="Mind Meridian" w:cs="Mind Meridian"/>
        </w:rPr>
        <w:t xml:space="preserve"> hours per week</w:t>
      </w:r>
      <w:r>
        <w:rPr>
          <w:rFonts w:ascii="Mind Meridian" w:hAnsi="Mind Meridian" w:cs="Mind Meridian"/>
        </w:rPr>
        <w:t>, 9am - 12pm</w:t>
      </w:r>
    </w:p>
    <w:p w14:paraId="4C8553FA" w14:textId="77777777" w:rsidR="00097B36" w:rsidRDefault="00097B36" w:rsidP="00097B36">
      <w:pPr>
        <w:numPr>
          <w:ilvl w:val="0"/>
          <w:numId w:val="15"/>
        </w:numPr>
        <w:shd w:val="clear" w:color="auto" w:fill="FFFFFF"/>
        <w:spacing w:before="100" w:beforeAutospacing="1"/>
        <w:ind w:left="1020"/>
        <w:jc w:val="both"/>
        <w:rPr>
          <w:rFonts w:ascii="Mind Meridian" w:hAnsi="Mind Meridian" w:cs="Mind Meridian"/>
          <w:b/>
          <w:bCs/>
        </w:rPr>
      </w:pPr>
      <w:r>
        <w:rPr>
          <w:rFonts w:ascii="Mind Meridian" w:hAnsi="Mind Meridian" w:cs="Mind Meridian"/>
        </w:rPr>
        <w:t xml:space="preserve">2 - 3 days per week: </w:t>
      </w:r>
      <w:r w:rsidRPr="00097B36">
        <w:rPr>
          <w:rFonts w:ascii="Mind Meridian" w:hAnsi="Mind Meridian" w:cs="Mind Meridian"/>
        </w:rPr>
        <w:t xml:space="preserve">Tuesday &amp; Thursday </w:t>
      </w:r>
      <w:r>
        <w:rPr>
          <w:rFonts w:ascii="Mind Meridian" w:hAnsi="Mind Meridian" w:cs="Mind Meridian"/>
        </w:rPr>
        <w:t>and</w:t>
      </w:r>
      <w:r w:rsidRPr="00097B36">
        <w:rPr>
          <w:rFonts w:ascii="Mind Meridian" w:hAnsi="Mind Meridian" w:cs="Mind Meridian"/>
        </w:rPr>
        <w:t>/</w:t>
      </w:r>
      <w:r>
        <w:rPr>
          <w:rFonts w:ascii="Mind Meridian" w:hAnsi="Mind Meridian" w:cs="Mind Meridian"/>
        </w:rPr>
        <w:t>or</w:t>
      </w:r>
      <w:r w:rsidRPr="00097B36">
        <w:rPr>
          <w:rFonts w:ascii="Mind Meridian" w:hAnsi="Mind Meridian" w:cs="Mind Meridian"/>
        </w:rPr>
        <w:t xml:space="preserve"> </w:t>
      </w:r>
      <w:r w:rsidRPr="00097B36">
        <w:rPr>
          <w:rFonts w:ascii="Mind Meridian" w:hAnsi="Mind Meridian" w:cs="Mind Meridian"/>
        </w:rPr>
        <w:t>Wednesday</w:t>
      </w:r>
    </w:p>
    <w:p w14:paraId="131DA067" w14:textId="11C338D8" w:rsidR="00097B36" w:rsidRPr="00097B36" w:rsidRDefault="00097B36" w:rsidP="00097B36">
      <w:pPr>
        <w:numPr>
          <w:ilvl w:val="1"/>
          <w:numId w:val="15"/>
        </w:numPr>
        <w:shd w:val="clear" w:color="auto" w:fill="FFFFFF"/>
        <w:spacing w:before="100" w:beforeAutospacing="1"/>
        <w:jc w:val="both"/>
        <w:rPr>
          <w:rFonts w:ascii="Mind Meridian" w:hAnsi="Mind Meridian" w:cs="Mind Meridian"/>
          <w:b/>
          <w:bCs/>
          <w:i/>
          <w:iCs/>
        </w:rPr>
      </w:pPr>
      <w:r w:rsidRPr="00097B36">
        <w:rPr>
          <w:rFonts w:ascii="Mind Meridian" w:hAnsi="Mind Meridian" w:cs="Mind Meridian"/>
          <w:i/>
          <w:iCs/>
        </w:rPr>
        <w:t>Please indicate your preferred volunteering day(s)/time(s) on your application</w:t>
      </w:r>
    </w:p>
    <w:p w14:paraId="1DF70F72" w14:textId="7BEC63E0" w:rsidR="00AC7300" w:rsidRPr="00097B36" w:rsidRDefault="00AC7300" w:rsidP="00097B36">
      <w:pPr>
        <w:numPr>
          <w:ilvl w:val="0"/>
          <w:numId w:val="15"/>
        </w:numPr>
        <w:shd w:val="clear" w:color="auto" w:fill="FFFFFF"/>
        <w:spacing w:before="100" w:beforeAutospacing="1"/>
        <w:ind w:left="1020"/>
        <w:jc w:val="both"/>
        <w:rPr>
          <w:rFonts w:ascii="Mind Meridian" w:hAnsi="Mind Meridian" w:cs="Mind Meridian"/>
          <w:b/>
          <w:bCs/>
        </w:rPr>
      </w:pPr>
      <w:r w:rsidRPr="00097B36">
        <w:rPr>
          <w:rFonts w:ascii="Mind Meridian" w:hAnsi="Mind Meridian" w:cs="Mind Meridian"/>
        </w:rPr>
        <w:t>We request a minimum commitment of 3 months of volunteering after the completion of your induction</w:t>
      </w:r>
    </w:p>
    <w:p w14:paraId="7FD3B29A" w14:textId="0E76B4C3" w:rsidR="00597F41" w:rsidRPr="00097B36" w:rsidRDefault="00AC7300" w:rsidP="00097B36">
      <w:pPr>
        <w:numPr>
          <w:ilvl w:val="0"/>
          <w:numId w:val="15"/>
        </w:numPr>
        <w:shd w:val="clear" w:color="auto" w:fill="FFFFFF"/>
        <w:spacing w:before="100" w:beforeAutospacing="1"/>
        <w:ind w:left="1020"/>
        <w:contextualSpacing/>
        <w:jc w:val="both"/>
        <w:rPr>
          <w:rFonts w:ascii="Mind Meridian" w:hAnsi="Mind Meridian" w:cs="Mind Meridian"/>
        </w:rPr>
      </w:pPr>
      <w:r w:rsidRPr="00097B36">
        <w:rPr>
          <w:rFonts w:ascii="Mind Meridian" w:hAnsi="Mind Meridian" w:cs="Mind Meridian"/>
        </w:rPr>
        <w:t>We will provide volunteers with an induction, training and ongoing mentoring to support them in the role</w:t>
      </w:r>
      <w:r w:rsidRPr="00097B36">
        <w:rPr>
          <w:rFonts w:ascii="Mind Meridian" w:hAnsi="Mind Meridian" w:cs="Mind Meridian"/>
          <w:color w:val="333333"/>
        </w:rPr>
        <w:br/>
      </w:r>
    </w:p>
    <w:p w14:paraId="528766BE" w14:textId="7E0A6D7A" w:rsidR="00403648" w:rsidRPr="00097B36" w:rsidRDefault="003C2B08" w:rsidP="00097B36">
      <w:pPr>
        <w:jc w:val="both"/>
        <w:rPr>
          <w:rFonts w:ascii="Mind Meridian" w:eastAsia="Calibri" w:hAnsi="Mind Meridian" w:cs="Mind Meridian"/>
        </w:rPr>
      </w:pPr>
      <w:bookmarkStart w:id="1" w:name="_Hlk89271627"/>
      <w:r w:rsidRPr="00097B36">
        <w:rPr>
          <w:rFonts w:ascii="Mind Meridian" w:eastAsia="Calibri" w:hAnsi="Mind Meridian" w:cs="Mind Meridian"/>
        </w:rPr>
        <w:t xml:space="preserve">HFEH Mind value equal opportunities; and are proud to </w:t>
      </w:r>
      <w:r w:rsidR="00CF73C6" w:rsidRPr="00097B36">
        <w:rPr>
          <w:rFonts w:ascii="Mind Meridian" w:eastAsia="Calibri" w:hAnsi="Mind Meridian" w:cs="Mind Meridian"/>
        </w:rPr>
        <w:t>foster a workforce of volunteers and employees that reflects the diverse communities we serve.</w:t>
      </w:r>
      <w:r w:rsidR="00403648" w:rsidRPr="00097B36">
        <w:rPr>
          <w:rFonts w:ascii="Mind Meridian" w:eastAsia="Calibri" w:hAnsi="Mind Meridian" w:cs="Mind Meridian"/>
        </w:rPr>
        <w:t xml:space="preserve"> We welcome applications from all suitably qualified persons from all backgrounds.</w:t>
      </w:r>
    </w:p>
    <w:p w14:paraId="2B2919F1" w14:textId="77777777" w:rsidR="006C06E0" w:rsidRPr="00097B36" w:rsidRDefault="006C06E0" w:rsidP="00097B36">
      <w:pPr>
        <w:jc w:val="both"/>
        <w:rPr>
          <w:rFonts w:ascii="Mind Meridian" w:eastAsia="Calibri" w:hAnsi="Mind Meridian" w:cs="Mind Meridian"/>
        </w:rPr>
      </w:pPr>
    </w:p>
    <w:p w14:paraId="553A2C57" w14:textId="0A453B45" w:rsidR="006C06E0" w:rsidRPr="00097B36" w:rsidRDefault="006C06E0" w:rsidP="00097B36">
      <w:pPr>
        <w:jc w:val="both"/>
        <w:rPr>
          <w:rFonts w:ascii="Mind Meridian" w:hAnsi="Mind Meridian" w:cs="Mind Meridian"/>
        </w:rPr>
      </w:pPr>
      <w:r w:rsidRPr="00097B36">
        <w:rPr>
          <w:rStyle w:val="Strong"/>
          <w:rFonts w:ascii="Mind Meridian" w:hAnsi="Mind Meridian" w:cs="Mind Meridian"/>
          <w:b w:val="0"/>
          <w:bCs w:val="0"/>
          <w:shd w:val="clear" w:color="auto" w:fill="FAFAFA"/>
        </w:rPr>
        <w:t>HFEH Mind are committed to creating and fostering a culture that promotes safeguarding and the welfare of all children and adults at risk. Our safer recruitment practices support this by ensuring that there is a consistent and thorough process of obtaining, collating, analysing and evaluating information from and about candidates to ensure that all persons appointed are suitable to work with children and vulnerable adults.</w:t>
      </w:r>
    </w:p>
    <w:p w14:paraId="2F7D710C" w14:textId="77777777" w:rsidR="00403648" w:rsidRPr="00097B36" w:rsidRDefault="00403648" w:rsidP="00403648">
      <w:pPr>
        <w:rPr>
          <w:rFonts w:ascii="Mind Meridian" w:eastAsia="Arial" w:hAnsi="Mind Meridian" w:cs="Mind Meridian"/>
        </w:rPr>
      </w:pPr>
    </w:p>
    <w:p w14:paraId="06ED301F" w14:textId="6C6CDC3F" w:rsidR="00644426" w:rsidRPr="00097B36" w:rsidRDefault="00403648" w:rsidP="006C2136">
      <w:pPr>
        <w:rPr>
          <w:rFonts w:ascii="Mind Meridian" w:eastAsia="Arial" w:hAnsi="Mind Meridian" w:cs="Mind Meridian"/>
          <w:b/>
          <w:bCs/>
        </w:rPr>
      </w:pPr>
      <w:r w:rsidRPr="00097B36">
        <w:rPr>
          <w:rFonts w:ascii="Mind Meridian" w:eastAsia="Arial" w:hAnsi="Mind Meridian" w:cs="Mind Meridian"/>
          <w:b/>
          <w:bCs/>
          <w:highlight w:val="yellow"/>
        </w:rPr>
        <w:t>Post is subject to an enhanced DBS check</w:t>
      </w:r>
      <w:r w:rsidR="00855C83" w:rsidRPr="00097B36">
        <w:rPr>
          <w:rFonts w:ascii="Mind Meridian" w:eastAsia="Arial" w:hAnsi="Mind Meridian" w:cs="Mind Meridian"/>
          <w:b/>
          <w:bCs/>
          <w:highlight w:val="yellow"/>
        </w:rPr>
        <w:t>.</w:t>
      </w:r>
      <w:bookmarkEnd w:id="1"/>
    </w:p>
    <w:sectPr w:rsidR="00644426" w:rsidRPr="00097B36" w:rsidSect="007D3158">
      <w:headerReference w:type="default" r:id="rId11"/>
      <w:headerReference w:type="first" r:id="rId12"/>
      <w:pgSz w:w="11906" w:h="16838"/>
      <w:pgMar w:top="284" w:right="1797" w:bottom="1440" w:left="1797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763794B" w14:textId="77777777" w:rsidR="001C1C61" w:rsidRDefault="001C1C61">
      <w:r>
        <w:separator/>
      </w:r>
    </w:p>
  </w:endnote>
  <w:endnote w:type="continuationSeparator" w:id="0">
    <w:p w14:paraId="26064F14" w14:textId="77777777" w:rsidR="001C1C61" w:rsidRDefault="001C1C61">
      <w:r>
        <w:continuationSeparator/>
      </w:r>
    </w:p>
  </w:endnote>
  <w:endnote w:type="continuationNotice" w:id="1">
    <w:p w14:paraId="3A98444A" w14:textId="77777777" w:rsidR="001C1C61" w:rsidRDefault="001C1C6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nd Meridian">
    <w:panose1 w:val="020B0503030507020204"/>
    <w:charset w:val="00"/>
    <w:family w:val="swiss"/>
    <w:pitch w:val="variable"/>
    <w:sig w:usb0="A00000EF" w:usb1="5000606B" w:usb2="00000008" w:usb3="00000000" w:csb0="00000093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E6C814C" w14:textId="77777777" w:rsidR="001C1C61" w:rsidRDefault="001C1C61">
      <w:r>
        <w:separator/>
      </w:r>
    </w:p>
  </w:footnote>
  <w:footnote w:type="continuationSeparator" w:id="0">
    <w:p w14:paraId="1BB5C4F1" w14:textId="77777777" w:rsidR="001C1C61" w:rsidRDefault="001C1C61">
      <w:r>
        <w:continuationSeparator/>
      </w:r>
    </w:p>
  </w:footnote>
  <w:footnote w:type="continuationNotice" w:id="1">
    <w:p w14:paraId="6A09D169" w14:textId="77777777" w:rsidR="001C1C61" w:rsidRDefault="001C1C61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6E64CC" w14:textId="6CDF89A8" w:rsidR="004A4C0F" w:rsidRDefault="004A4C0F" w:rsidP="004A4C0F">
    <w:pPr>
      <w:pStyle w:val="Header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389972" w14:textId="654D280B" w:rsidR="004A4C0F" w:rsidRDefault="004A4C0F" w:rsidP="004A4C0F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5D12A5"/>
    <w:multiLevelType w:val="multilevel"/>
    <w:tmpl w:val="F1AC1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5663962"/>
    <w:multiLevelType w:val="hybridMultilevel"/>
    <w:tmpl w:val="462A177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5F7606"/>
    <w:multiLevelType w:val="hybridMultilevel"/>
    <w:tmpl w:val="2F0068E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BD35032"/>
    <w:multiLevelType w:val="multilevel"/>
    <w:tmpl w:val="CAA2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0C2E69C0"/>
    <w:multiLevelType w:val="hybridMultilevel"/>
    <w:tmpl w:val="751E6B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011FC9"/>
    <w:multiLevelType w:val="multilevel"/>
    <w:tmpl w:val="45CC04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13012AF"/>
    <w:multiLevelType w:val="hybridMultilevel"/>
    <w:tmpl w:val="0192934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13055C91"/>
    <w:multiLevelType w:val="hybridMultilevel"/>
    <w:tmpl w:val="0E32F3DE"/>
    <w:lvl w:ilvl="0" w:tplc="92044A7C">
      <w:numFmt w:val="bullet"/>
      <w:lvlText w:val="•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4EE166A"/>
    <w:multiLevelType w:val="hybridMultilevel"/>
    <w:tmpl w:val="1C3A482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157C79FB"/>
    <w:multiLevelType w:val="multilevel"/>
    <w:tmpl w:val="BCB4F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16BF56AD"/>
    <w:multiLevelType w:val="multilevel"/>
    <w:tmpl w:val="F5A8D1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1EA857EF"/>
    <w:multiLevelType w:val="multilevel"/>
    <w:tmpl w:val="75E40E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 w15:restartNumberingAfterBreak="0">
    <w:nsid w:val="292D57BE"/>
    <w:multiLevelType w:val="hybridMultilevel"/>
    <w:tmpl w:val="3866F4C4"/>
    <w:lvl w:ilvl="0" w:tplc="ACF0E20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000000" w:themeColor="text1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296D797D"/>
    <w:multiLevelType w:val="hybridMultilevel"/>
    <w:tmpl w:val="EC368B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2FC27380"/>
    <w:multiLevelType w:val="hybridMultilevel"/>
    <w:tmpl w:val="AC747B0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331441D2"/>
    <w:multiLevelType w:val="multilevel"/>
    <w:tmpl w:val="BB0A13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71A1471"/>
    <w:multiLevelType w:val="hybridMultilevel"/>
    <w:tmpl w:val="E544EF1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A05158D"/>
    <w:multiLevelType w:val="hybridMultilevel"/>
    <w:tmpl w:val="1EBEB65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B014A6E"/>
    <w:multiLevelType w:val="multilevel"/>
    <w:tmpl w:val="546E84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C9D151F"/>
    <w:multiLevelType w:val="multilevel"/>
    <w:tmpl w:val="D85CF4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142321F"/>
    <w:multiLevelType w:val="multilevel"/>
    <w:tmpl w:val="0AEC72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 w15:restartNumberingAfterBreak="0">
    <w:nsid w:val="430612AD"/>
    <w:multiLevelType w:val="hybridMultilevel"/>
    <w:tmpl w:val="433CDC7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 w15:restartNumberingAfterBreak="0">
    <w:nsid w:val="459B7F83"/>
    <w:multiLevelType w:val="multilevel"/>
    <w:tmpl w:val="462C93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A601B5E"/>
    <w:multiLevelType w:val="multilevel"/>
    <w:tmpl w:val="3FE22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4" w15:restartNumberingAfterBreak="0">
    <w:nsid w:val="4CD53A25"/>
    <w:multiLevelType w:val="multilevel"/>
    <w:tmpl w:val="CC66E1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0F637F3"/>
    <w:multiLevelType w:val="hybridMultilevel"/>
    <w:tmpl w:val="5E7E619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E9316D"/>
    <w:multiLevelType w:val="multilevel"/>
    <w:tmpl w:val="C6786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7" w15:restartNumberingAfterBreak="0">
    <w:nsid w:val="530937DF"/>
    <w:multiLevelType w:val="hybridMultilevel"/>
    <w:tmpl w:val="3A30B70E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A2E5ACC"/>
    <w:multiLevelType w:val="hybridMultilevel"/>
    <w:tmpl w:val="3E68AA26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5B6B5C00"/>
    <w:multiLevelType w:val="hybridMultilevel"/>
    <w:tmpl w:val="372287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1333D51"/>
    <w:multiLevelType w:val="multilevel"/>
    <w:tmpl w:val="FFE0F7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1" w15:restartNumberingAfterBreak="0">
    <w:nsid w:val="62052C37"/>
    <w:multiLevelType w:val="multilevel"/>
    <w:tmpl w:val="0C7EB8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2" w15:restartNumberingAfterBreak="0">
    <w:nsid w:val="62E11AF7"/>
    <w:multiLevelType w:val="hybridMultilevel"/>
    <w:tmpl w:val="6B481F9C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3" w15:restartNumberingAfterBreak="0">
    <w:nsid w:val="66312CE8"/>
    <w:multiLevelType w:val="multilevel"/>
    <w:tmpl w:val="0F86CE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4" w15:restartNumberingAfterBreak="0">
    <w:nsid w:val="66E05C5C"/>
    <w:multiLevelType w:val="hybridMultilevel"/>
    <w:tmpl w:val="E1947260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676D1F0C"/>
    <w:multiLevelType w:val="multilevel"/>
    <w:tmpl w:val="787C88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6" w15:restartNumberingAfterBreak="0">
    <w:nsid w:val="6A550796"/>
    <w:multiLevelType w:val="multilevel"/>
    <w:tmpl w:val="6A0E3B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7" w15:restartNumberingAfterBreak="0">
    <w:nsid w:val="74FC3250"/>
    <w:multiLevelType w:val="hybridMultilevel"/>
    <w:tmpl w:val="CDBAFC22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8" w15:restartNumberingAfterBreak="0">
    <w:nsid w:val="7D1C66DB"/>
    <w:multiLevelType w:val="multilevel"/>
    <w:tmpl w:val="5A2496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285963139">
    <w:abstractNumId w:val="17"/>
  </w:num>
  <w:num w:numId="2" w16cid:durableId="27531828">
    <w:abstractNumId w:val="13"/>
  </w:num>
  <w:num w:numId="3" w16cid:durableId="1044599502">
    <w:abstractNumId w:val="28"/>
  </w:num>
  <w:num w:numId="4" w16cid:durableId="573515586">
    <w:abstractNumId w:val="12"/>
  </w:num>
  <w:num w:numId="5" w16cid:durableId="231625294">
    <w:abstractNumId w:val="34"/>
  </w:num>
  <w:num w:numId="6" w16cid:durableId="1531531895">
    <w:abstractNumId w:val="16"/>
  </w:num>
  <w:num w:numId="7" w16cid:durableId="948897274">
    <w:abstractNumId w:val="37"/>
  </w:num>
  <w:num w:numId="8" w16cid:durableId="787622158">
    <w:abstractNumId w:val="32"/>
  </w:num>
  <w:num w:numId="9" w16cid:durableId="1325162201">
    <w:abstractNumId w:val="21"/>
  </w:num>
  <w:num w:numId="10" w16cid:durableId="1493375310">
    <w:abstractNumId w:val="14"/>
  </w:num>
  <w:num w:numId="11" w16cid:durableId="158156618">
    <w:abstractNumId w:val="8"/>
  </w:num>
  <w:num w:numId="12" w16cid:durableId="107744932">
    <w:abstractNumId w:val="6"/>
  </w:num>
  <w:num w:numId="13" w16cid:durableId="1938520778">
    <w:abstractNumId w:val="7"/>
  </w:num>
  <w:num w:numId="14" w16cid:durableId="283314472">
    <w:abstractNumId w:val="1"/>
  </w:num>
  <w:num w:numId="15" w16cid:durableId="1879509612">
    <w:abstractNumId w:val="22"/>
  </w:num>
  <w:num w:numId="16" w16cid:durableId="1034425014">
    <w:abstractNumId w:val="2"/>
  </w:num>
  <w:num w:numId="17" w16cid:durableId="76756757">
    <w:abstractNumId w:val="29"/>
  </w:num>
  <w:num w:numId="18" w16cid:durableId="732434140">
    <w:abstractNumId w:val="26"/>
  </w:num>
  <w:num w:numId="19" w16cid:durableId="415053363">
    <w:abstractNumId w:val="23"/>
  </w:num>
  <w:num w:numId="20" w16cid:durableId="1056852544">
    <w:abstractNumId w:val="38"/>
  </w:num>
  <w:num w:numId="21" w16cid:durableId="406195230">
    <w:abstractNumId w:val="24"/>
  </w:num>
  <w:num w:numId="22" w16cid:durableId="529419449">
    <w:abstractNumId w:val="0"/>
  </w:num>
  <w:num w:numId="23" w16cid:durableId="1353729683">
    <w:abstractNumId w:val="11"/>
  </w:num>
  <w:num w:numId="24" w16cid:durableId="2058890239">
    <w:abstractNumId w:val="15"/>
  </w:num>
  <w:num w:numId="25" w16cid:durableId="1427576105">
    <w:abstractNumId w:val="10"/>
  </w:num>
  <w:num w:numId="26" w16cid:durableId="1391155833">
    <w:abstractNumId w:val="4"/>
  </w:num>
  <w:num w:numId="27" w16cid:durableId="127015492">
    <w:abstractNumId w:val="27"/>
  </w:num>
  <w:num w:numId="28" w16cid:durableId="738409334">
    <w:abstractNumId w:val="25"/>
  </w:num>
  <w:num w:numId="29" w16cid:durableId="786244438">
    <w:abstractNumId w:val="35"/>
  </w:num>
  <w:num w:numId="30" w16cid:durableId="2042241578">
    <w:abstractNumId w:val="30"/>
  </w:num>
  <w:num w:numId="31" w16cid:durableId="1252010402">
    <w:abstractNumId w:val="31"/>
  </w:num>
  <w:num w:numId="32" w16cid:durableId="48457968">
    <w:abstractNumId w:val="33"/>
  </w:num>
  <w:num w:numId="33" w16cid:durableId="731076174">
    <w:abstractNumId w:val="5"/>
  </w:num>
  <w:num w:numId="34" w16cid:durableId="1114666566">
    <w:abstractNumId w:val="20"/>
  </w:num>
  <w:num w:numId="35" w16cid:durableId="491676086">
    <w:abstractNumId w:val="18"/>
  </w:num>
  <w:num w:numId="36" w16cid:durableId="1211188861">
    <w:abstractNumId w:val="3"/>
  </w:num>
  <w:num w:numId="37" w16cid:durableId="1162889712">
    <w:abstractNumId w:val="36"/>
  </w:num>
  <w:num w:numId="38" w16cid:durableId="27722832">
    <w:abstractNumId w:val="19"/>
  </w:num>
  <w:num w:numId="39" w16cid:durableId="1971940073">
    <w:abstractNumId w:val="9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>
      <o:colormru v:ext="edit" colors="#9cf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66EA"/>
    <w:rsid w:val="000078DA"/>
    <w:rsid w:val="000129E4"/>
    <w:rsid w:val="00012F11"/>
    <w:rsid w:val="00031D0B"/>
    <w:rsid w:val="00032C3F"/>
    <w:rsid w:val="000611BB"/>
    <w:rsid w:val="0006332A"/>
    <w:rsid w:val="00063356"/>
    <w:rsid w:val="000721CB"/>
    <w:rsid w:val="00073DA3"/>
    <w:rsid w:val="00083873"/>
    <w:rsid w:val="000844B7"/>
    <w:rsid w:val="00096E5D"/>
    <w:rsid w:val="00097B36"/>
    <w:rsid w:val="000A50E9"/>
    <w:rsid w:val="000B7B9F"/>
    <w:rsid w:val="000D794D"/>
    <w:rsid w:val="000E12C8"/>
    <w:rsid w:val="000F12A3"/>
    <w:rsid w:val="001036DD"/>
    <w:rsid w:val="0012366C"/>
    <w:rsid w:val="0013356B"/>
    <w:rsid w:val="001C1C61"/>
    <w:rsid w:val="001C38DC"/>
    <w:rsid w:val="001D2627"/>
    <w:rsid w:val="001D6CBF"/>
    <w:rsid w:val="001E0658"/>
    <w:rsid w:val="00201EBD"/>
    <w:rsid w:val="0020640E"/>
    <w:rsid w:val="002141A4"/>
    <w:rsid w:val="0023359A"/>
    <w:rsid w:val="002362A8"/>
    <w:rsid w:val="00251E1B"/>
    <w:rsid w:val="00254351"/>
    <w:rsid w:val="002770D3"/>
    <w:rsid w:val="002843BB"/>
    <w:rsid w:val="002865DE"/>
    <w:rsid w:val="002900E1"/>
    <w:rsid w:val="002C31A3"/>
    <w:rsid w:val="002E1F77"/>
    <w:rsid w:val="002E248A"/>
    <w:rsid w:val="002E4830"/>
    <w:rsid w:val="00300B87"/>
    <w:rsid w:val="00301991"/>
    <w:rsid w:val="00320EC1"/>
    <w:rsid w:val="003274E6"/>
    <w:rsid w:val="00344E7C"/>
    <w:rsid w:val="00345ECE"/>
    <w:rsid w:val="00351EA3"/>
    <w:rsid w:val="00374D16"/>
    <w:rsid w:val="00384DA6"/>
    <w:rsid w:val="003A6E1B"/>
    <w:rsid w:val="003C2B08"/>
    <w:rsid w:val="003D79DF"/>
    <w:rsid w:val="003E3A2A"/>
    <w:rsid w:val="003E50C0"/>
    <w:rsid w:val="003F3486"/>
    <w:rsid w:val="0040299E"/>
    <w:rsid w:val="00403648"/>
    <w:rsid w:val="00417ABA"/>
    <w:rsid w:val="0042208A"/>
    <w:rsid w:val="00434699"/>
    <w:rsid w:val="00446623"/>
    <w:rsid w:val="00454D3A"/>
    <w:rsid w:val="00460F04"/>
    <w:rsid w:val="00481822"/>
    <w:rsid w:val="004A2179"/>
    <w:rsid w:val="004A4C0F"/>
    <w:rsid w:val="004A5AB0"/>
    <w:rsid w:val="004C2625"/>
    <w:rsid w:val="004C6AEF"/>
    <w:rsid w:val="004D214F"/>
    <w:rsid w:val="004D40E7"/>
    <w:rsid w:val="004E6B8A"/>
    <w:rsid w:val="00511000"/>
    <w:rsid w:val="00524579"/>
    <w:rsid w:val="00526F19"/>
    <w:rsid w:val="005415B1"/>
    <w:rsid w:val="0054466A"/>
    <w:rsid w:val="00554B5F"/>
    <w:rsid w:val="005567C9"/>
    <w:rsid w:val="005952E9"/>
    <w:rsid w:val="00595C02"/>
    <w:rsid w:val="00597F41"/>
    <w:rsid w:val="005A2C23"/>
    <w:rsid w:val="005A2C5A"/>
    <w:rsid w:val="005C0205"/>
    <w:rsid w:val="005C2A2A"/>
    <w:rsid w:val="005C2F58"/>
    <w:rsid w:val="005C363E"/>
    <w:rsid w:val="005D46F8"/>
    <w:rsid w:val="005E1305"/>
    <w:rsid w:val="005E1688"/>
    <w:rsid w:val="005F475A"/>
    <w:rsid w:val="00610052"/>
    <w:rsid w:val="00614A80"/>
    <w:rsid w:val="00627063"/>
    <w:rsid w:val="00641D2D"/>
    <w:rsid w:val="00644426"/>
    <w:rsid w:val="00661587"/>
    <w:rsid w:val="00675458"/>
    <w:rsid w:val="006768D0"/>
    <w:rsid w:val="00684BA1"/>
    <w:rsid w:val="006A3660"/>
    <w:rsid w:val="006C06E0"/>
    <w:rsid w:val="006C0B38"/>
    <w:rsid w:val="006C17CB"/>
    <w:rsid w:val="006C2136"/>
    <w:rsid w:val="006C4582"/>
    <w:rsid w:val="006D226F"/>
    <w:rsid w:val="006D68FA"/>
    <w:rsid w:val="006E5E81"/>
    <w:rsid w:val="006F1C24"/>
    <w:rsid w:val="006F3521"/>
    <w:rsid w:val="006F3EF4"/>
    <w:rsid w:val="006F53E4"/>
    <w:rsid w:val="00711176"/>
    <w:rsid w:val="007219D9"/>
    <w:rsid w:val="00724511"/>
    <w:rsid w:val="00741797"/>
    <w:rsid w:val="0076651B"/>
    <w:rsid w:val="007815EF"/>
    <w:rsid w:val="007855F5"/>
    <w:rsid w:val="00791DE7"/>
    <w:rsid w:val="00796E25"/>
    <w:rsid w:val="007A18DD"/>
    <w:rsid w:val="007B3F1B"/>
    <w:rsid w:val="007C7AE4"/>
    <w:rsid w:val="007D3158"/>
    <w:rsid w:val="007D3C65"/>
    <w:rsid w:val="007F433E"/>
    <w:rsid w:val="008106E6"/>
    <w:rsid w:val="008250DF"/>
    <w:rsid w:val="008325F7"/>
    <w:rsid w:val="008346C4"/>
    <w:rsid w:val="008351FA"/>
    <w:rsid w:val="00855C83"/>
    <w:rsid w:val="008666EA"/>
    <w:rsid w:val="0087082E"/>
    <w:rsid w:val="00874DD3"/>
    <w:rsid w:val="00876E26"/>
    <w:rsid w:val="0089304C"/>
    <w:rsid w:val="008C6EF5"/>
    <w:rsid w:val="008D5D54"/>
    <w:rsid w:val="008E02DE"/>
    <w:rsid w:val="008E509B"/>
    <w:rsid w:val="008F3511"/>
    <w:rsid w:val="008F35BD"/>
    <w:rsid w:val="00915097"/>
    <w:rsid w:val="00916078"/>
    <w:rsid w:val="009416F3"/>
    <w:rsid w:val="00962009"/>
    <w:rsid w:val="00973213"/>
    <w:rsid w:val="009766C7"/>
    <w:rsid w:val="00994E5F"/>
    <w:rsid w:val="009A1044"/>
    <w:rsid w:val="009B0383"/>
    <w:rsid w:val="009C5276"/>
    <w:rsid w:val="009E0D04"/>
    <w:rsid w:val="009E7291"/>
    <w:rsid w:val="00A00E20"/>
    <w:rsid w:val="00A02280"/>
    <w:rsid w:val="00A404B5"/>
    <w:rsid w:val="00A42750"/>
    <w:rsid w:val="00A444FA"/>
    <w:rsid w:val="00A45A6E"/>
    <w:rsid w:val="00A47315"/>
    <w:rsid w:val="00A56F83"/>
    <w:rsid w:val="00A63DFC"/>
    <w:rsid w:val="00A87A8C"/>
    <w:rsid w:val="00A948D7"/>
    <w:rsid w:val="00AA2A03"/>
    <w:rsid w:val="00AB6241"/>
    <w:rsid w:val="00AC2DBC"/>
    <w:rsid w:val="00AC7300"/>
    <w:rsid w:val="00AD04D4"/>
    <w:rsid w:val="00AD4280"/>
    <w:rsid w:val="00AF4AEF"/>
    <w:rsid w:val="00AF6FDF"/>
    <w:rsid w:val="00B33B89"/>
    <w:rsid w:val="00B560CD"/>
    <w:rsid w:val="00B76670"/>
    <w:rsid w:val="00B77C09"/>
    <w:rsid w:val="00B925CE"/>
    <w:rsid w:val="00BA3BE6"/>
    <w:rsid w:val="00BA470B"/>
    <w:rsid w:val="00BA4970"/>
    <w:rsid w:val="00BB473D"/>
    <w:rsid w:val="00BE288F"/>
    <w:rsid w:val="00C249F8"/>
    <w:rsid w:val="00C260A4"/>
    <w:rsid w:val="00C6547C"/>
    <w:rsid w:val="00C67A3B"/>
    <w:rsid w:val="00C712F0"/>
    <w:rsid w:val="00C912D5"/>
    <w:rsid w:val="00CB642B"/>
    <w:rsid w:val="00CC0649"/>
    <w:rsid w:val="00CD2F30"/>
    <w:rsid w:val="00CD4119"/>
    <w:rsid w:val="00CD7292"/>
    <w:rsid w:val="00CE0E33"/>
    <w:rsid w:val="00CF2CA0"/>
    <w:rsid w:val="00CF4907"/>
    <w:rsid w:val="00CF73C6"/>
    <w:rsid w:val="00D22A69"/>
    <w:rsid w:val="00D344AA"/>
    <w:rsid w:val="00D36B99"/>
    <w:rsid w:val="00D679B7"/>
    <w:rsid w:val="00D750BF"/>
    <w:rsid w:val="00D85F09"/>
    <w:rsid w:val="00D86E87"/>
    <w:rsid w:val="00D92687"/>
    <w:rsid w:val="00DA6708"/>
    <w:rsid w:val="00DC0310"/>
    <w:rsid w:val="00DC6EF7"/>
    <w:rsid w:val="00DD70D7"/>
    <w:rsid w:val="00DD7DC4"/>
    <w:rsid w:val="00DE5C0A"/>
    <w:rsid w:val="00E00F17"/>
    <w:rsid w:val="00E02994"/>
    <w:rsid w:val="00E31A53"/>
    <w:rsid w:val="00E46091"/>
    <w:rsid w:val="00E5026F"/>
    <w:rsid w:val="00E63BB6"/>
    <w:rsid w:val="00E678E7"/>
    <w:rsid w:val="00E86A11"/>
    <w:rsid w:val="00E93CCB"/>
    <w:rsid w:val="00E9543E"/>
    <w:rsid w:val="00EA2161"/>
    <w:rsid w:val="00EB10EB"/>
    <w:rsid w:val="00EB3641"/>
    <w:rsid w:val="00EB5966"/>
    <w:rsid w:val="00ED10AB"/>
    <w:rsid w:val="00EE1F6E"/>
    <w:rsid w:val="00EE3BC2"/>
    <w:rsid w:val="00F11E45"/>
    <w:rsid w:val="00F14BAE"/>
    <w:rsid w:val="00F17F14"/>
    <w:rsid w:val="00F4087A"/>
    <w:rsid w:val="00F441C6"/>
    <w:rsid w:val="00F4512B"/>
    <w:rsid w:val="00F54D4A"/>
    <w:rsid w:val="00F622D9"/>
    <w:rsid w:val="00F868C1"/>
    <w:rsid w:val="00F87322"/>
    <w:rsid w:val="00FA27CD"/>
    <w:rsid w:val="00FC30FC"/>
    <w:rsid w:val="00FC7000"/>
    <w:rsid w:val="00FD4619"/>
    <w:rsid w:val="00FF7135"/>
    <w:rsid w:val="3E42E7BF"/>
    <w:rsid w:val="45FDC8F4"/>
    <w:rsid w:val="48F66A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o:colormru v:ext="edit" colors="#9cf"/>
    </o:shapedefaults>
    <o:shapelayout v:ext="edit">
      <o:idmap v:ext="edit" data="2"/>
    </o:shapelayout>
  </w:shapeDefaults>
  <w:decimalSymbol w:val="."/>
  <w:listSeparator w:val=","/>
  <w14:docId w14:val="7807ED39"/>
  <w15:docId w15:val="{020AE29C-04C3-4533-B11F-6AB7CAAC9D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2B56FC"/>
    <w:rPr>
      <w:color w:val="0000FF"/>
      <w:u w:val="single"/>
    </w:rPr>
  </w:style>
  <w:style w:type="paragraph" w:styleId="Header">
    <w:name w:val="header"/>
    <w:basedOn w:val="Normal"/>
    <w:rsid w:val="002B56FC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link w:val="FooterChar"/>
    <w:uiPriority w:val="99"/>
    <w:rsid w:val="002B56FC"/>
    <w:pPr>
      <w:tabs>
        <w:tab w:val="center" w:pos="4153"/>
        <w:tab w:val="right" w:pos="8306"/>
      </w:tabs>
    </w:pPr>
    <w:rPr>
      <w:lang w:val="x-none" w:eastAsia="x-none"/>
    </w:rPr>
  </w:style>
  <w:style w:type="paragraph" w:styleId="BalloonText">
    <w:name w:val="Balloon Text"/>
    <w:basedOn w:val="Normal"/>
    <w:link w:val="BalloonTextChar"/>
    <w:uiPriority w:val="99"/>
    <w:semiHidden/>
    <w:rsid w:val="00AA2972"/>
    <w:rPr>
      <w:rFonts w:ascii="Tahoma" w:hAnsi="Tahoma" w:cs="Tahoma"/>
      <w:sz w:val="16"/>
      <w:szCs w:val="16"/>
    </w:rPr>
  </w:style>
  <w:style w:type="paragraph" w:customStyle="1" w:styleId="MediumGrid21">
    <w:name w:val="Medium Grid 21"/>
    <w:uiPriority w:val="1"/>
    <w:qFormat/>
    <w:rsid w:val="00404686"/>
    <w:rPr>
      <w:rFonts w:ascii="Calibri" w:eastAsia="Calibri" w:hAnsi="Calibri"/>
      <w:sz w:val="22"/>
      <w:szCs w:val="22"/>
      <w:lang w:val="en-GB" w:eastAsia="en-US"/>
    </w:rPr>
  </w:style>
  <w:style w:type="paragraph" w:styleId="PlainText">
    <w:name w:val="Plain Text"/>
    <w:basedOn w:val="Normal"/>
    <w:link w:val="PlainTextChar"/>
    <w:uiPriority w:val="99"/>
    <w:unhideWhenUsed/>
    <w:rsid w:val="004B7C21"/>
    <w:rPr>
      <w:rFonts w:ascii="Consolas" w:eastAsia="Calibri" w:hAnsi="Consolas"/>
      <w:sz w:val="21"/>
      <w:szCs w:val="21"/>
      <w:lang w:val="x-none" w:eastAsia="en-US"/>
    </w:rPr>
  </w:style>
  <w:style w:type="character" w:customStyle="1" w:styleId="PlainTextChar">
    <w:name w:val="Plain Text Char"/>
    <w:link w:val="PlainText"/>
    <w:uiPriority w:val="99"/>
    <w:rsid w:val="004B7C21"/>
    <w:rPr>
      <w:rFonts w:ascii="Consolas" w:eastAsia="Calibri" w:hAnsi="Consolas"/>
      <w:sz w:val="21"/>
      <w:szCs w:val="21"/>
      <w:lang w:eastAsia="en-US"/>
    </w:rPr>
  </w:style>
  <w:style w:type="paragraph" w:customStyle="1" w:styleId="ColorfulList-Accent11">
    <w:name w:val="Colorful List - Accent 11"/>
    <w:basedOn w:val="Normal"/>
    <w:uiPriority w:val="34"/>
    <w:qFormat/>
    <w:rsid w:val="00163BEA"/>
    <w:pPr>
      <w:ind w:left="720"/>
    </w:pPr>
    <w:rPr>
      <w:rFonts w:ascii="Calibri" w:eastAsia="Calibri" w:hAnsi="Calibri"/>
      <w:sz w:val="22"/>
      <w:szCs w:val="22"/>
    </w:rPr>
  </w:style>
  <w:style w:type="character" w:customStyle="1" w:styleId="FooterChar">
    <w:name w:val="Footer Char"/>
    <w:link w:val="Footer"/>
    <w:uiPriority w:val="99"/>
    <w:rsid w:val="004F5BCF"/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EB10EB"/>
    <w:pPr>
      <w:ind w:left="720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F58"/>
    <w:rPr>
      <w:rFonts w:ascii="Tahoma" w:hAnsi="Tahoma" w:cs="Tahoma"/>
      <w:sz w:val="16"/>
      <w:szCs w:val="16"/>
      <w:lang w:val="en-GB" w:eastAsia="en-GB"/>
    </w:rPr>
  </w:style>
  <w:style w:type="paragraph" w:styleId="NormalWeb">
    <w:name w:val="Normal (Web)"/>
    <w:basedOn w:val="Normal"/>
    <w:uiPriority w:val="99"/>
    <w:unhideWhenUsed/>
    <w:rsid w:val="00BA4970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BA4970"/>
    <w:rPr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E63B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scx104752256">
    <w:name w:val="paragraph scx104752256"/>
    <w:basedOn w:val="Normal"/>
    <w:rsid w:val="005A2C5A"/>
    <w:pPr>
      <w:spacing w:before="100" w:beforeAutospacing="1" w:after="100" w:afterAutospacing="1"/>
    </w:pPr>
  </w:style>
  <w:style w:type="character" w:customStyle="1" w:styleId="normaltextrunscx104752256">
    <w:name w:val="normaltextrun scx104752256"/>
    <w:basedOn w:val="DefaultParagraphFont"/>
    <w:rsid w:val="005A2C5A"/>
  </w:style>
  <w:style w:type="character" w:styleId="Strong">
    <w:name w:val="Strong"/>
    <w:basedOn w:val="DefaultParagraphFont"/>
    <w:uiPriority w:val="22"/>
    <w:qFormat/>
    <w:rsid w:val="006C06E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97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729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66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29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66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58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83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914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73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15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54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187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8572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766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31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2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426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9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380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166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17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4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902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9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35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01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747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492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1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257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6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654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188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720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35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28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6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82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87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1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885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9351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0" Type="http://schemas.openxmlformats.org/officeDocument/2006/relationships/image" Target="media/image1.jpe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User\Desktop\New%20Letterhead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dc718876-c0d6-4bc4-a34f-a0ba257ef077">
      <UserInfo>
        <DisplayName/>
        <AccountId xsi:nil="true"/>
        <AccountType/>
      </UserInfo>
    </SharedWithUsers>
    <TaxCatchAll xmlns="dc718876-c0d6-4bc4-a34f-a0ba257ef077" xsi:nil="true"/>
    <lcf76f155ced4ddcb4097134ff3c332f xmlns="4a6dffca-d13e-489b-984b-0aaba51b906c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2E3ABC484BFBF4DAFFDD3CC41D2CA9F" ma:contentTypeVersion="18" ma:contentTypeDescription="Create a new document." ma:contentTypeScope="" ma:versionID="6ae0de3fee25ca890e2a12501aa679b8">
  <xsd:schema xmlns:xsd="http://www.w3.org/2001/XMLSchema" xmlns:xs="http://www.w3.org/2001/XMLSchema" xmlns:p="http://schemas.microsoft.com/office/2006/metadata/properties" xmlns:ns2="dc718876-c0d6-4bc4-a34f-a0ba257ef077" xmlns:ns3="4a6dffca-d13e-489b-984b-0aaba51b906c" targetNamespace="http://schemas.microsoft.com/office/2006/metadata/properties" ma:root="true" ma:fieldsID="1bc4be93dda983690e11da95d0eb99ad" ns2:_="" ns3:_="">
    <xsd:import namespace="dc718876-c0d6-4bc4-a34f-a0ba257ef077"/>
    <xsd:import namespace="4a6dffca-d13e-489b-984b-0aaba51b906c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718876-c0d6-4bc4-a34f-a0ba257ef07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17a2c08-d79c-4ca9-92a9-d47695a555ce}" ma:internalName="TaxCatchAll" ma:showField="CatchAllData" ma:web="dc718876-c0d6-4bc4-a34f-a0ba257ef0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6dffca-d13e-489b-984b-0aaba51b906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1945ba85-c026-4c78-bcbf-4c34d5ce96d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4E67CAB-BB91-4ACC-8B15-3888B3B89000}">
  <ds:schemaRefs>
    <ds:schemaRef ds:uri="http://schemas.microsoft.com/office/2006/metadata/properties"/>
    <ds:schemaRef ds:uri="http://schemas.microsoft.com/office/infopath/2007/PartnerControls"/>
    <ds:schemaRef ds:uri="dc718876-c0d6-4bc4-a34f-a0ba257ef077"/>
    <ds:schemaRef ds:uri="4a6dffca-d13e-489b-984b-0aaba51b906c"/>
  </ds:schemaRefs>
</ds:datastoreItem>
</file>

<file path=customXml/itemProps2.xml><?xml version="1.0" encoding="utf-8"?>
<ds:datastoreItem xmlns:ds="http://schemas.openxmlformats.org/officeDocument/2006/customXml" ds:itemID="{1B4CEE9E-0584-449F-91D9-348C7BF3B21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176E065-441A-4028-86F6-25CE2B3969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718876-c0d6-4bc4-a34f-a0ba257ef077"/>
    <ds:schemaRef ds:uri="4a6dffca-d13e-489b-984b-0aaba51b906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New Letterhead</Template>
  <TotalTime>59</TotalTime>
  <Pages>3</Pages>
  <Words>787</Words>
  <Characters>4482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Hammersmith &amp; Fulham Mind</Company>
  <LinksUpToDate>false</LinksUpToDate>
  <CharactersWithSpaces>5259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Penny El Madani</dc:creator>
  <cp:keywords/>
  <cp:lastModifiedBy>Sheena Sedani</cp:lastModifiedBy>
  <cp:revision>2</cp:revision>
  <cp:lastPrinted>2019-05-15T21:19:00Z</cp:lastPrinted>
  <dcterms:created xsi:type="dcterms:W3CDTF">2024-12-13T16:33:00Z</dcterms:created>
  <dcterms:modified xsi:type="dcterms:W3CDTF">2024-12-13T16:33:00Z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0x010100E2E3ABC484BFBF4DAFFDD3CC41D2CA9F</vt:lpwstr>
  </property>
  <property fmtid="{D5CDD505-2E9C-101B-9397-08002B2CF9AE}" pid="3" name="Order">
    <vt:r8>746800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ComplianceAssetId">
    <vt:lpwstr/>
  </property>
  <property fmtid="{D5CDD505-2E9C-101B-9397-08002B2CF9AE}" pid="7" name="TemplateUrl">
    <vt:lpwstr/>
  </property>
  <property fmtid="{D5CDD505-2E9C-101B-9397-08002B2CF9AE}" pid="8" name="MediaServiceImageTags">
    <vt:lpwstr/>
  </property>
</Properties>
</file>