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700D5" w14:textId="250FFE2E" w:rsidR="00E725CB" w:rsidRDefault="006F73A6" w:rsidP="00E725CB">
      <w:pPr>
        <w:pStyle w:val="Heading1"/>
      </w:pPr>
      <w:bookmarkStart w:id="0" w:name="_Hlk525122662"/>
      <w:bookmarkStart w:id="1" w:name="_Hlk525907571"/>
      <w:r>
        <w:t>Role</w:t>
      </w:r>
      <w:r w:rsidR="00E725CB">
        <w:t xml:space="preserve"> Description</w:t>
      </w:r>
    </w:p>
    <w:bookmarkEnd w:id="0"/>
    <w:p w14:paraId="1237450E" w14:textId="77777777" w:rsidR="002E65A8" w:rsidRPr="002E65A8" w:rsidRDefault="002E65A8" w:rsidP="002E65A8"/>
    <w:tbl>
      <w:tblPr>
        <w:tblpPr w:leftFromText="181" w:rightFromText="181" w:vertAnchor="text" w:horzAnchor="margin" w:tblpY="1"/>
        <w:tblOverlap w:val="never"/>
        <w:tblW w:w="10343" w:type="dxa"/>
        <w:tblBorders>
          <w:top w:val="single" w:sz="2" w:space="0" w:color="D899DD"/>
          <w:left w:val="single" w:sz="2" w:space="0" w:color="D899DD"/>
          <w:bottom w:val="single" w:sz="2" w:space="0" w:color="D899DD"/>
          <w:right w:val="single" w:sz="2" w:space="0" w:color="D899DD"/>
          <w:insideH w:val="single" w:sz="2" w:space="0" w:color="D899DD"/>
          <w:insideV w:val="single" w:sz="2" w:space="0" w:color="D899DD"/>
        </w:tblBorders>
        <w:tblLayout w:type="fixed"/>
        <w:tblCellMar>
          <w:top w:w="85" w:type="dxa"/>
        </w:tblCellMar>
        <w:tblLook w:val="01E0" w:firstRow="1" w:lastRow="1" w:firstColumn="1" w:lastColumn="1" w:noHBand="0" w:noVBand="0"/>
      </w:tblPr>
      <w:tblGrid>
        <w:gridCol w:w="2405"/>
        <w:gridCol w:w="7938"/>
      </w:tblGrid>
      <w:tr w:rsidR="00A57679" w:rsidRPr="00262655" w14:paraId="66B52438" w14:textId="77777777" w:rsidTr="003E7CD4">
        <w:trPr>
          <w:trHeight w:val="398"/>
        </w:trPr>
        <w:tc>
          <w:tcPr>
            <w:tcW w:w="10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2454"/>
          </w:tcPr>
          <w:p w14:paraId="2112BBA3" w14:textId="3E117680" w:rsidR="00A57679" w:rsidRPr="00A57679" w:rsidRDefault="002F57FD" w:rsidP="00E725CB">
            <w:pPr>
              <w:pStyle w:val="TableHeading"/>
              <w:framePr w:hSpace="0" w:wrap="auto" w:vAnchor="margin" w:hAnchor="text" w:yAlign="inline"/>
              <w:suppressOverlap w:val="0"/>
            </w:pPr>
            <w:r>
              <w:t xml:space="preserve">Relevant Persons Representative </w:t>
            </w:r>
            <w:r w:rsidR="00D9492F">
              <w:t xml:space="preserve">(RPR) </w:t>
            </w:r>
            <w:r w:rsidR="006F73A6">
              <w:t>Volunteer</w:t>
            </w:r>
          </w:p>
        </w:tc>
      </w:tr>
      <w:tr w:rsidR="00E725CB" w:rsidRPr="00A960A2" w14:paraId="3F6C0ADA" w14:textId="77777777" w:rsidTr="009C3120">
        <w:trPr>
          <w:trHeight w:val="243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85" w:type="dxa"/>
            </w:tcMar>
          </w:tcPr>
          <w:p w14:paraId="523CD84E" w14:textId="008E20F4" w:rsidR="00E725CB" w:rsidRPr="00A960A2" w:rsidRDefault="00712457" w:rsidP="002F57FD">
            <w:pPr>
              <w:pStyle w:val="Paragraphheading"/>
            </w:pPr>
            <w:r w:rsidRPr="00A960A2">
              <w:t>Line Manager</w:t>
            </w:r>
            <w:r w:rsidR="00E725CB" w:rsidRPr="00A960A2">
              <w:t>: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3143D" w14:textId="698293CA" w:rsidR="00E725CB" w:rsidRPr="00A960A2" w:rsidRDefault="007D6DC3" w:rsidP="002F57FD">
            <w:pPr>
              <w:pStyle w:val="Heading4"/>
            </w:pPr>
            <w:r w:rsidRPr="00A960A2">
              <w:t>Team Leade</w:t>
            </w:r>
            <w:r w:rsidR="003538F9">
              <w:t>r</w:t>
            </w:r>
          </w:p>
        </w:tc>
      </w:tr>
      <w:tr w:rsidR="00E725CB" w:rsidRPr="00A960A2" w14:paraId="7BC0AC47" w14:textId="77777777" w:rsidTr="009C3120">
        <w:trPr>
          <w:trHeight w:val="22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85" w:type="dxa"/>
            </w:tcMar>
          </w:tcPr>
          <w:p w14:paraId="2EE92ADC" w14:textId="36DCB02D" w:rsidR="00E725CB" w:rsidRPr="00A960A2" w:rsidRDefault="009C3120" w:rsidP="002F57FD">
            <w:pPr>
              <w:pStyle w:val="Paragraphheading"/>
            </w:pPr>
            <w:r>
              <w:t>Requirements specific to the role</w:t>
            </w:r>
            <w:r w:rsidR="00E725CB" w:rsidRPr="00A960A2">
              <w:t>: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2CB7C" w14:textId="3EFBDFF8" w:rsidR="007A5042" w:rsidRDefault="00A61C85" w:rsidP="006E172F">
            <w:pPr>
              <w:pStyle w:val="Heading4"/>
              <w:numPr>
                <w:ilvl w:val="0"/>
                <w:numId w:val="47"/>
              </w:numPr>
              <w:tabs>
                <w:tab w:val="left" w:pos="570"/>
              </w:tabs>
              <w:ind w:left="0" w:firstLine="3"/>
            </w:pPr>
            <w:r w:rsidRPr="00A960A2">
              <w:t>RPR Volunteer role within the local area, travel within the area will be required.</w:t>
            </w:r>
          </w:p>
          <w:p w14:paraId="277BF432" w14:textId="77777777" w:rsidR="00DC38C2" w:rsidRDefault="00DC38C2" w:rsidP="006E172F">
            <w:pPr>
              <w:pStyle w:val="Heading4"/>
              <w:numPr>
                <w:ilvl w:val="0"/>
                <w:numId w:val="47"/>
              </w:numPr>
              <w:tabs>
                <w:tab w:val="left" w:pos="570"/>
              </w:tabs>
              <w:ind w:left="0" w:firstLine="3"/>
            </w:pPr>
            <w:r>
              <w:t>Commitment to a minimum of 3 hours per week volunteering, volunteers can carry out more hours if they wish to and the service has a need for this.</w:t>
            </w:r>
          </w:p>
          <w:p w14:paraId="343F4ED9" w14:textId="5116A741" w:rsidR="007A5042" w:rsidRPr="007A5042" w:rsidRDefault="00DC38C2" w:rsidP="007A5042">
            <w:pPr>
              <w:pStyle w:val="Heading4"/>
              <w:numPr>
                <w:ilvl w:val="0"/>
                <w:numId w:val="47"/>
              </w:numPr>
              <w:tabs>
                <w:tab w:val="left" w:pos="570"/>
              </w:tabs>
              <w:ind w:left="0" w:firstLine="3"/>
            </w:pPr>
            <w:r>
              <w:t>Attendance would be Monday to Friday</w:t>
            </w:r>
            <w:r w:rsidR="003F0915">
              <w:t>, between 09:00 and 17:00.  Unfortunately, there is no opportunity for evening or weekend volunteering</w:t>
            </w:r>
            <w:r w:rsidR="009C3120">
              <w:t>.</w:t>
            </w:r>
          </w:p>
        </w:tc>
      </w:tr>
      <w:tr w:rsidR="00E725CB" w:rsidRPr="00A960A2" w14:paraId="567DCBFD" w14:textId="77777777" w:rsidTr="009C3120">
        <w:trPr>
          <w:trHeight w:val="43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85" w:type="dxa"/>
            </w:tcMar>
          </w:tcPr>
          <w:p w14:paraId="299E0AA4" w14:textId="2D3B0786" w:rsidR="00E725CB" w:rsidRPr="00A960A2" w:rsidRDefault="00005A49" w:rsidP="002F57FD">
            <w:pPr>
              <w:pStyle w:val="Paragraphheading"/>
            </w:pPr>
            <w:r w:rsidRPr="00A960A2">
              <w:t>P</w:t>
            </w:r>
            <w:r w:rsidR="00E725CB" w:rsidRPr="00A960A2">
              <w:t>urpose: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B1051" w14:textId="3FEF37E1" w:rsidR="008D1160" w:rsidRPr="00314C03" w:rsidRDefault="00F0193E" w:rsidP="00C24229">
            <w:pPr>
              <w:pStyle w:val="Heading4"/>
            </w:pPr>
            <w:r w:rsidRPr="00314C03">
              <w:t xml:space="preserve">Some individuals have been deprived of their liberty following a decision that certain aspects of their care and living arrangements—such as being moved from independent accommodation into a care home—are in their best interest and necessary to keep them safe. </w:t>
            </w:r>
            <w:r w:rsidR="008D1160" w:rsidRPr="00314C03">
              <w:t>These people are legally entitled to have support from an RPR.</w:t>
            </w:r>
            <w:r w:rsidR="00C24229" w:rsidRPr="00314C03">
              <w:t xml:space="preserve"> </w:t>
            </w:r>
            <w:r w:rsidR="008D1160" w:rsidRPr="00314C03">
              <w:t>An RPR may be a family member, but if this is not an option then a VoiceAbility RPR</w:t>
            </w:r>
            <w:r w:rsidR="00060879">
              <w:t xml:space="preserve"> volunteer</w:t>
            </w:r>
            <w:r w:rsidR="008D1160" w:rsidRPr="00314C03">
              <w:t xml:space="preserve"> can be appointed</w:t>
            </w:r>
            <w:r w:rsidR="00750E19" w:rsidRPr="00314C03">
              <w:t xml:space="preserve">. </w:t>
            </w:r>
          </w:p>
        </w:tc>
      </w:tr>
      <w:tr w:rsidR="009C3120" w:rsidRPr="00A960A2" w14:paraId="2F3EE0B8" w14:textId="77777777" w:rsidTr="009C3120">
        <w:trPr>
          <w:trHeight w:val="2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85" w:type="dxa"/>
            </w:tcMar>
          </w:tcPr>
          <w:p w14:paraId="34278BB2" w14:textId="7BFFEE3E" w:rsidR="009C3120" w:rsidRPr="00A960A2" w:rsidRDefault="009C3120" w:rsidP="009C3120">
            <w:pPr>
              <w:pStyle w:val="Paragraphheading"/>
            </w:pPr>
            <w:r w:rsidRPr="00A960A2">
              <w:t>Volunteer role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370AC" w14:textId="77777777" w:rsidR="009C3120" w:rsidRPr="009C3120" w:rsidRDefault="009C3120" w:rsidP="009C3120">
            <w:pPr>
              <w:pStyle w:val="ListParagraph"/>
              <w:numPr>
                <w:ilvl w:val="0"/>
                <w:numId w:val="34"/>
              </w:numPr>
              <w:tabs>
                <w:tab w:val="left" w:pos="562"/>
              </w:tabs>
              <w:spacing w:before="0"/>
              <w:ind w:left="0" w:firstLine="0"/>
              <w:rPr>
                <w:rFonts w:eastAsia="Times New Roman"/>
                <w:lang w:eastAsia="en-GB"/>
              </w:rPr>
            </w:pPr>
            <w:r w:rsidRPr="009C3120">
              <w:rPr>
                <w:rFonts w:eastAsia="Times New Roman"/>
                <w:lang w:eastAsia="en-GB"/>
              </w:rPr>
              <w:t>Visiting clients to ensure they are getting the right care, support and being treated fairly</w:t>
            </w:r>
          </w:p>
          <w:p w14:paraId="28548DE4" w14:textId="77777777" w:rsidR="009C3120" w:rsidRPr="009C3120" w:rsidRDefault="009C3120" w:rsidP="79207E27">
            <w:pPr>
              <w:pStyle w:val="ListParagraph"/>
              <w:tabs>
                <w:tab w:val="left" w:pos="562"/>
              </w:tabs>
              <w:spacing w:before="0"/>
              <w:ind w:left="0" w:firstLine="0"/>
              <w:rPr>
                <w:rFonts w:eastAsia="Times New Roman"/>
                <w:lang w:eastAsia="en-GB"/>
              </w:rPr>
            </w:pPr>
            <w:r w:rsidRPr="009C3120">
              <w:rPr>
                <w:rFonts w:eastAsia="Times New Roman"/>
                <w:lang w:eastAsia="en-GB"/>
              </w:rPr>
              <w:t>Keeping detailed notes and records of interactions with clients and care facility staff</w:t>
            </w:r>
          </w:p>
          <w:p w14:paraId="4ED422C4" w14:textId="77777777" w:rsidR="009C3120" w:rsidRPr="009C3120" w:rsidRDefault="009C3120" w:rsidP="009C3120">
            <w:pPr>
              <w:pStyle w:val="ListParagraph"/>
              <w:numPr>
                <w:ilvl w:val="0"/>
                <w:numId w:val="34"/>
              </w:numPr>
              <w:tabs>
                <w:tab w:val="left" w:pos="562"/>
              </w:tabs>
              <w:spacing w:before="0"/>
              <w:ind w:left="0" w:firstLine="0"/>
              <w:rPr>
                <w:rFonts w:eastAsia="Times New Roman"/>
                <w:lang w:eastAsia="en-GB"/>
              </w:rPr>
            </w:pPr>
            <w:r w:rsidRPr="009C3120">
              <w:rPr>
                <w:rFonts w:eastAsia="Times New Roman"/>
                <w:lang w:eastAsia="en-GB"/>
              </w:rPr>
              <w:t>Helping to ensure the client is receiving the best care, in line with their wishes</w:t>
            </w:r>
          </w:p>
          <w:p w14:paraId="3B46A939" w14:textId="4440A7EA" w:rsidR="009C3120" w:rsidRPr="009C3120" w:rsidRDefault="009C3120" w:rsidP="009C3120">
            <w:pPr>
              <w:pStyle w:val="ListParagraph"/>
              <w:numPr>
                <w:ilvl w:val="0"/>
                <w:numId w:val="34"/>
              </w:numPr>
              <w:tabs>
                <w:tab w:val="left" w:pos="562"/>
              </w:tabs>
              <w:spacing w:before="0"/>
              <w:ind w:left="0" w:firstLine="0"/>
              <w:rPr>
                <w:rFonts w:eastAsia="Times New Roman"/>
                <w:lang w:eastAsia="en-GB"/>
              </w:rPr>
            </w:pPr>
            <w:r w:rsidRPr="009C3120">
              <w:rPr>
                <w:rFonts w:eastAsia="Times New Roman"/>
                <w:lang w:eastAsia="en-GB"/>
              </w:rPr>
              <w:t xml:space="preserve">Alerting </w:t>
            </w:r>
            <w:r w:rsidRPr="00314C03">
              <w:rPr>
                <w:rFonts w:eastAsia="Times New Roman"/>
                <w:lang w:eastAsia="en-GB"/>
              </w:rPr>
              <w:t xml:space="preserve">the </w:t>
            </w:r>
            <w:r w:rsidR="003C23BE">
              <w:rPr>
                <w:rFonts w:eastAsia="Times New Roman"/>
                <w:lang w:eastAsia="en-GB"/>
              </w:rPr>
              <w:t>Team Leader</w:t>
            </w:r>
            <w:r w:rsidR="00E76432" w:rsidRPr="00314C03">
              <w:rPr>
                <w:rFonts w:eastAsia="Times New Roman"/>
                <w:lang w:eastAsia="en-GB"/>
              </w:rPr>
              <w:t xml:space="preserve"> </w:t>
            </w:r>
            <w:r w:rsidRPr="00314C03">
              <w:rPr>
                <w:rFonts w:eastAsia="Times New Roman"/>
                <w:lang w:eastAsia="en-GB"/>
              </w:rPr>
              <w:t xml:space="preserve">to any </w:t>
            </w:r>
            <w:r w:rsidRPr="009C3120">
              <w:rPr>
                <w:rFonts w:eastAsia="Times New Roman"/>
                <w:lang w:eastAsia="en-GB"/>
              </w:rPr>
              <w:t>concerns regarding the client or their treatment</w:t>
            </w:r>
          </w:p>
          <w:p w14:paraId="20D6B864" w14:textId="77777777" w:rsidR="009C3120" w:rsidRPr="009C3120" w:rsidRDefault="009C3120" w:rsidP="009C3120">
            <w:pPr>
              <w:pStyle w:val="ListParagraph"/>
              <w:numPr>
                <w:ilvl w:val="0"/>
                <w:numId w:val="34"/>
              </w:numPr>
              <w:tabs>
                <w:tab w:val="left" w:pos="562"/>
              </w:tabs>
              <w:spacing w:before="0"/>
              <w:ind w:left="0" w:firstLine="0"/>
              <w:rPr>
                <w:rFonts w:eastAsia="Times New Roman"/>
                <w:lang w:eastAsia="en-GB"/>
              </w:rPr>
            </w:pPr>
            <w:r w:rsidRPr="009C3120">
              <w:rPr>
                <w:rFonts w:eastAsia="Times New Roman"/>
                <w:lang w:eastAsia="en-GB"/>
              </w:rPr>
              <w:t>Building professional relationships with the Care Home Staff</w:t>
            </w:r>
          </w:p>
          <w:p w14:paraId="686C8F25" w14:textId="58191608" w:rsidR="009C3120" w:rsidRPr="009C3120" w:rsidRDefault="009C3120" w:rsidP="009C3120">
            <w:pPr>
              <w:pStyle w:val="ListParagraph"/>
              <w:numPr>
                <w:ilvl w:val="0"/>
                <w:numId w:val="34"/>
              </w:numPr>
              <w:tabs>
                <w:tab w:val="left" w:pos="562"/>
              </w:tabs>
              <w:spacing w:before="0"/>
              <w:ind w:left="0" w:firstLine="0"/>
              <w:rPr>
                <w:rFonts w:eastAsia="Times New Roman"/>
                <w:lang w:eastAsia="en-GB"/>
              </w:rPr>
            </w:pPr>
            <w:r w:rsidRPr="009C3120">
              <w:rPr>
                <w:rFonts w:eastAsia="Times New Roman"/>
                <w:lang w:eastAsia="en-GB"/>
              </w:rPr>
              <w:t>Recording activity on our case management system</w:t>
            </w:r>
            <w:r w:rsidR="001A78C3">
              <w:rPr>
                <w:rFonts w:eastAsia="Times New Roman"/>
                <w:lang w:eastAsia="en-GB"/>
              </w:rPr>
              <w:t xml:space="preserve"> and writing reports</w:t>
            </w:r>
          </w:p>
          <w:p w14:paraId="27BC6ED6" w14:textId="77777777" w:rsidR="009C3120" w:rsidRPr="009C3120" w:rsidRDefault="009C3120" w:rsidP="009C3120">
            <w:pPr>
              <w:pStyle w:val="ListParagraph"/>
              <w:numPr>
                <w:ilvl w:val="0"/>
                <w:numId w:val="34"/>
              </w:numPr>
              <w:tabs>
                <w:tab w:val="left" w:pos="562"/>
              </w:tabs>
              <w:spacing w:before="0"/>
              <w:ind w:left="0" w:firstLine="0"/>
              <w:rPr>
                <w:rFonts w:eastAsia="Times New Roman"/>
                <w:lang w:eastAsia="en-GB"/>
              </w:rPr>
            </w:pPr>
            <w:r w:rsidRPr="009C3120">
              <w:rPr>
                <w:rFonts w:eastAsia="Times New Roman"/>
                <w:lang w:eastAsia="en-GB"/>
              </w:rPr>
              <w:t>Promoting our services and VoiceAbility</w:t>
            </w:r>
          </w:p>
          <w:p w14:paraId="6C27002E" w14:textId="02F4CCE8" w:rsidR="009C3120" w:rsidRPr="009C3120" w:rsidRDefault="009C3120" w:rsidP="009C3120">
            <w:pPr>
              <w:numPr>
                <w:ilvl w:val="0"/>
                <w:numId w:val="24"/>
              </w:numPr>
              <w:tabs>
                <w:tab w:val="clear" w:pos="720"/>
                <w:tab w:val="num" w:pos="565"/>
              </w:tabs>
              <w:ind w:left="0" w:hanging="2"/>
              <w:rPr>
                <w:rFonts w:ascii="Arial" w:eastAsia="Times New Roman" w:hAnsi="Arial" w:cs="Arial"/>
                <w:lang w:eastAsia="en-GB"/>
              </w:rPr>
            </w:pPr>
            <w:r w:rsidRPr="009C3120">
              <w:rPr>
                <w:rFonts w:ascii="Arial" w:eastAsia="Times New Roman" w:hAnsi="Arial" w:cs="Arial"/>
                <w:lang w:eastAsia="en-GB"/>
              </w:rPr>
              <w:t>Helping to make a difference to someone’s life</w:t>
            </w:r>
          </w:p>
        </w:tc>
      </w:tr>
      <w:tr w:rsidR="009C3120" w:rsidRPr="00A960A2" w14:paraId="7C49D7DF" w14:textId="77777777" w:rsidTr="009C3120">
        <w:trPr>
          <w:trHeight w:val="2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85" w:type="dxa"/>
            </w:tcMar>
          </w:tcPr>
          <w:p w14:paraId="111479D8" w14:textId="1EB69459" w:rsidR="009C3120" w:rsidRPr="00A960A2" w:rsidRDefault="009C3120" w:rsidP="009C3120">
            <w:pPr>
              <w:pStyle w:val="Paragraphheading"/>
            </w:pPr>
            <w:r w:rsidRPr="00A960A2">
              <w:t>Skills and qualities needed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678F8" w14:textId="77777777" w:rsidR="009C3120" w:rsidRPr="00C36103" w:rsidRDefault="009C3120" w:rsidP="00C36103">
            <w:pPr>
              <w:numPr>
                <w:ilvl w:val="0"/>
                <w:numId w:val="24"/>
              </w:numPr>
              <w:tabs>
                <w:tab w:val="clear" w:pos="720"/>
                <w:tab w:val="num" w:pos="565"/>
              </w:tabs>
              <w:ind w:left="0" w:hanging="2"/>
              <w:rPr>
                <w:rFonts w:ascii="Arial" w:eastAsia="Times New Roman" w:hAnsi="Arial" w:cs="Arial"/>
                <w:lang w:eastAsia="en-GB"/>
              </w:rPr>
            </w:pPr>
            <w:r w:rsidRPr="00C36103">
              <w:rPr>
                <w:rFonts w:ascii="Arial" w:eastAsia="Times New Roman" w:hAnsi="Arial" w:cs="Arial"/>
                <w:lang w:eastAsia="en-GB"/>
              </w:rPr>
              <w:t>Must be aged 18 years or older </w:t>
            </w:r>
          </w:p>
          <w:p w14:paraId="28EBC166" w14:textId="77777777" w:rsidR="009C3120" w:rsidRPr="00C36103" w:rsidRDefault="009C3120" w:rsidP="00C36103">
            <w:pPr>
              <w:numPr>
                <w:ilvl w:val="0"/>
                <w:numId w:val="25"/>
              </w:numPr>
              <w:tabs>
                <w:tab w:val="clear" w:pos="720"/>
                <w:tab w:val="num" w:pos="565"/>
              </w:tabs>
              <w:ind w:left="0" w:hanging="2"/>
              <w:rPr>
                <w:rFonts w:ascii="Arial" w:eastAsia="Times New Roman" w:hAnsi="Arial" w:cs="Arial"/>
                <w:lang w:eastAsia="en-GB"/>
              </w:rPr>
            </w:pPr>
            <w:r w:rsidRPr="00C36103">
              <w:rPr>
                <w:rFonts w:ascii="Arial" w:eastAsia="Times New Roman" w:hAnsi="Arial" w:cs="Arial"/>
                <w:lang w:eastAsia="en-GB"/>
              </w:rPr>
              <w:t>Good communication skills – written, verbal and non-verbal </w:t>
            </w:r>
          </w:p>
          <w:p w14:paraId="776730E8" w14:textId="77777777" w:rsidR="009C3120" w:rsidRPr="00C36103" w:rsidRDefault="009C3120" w:rsidP="00C36103">
            <w:pPr>
              <w:numPr>
                <w:ilvl w:val="0"/>
                <w:numId w:val="26"/>
              </w:numPr>
              <w:tabs>
                <w:tab w:val="clear" w:pos="720"/>
                <w:tab w:val="num" w:pos="565"/>
              </w:tabs>
              <w:ind w:left="0" w:hanging="2"/>
              <w:rPr>
                <w:rFonts w:ascii="Arial" w:eastAsia="Times New Roman" w:hAnsi="Arial" w:cs="Arial"/>
                <w:lang w:eastAsia="en-GB"/>
              </w:rPr>
            </w:pPr>
            <w:r w:rsidRPr="00C36103">
              <w:rPr>
                <w:rFonts w:ascii="Arial" w:eastAsia="Times New Roman" w:hAnsi="Arial" w:cs="Arial"/>
                <w:lang w:eastAsia="en-GB"/>
              </w:rPr>
              <w:t>Empathy and patience when meeting with our clients </w:t>
            </w:r>
          </w:p>
          <w:p w14:paraId="2DB70C8F" w14:textId="77777777" w:rsidR="009C3120" w:rsidRPr="00C36103" w:rsidRDefault="009C3120" w:rsidP="00C36103">
            <w:pPr>
              <w:numPr>
                <w:ilvl w:val="0"/>
                <w:numId w:val="27"/>
              </w:numPr>
              <w:tabs>
                <w:tab w:val="clear" w:pos="720"/>
                <w:tab w:val="num" w:pos="565"/>
              </w:tabs>
              <w:ind w:left="0" w:hanging="2"/>
              <w:rPr>
                <w:rFonts w:ascii="Arial" w:eastAsia="Times New Roman" w:hAnsi="Arial" w:cs="Arial"/>
                <w:lang w:eastAsia="en-GB"/>
              </w:rPr>
            </w:pPr>
            <w:r w:rsidRPr="00C36103">
              <w:rPr>
                <w:rFonts w:ascii="Arial" w:eastAsia="Times New Roman" w:hAnsi="Arial" w:cs="Arial"/>
                <w:lang w:eastAsia="en-GB"/>
              </w:rPr>
              <w:t>A knowledge of, or interest in, Deprivation of Liberty safeguards (DOLs) and other relevant legislation</w:t>
            </w:r>
          </w:p>
          <w:p w14:paraId="4DEA0EB1" w14:textId="77777777" w:rsidR="009C3120" w:rsidRPr="00C36103" w:rsidRDefault="009C3120" w:rsidP="00C36103">
            <w:pPr>
              <w:numPr>
                <w:ilvl w:val="0"/>
                <w:numId w:val="28"/>
              </w:numPr>
              <w:tabs>
                <w:tab w:val="clear" w:pos="720"/>
                <w:tab w:val="num" w:pos="565"/>
              </w:tabs>
              <w:ind w:left="0" w:hanging="2"/>
              <w:rPr>
                <w:rFonts w:ascii="Arial" w:eastAsia="Times New Roman" w:hAnsi="Arial" w:cs="Arial"/>
                <w:lang w:eastAsia="en-GB"/>
              </w:rPr>
            </w:pPr>
            <w:r w:rsidRPr="00C36103">
              <w:rPr>
                <w:rFonts w:ascii="Arial" w:eastAsia="Times New Roman" w:hAnsi="Arial" w:cs="Arial"/>
                <w:lang w:eastAsia="en-GB"/>
              </w:rPr>
              <w:t>A basic level of IT literacy, training will be provided on specialist software use </w:t>
            </w:r>
          </w:p>
          <w:p w14:paraId="27427A43" w14:textId="77777777" w:rsidR="009C3120" w:rsidRPr="00C36103" w:rsidRDefault="009C3120" w:rsidP="00C36103">
            <w:pPr>
              <w:numPr>
                <w:ilvl w:val="0"/>
                <w:numId w:val="29"/>
              </w:numPr>
              <w:tabs>
                <w:tab w:val="clear" w:pos="720"/>
                <w:tab w:val="num" w:pos="565"/>
              </w:tabs>
              <w:ind w:left="0" w:hanging="2"/>
              <w:rPr>
                <w:rFonts w:ascii="Arial" w:eastAsia="Times New Roman" w:hAnsi="Arial" w:cs="Arial"/>
                <w:lang w:eastAsia="en-GB"/>
              </w:rPr>
            </w:pPr>
            <w:r w:rsidRPr="00C36103">
              <w:rPr>
                <w:rFonts w:ascii="Arial" w:eastAsia="Times New Roman" w:hAnsi="Arial" w:cs="Arial"/>
                <w:lang w:eastAsia="en-GB"/>
              </w:rPr>
              <w:t>Accuracy and attention to detail </w:t>
            </w:r>
          </w:p>
          <w:p w14:paraId="3C592DA3" w14:textId="77777777" w:rsidR="009C3120" w:rsidRPr="00C36103" w:rsidRDefault="009C3120" w:rsidP="00C36103">
            <w:pPr>
              <w:numPr>
                <w:ilvl w:val="0"/>
                <w:numId w:val="30"/>
              </w:numPr>
              <w:tabs>
                <w:tab w:val="clear" w:pos="720"/>
                <w:tab w:val="num" w:pos="565"/>
              </w:tabs>
              <w:ind w:left="0" w:hanging="2"/>
              <w:rPr>
                <w:rFonts w:ascii="Arial" w:eastAsia="Times New Roman" w:hAnsi="Arial" w:cs="Arial"/>
                <w:lang w:eastAsia="en-GB"/>
              </w:rPr>
            </w:pPr>
            <w:r w:rsidRPr="00C36103">
              <w:rPr>
                <w:rFonts w:ascii="Arial" w:eastAsia="Times New Roman" w:hAnsi="Arial" w:cs="Arial"/>
                <w:lang w:eastAsia="en-GB"/>
              </w:rPr>
              <w:t>Ability to manage own time and prioritise workload </w:t>
            </w:r>
          </w:p>
          <w:p w14:paraId="4438A320" w14:textId="27DC7E89" w:rsidR="009C3120" w:rsidRPr="00C36103" w:rsidRDefault="009C3120" w:rsidP="00C36103">
            <w:pPr>
              <w:numPr>
                <w:ilvl w:val="0"/>
                <w:numId w:val="31"/>
              </w:numPr>
              <w:tabs>
                <w:tab w:val="clear" w:pos="720"/>
                <w:tab w:val="num" w:pos="565"/>
              </w:tabs>
              <w:ind w:left="0" w:hanging="2"/>
              <w:rPr>
                <w:rFonts w:ascii="Arial" w:eastAsia="Times New Roman" w:hAnsi="Arial" w:cs="Arial"/>
                <w:lang w:eastAsia="en-GB"/>
              </w:rPr>
            </w:pPr>
            <w:r w:rsidRPr="00C36103">
              <w:rPr>
                <w:rFonts w:ascii="Arial" w:eastAsia="Times New Roman" w:hAnsi="Arial" w:cs="Arial"/>
                <w:lang w:eastAsia="en-GB"/>
              </w:rPr>
              <w:t>Ability to volunteer independently and as part of a team </w:t>
            </w:r>
          </w:p>
          <w:p w14:paraId="59932045" w14:textId="116C30EB" w:rsidR="009C3120" w:rsidRPr="00314C03" w:rsidRDefault="009C3120" w:rsidP="00C36103">
            <w:pPr>
              <w:numPr>
                <w:ilvl w:val="0"/>
                <w:numId w:val="32"/>
              </w:numPr>
              <w:tabs>
                <w:tab w:val="clear" w:pos="720"/>
                <w:tab w:val="num" w:pos="565"/>
              </w:tabs>
              <w:ind w:left="0" w:hanging="2"/>
              <w:rPr>
                <w:rFonts w:ascii="Arial" w:eastAsia="Times New Roman" w:hAnsi="Arial" w:cs="Arial"/>
                <w:lang w:eastAsia="en-GB"/>
              </w:rPr>
            </w:pPr>
            <w:r w:rsidRPr="00C36103">
              <w:rPr>
                <w:rFonts w:ascii="Arial" w:eastAsia="Times New Roman" w:hAnsi="Arial" w:cs="Arial"/>
                <w:lang w:eastAsia="en-GB"/>
              </w:rPr>
              <w:t>A commitment to the aims, vision and values of VoiceAbility</w:t>
            </w:r>
          </w:p>
        </w:tc>
      </w:tr>
      <w:tr w:rsidR="00C36103" w:rsidRPr="00A960A2" w14:paraId="75FA0A7A" w14:textId="77777777" w:rsidTr="009C3120">
        <w:trPr>
          <w:trHeight w:val="2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85" w:type="dxa"/>
            </w:tcMar>
          </w:tcPr>
          <w:p w14:paraId="33079D93" w14:textId="56405A12" w:rsidR="00C36103" w:rsidRPr="00A960A2" w:rsidRDefault="00C36103" w:rsidP="009C3120">
            <w:pPr>
              <w:pStyle w:val="Paragraphheading"/>
            </w:pPr>
            <w:r w:rsidRPr="00A960A2">
              <w:lastRenderedPageBreak/>
              <w:t>Support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EAF43" w14:textId="4B884157" w:rsidR="00DB08D8" w:rsidRPr="00B72688" w:rsidRDefault="00DB08D8" w:rsidP="00DB08D8">
            <w:pPr>
              <w:numPr>
                <w:ilvl w:val="0"/>
                <w:numId w:val="48"/>
              </w:numPr>
              <w:tabs>
                <w:tab w:val="clear" w:pos="720"/>
                <w:tab w:val="left" w:pos="570"/>
              </w:tabs>
              <w:ind w:left="0" w:hanging="14"/>
              <w:rPr>
                <w:rFonts w:ascii="Arial" w:eastAsia="Cambria" w:hAnsi="Arial" w:cs="Arial"/>
              </w:rPr>
            </w:pPr>
            <w:r w:rsidRPr="6D37CBC5">
              <w:rPr>
                <w:rFonts w:ascii="Arial" w:eastAsia="Cambria" w:hAnsi="Arial" w:cs="Arial"/>
              </w:rPr>
              <w:t xml:space="preserve">You will have a named member of staff </w:t>
            </w:r>
            <w:r w:rsidR="002C3AE1">
              <w:rPr>
                <w:rFonts w:ascii="Arial" w:eastAsia="Cambria" w:hAnsi="Arial" w:cs="Arial"/>
              </w:rPr>
              <w:t>supporting</w:t>
            </w:r>
            <w:r w:rsidRPr="6D37CBC5">
              <w:rPr>
                <w:rFonts w:ascii="Arial" w:eastAsia="Cambria" w:hAnsi="Arial" w:cs="Arial"/>
              </w:rPr>
              <w:t xml:space="preserve"> you and answering any </w:t>
            </w:r>
            <w:r w:rsidRPr="6D37CBC5" w:rsidDel="00EE45B7">
              <w:rPr>
                <w:rFonts w:ascii="Arial" w:eastAsia="Cambria" w:hAnsi="Arial" w:cs="Arial"/>
              </w:rPr>
              <w:t>practice</w:t>
            </w:r>
            <w:r w:rsidRPr="6D37CBC5">
              <w:rPr>
                <w:rFonts w:ascii="Arial" w:eastAsia="Cambria" w:hAnsi="Arial" w:cs="Arial"/>
              </w:rPr>
              <w:t xml:space="preserve">-based questions and </w:t>
            </w:r>
            <w:r w:rsidRPr="782575DC">
              <w:rPr>
                <w:rFonts w:ascii="Arial" w:eastAsia="Cambria" w:hAnsi="Arial" w:cs="Arial"/>
              </w:rPr>
              <w:t>a</w:t>
            </w:r>
            <w:r w:rsidRPr="6D37CBC5" w:rsidDel="003D5F14">
              <w:rPr>
                <w:rFonts w:ascii="Arial" w:eastAsia="Cambria" w:hAnsi="Arial" w:cs="Arial"/>
              </w:rPr>
              <w:t xml:space="preserve"> </w:t>
            </w:r>
            <w:r w:rsidRPr="6D37CBC5">
              <w:rPr>
                <w:rFonts w:ascii="Arial" w:eastAsia="Cambria" w:hAnsi="Arial" w:cs="Arial"/>
              </w:rPr>
              <w:t>Volunteer Coordinator to help you with any other support needs</w:t>
            </w:r>
          </w:p>
          <w:p w14:paraId="6E0686FC" w14:textId="77777777" w:rsidR="00DB08D8" w:rsidRPr="00B72688" w:rsidRDefault="00DB08D8" w:rsidP="00DB08D8">
            <w:pPr>
              <w:numPr>
                <w:ilvl w:val="0"/>
                <w:numId w:val="49"/>
              </w:numPr>
              <w:tabs>
                <w:tab w:val="clear" w:pos="720"/>
                <w:tab w:val="left" w:pos="570"/>
              </w:tabs>
              <w:ind w:left="0" w:hanging="14"/>
              <w:rPr>
                <w:rFonts w:ascii="Arial" w:eastAsia="Cambria" w:hAnsi="Arial" w:cs="Arial"/>
              </w:rPr>
            </w:pPr>
            <w:r w:rsidRPr="6D37CBC5">
              <w:rPr>
                <w:rFonts w:ascii="Arial" w:eastAsia="Cambria" w:hAnsi="Arial" w:cs="Arial"/>
              </w:rPr>
              <w:t>You will be given Volunteer Induction, Safeguarding and Role Specific training as well as the opportunity to access a selection of our eLearning modules</w:t>
            </w:r>
          </w:p>
          <w:p w14:paraId="0B757619" w14:textId="0414F827" w:rsidR="00DB08D8" w:rsidRPr="00B72688" w:rsidRDefault="00DB08D8" w:rsidP="00DB08D8">
            <w:pPr>
              <w:numPr>
                <w:ilvl w:val="0"/>
                <w:numId w:val="49"/>
              </w:numPr>
              <w:tabs>
                <w:tab w:val="clear" w:pos="720"/>
                <w:tab w:val="left" w:pos="570"/>
              </w:tabs>
              <w:ind w:left="0" w:hanging="14"/>
              <w:rPr>
                <w:rFonts w:ascii="Arial" w:eastAsia="Cambria" w:hAnsi="Arial" w:cs="Arial"/>
              </w:rPr>
            </w:pPr>
            <w:r w:rsidRPr="6D37CBC5">
              <w:rPr>
                <w:rFonts w:ascii="Arial" w:eastAsia="Cambria" w:hAnsi="Arial" w:cs="Arial"/>
              </w:rPr>
              <w:t>You will be given the opportunity to shadow with one of our staff members within</w:t>
            </w:r>
            <w:r w:rsidR="1A2F0628" w:rsidRPr="35469986">
              <w:rPr>
                <w:rFonts w:ascii="Arial" w:eastAsia="Cambria" w:hAnsi="Arial" w:cs="Arial"/>
              </w:rPr>
              <w:t xml:space="preserve"> a residential setting</w:t>
            </w:r>
          </w:p>
          <w:p w14:paraId="139CA329" w14:textId="77777777" w:rsidR="00DB08D8" w:rsidRDefault="00DB08D8" w:rsidP="00DB08D8">
            <w:pPr>
              <w:numPr>
                <w:ilvl w:val="0"/>
                <w:numId w:val="50"/>
              </w:numPr>
              <w:tabs>
                <w:tab w:val="clear" w:pos="720"/>
                <w:tab w:val="left" w:pos="570"/>
              </w:tabs>
              <w:ind w:left="0" w:hanging="14"/>
              <w:rPr>
                <w:rFonts w:ascii="Arial" w:eastAsia="Cambria" w:hAnsi="Arial" w:cs="Arial"/>
              </w:rPr>
            </w:pPr>
            <w:r w:rsidRPr="6D37CBC5">
              <w:rPr>
                <w:rFonts w:ascii="Arial" w:eastAsia="Cambria" w:hAnsi="Arial" w:cs="Arial"/>
              </w:rPr>
              <w:t xml:space="preserve">VoiceAbility have strong </w:t>
            </w:r>
            <w:r w:rsidRPr="00B72688">
              <w:rPr>
                <w:rFonts w:ascii="Arial" w:eastAsia="Cambria" w:hAnsi="Arial" w:cs="Arial"/>
              </w:rPr>
              <w:t xml:space="preserve">guidelines, policies, and </w:t>
            </w:r>
            <w:r w:rsidRPr="6D37CBC5">
              <w:rPr>
                <w:rFonts w:ascii="Arial" w:eastAsia="Cambria" w:hAnsi="Arial" w:cs="Arial"/>
              </w:rPr>
              <w:t xml:space="preserve">use </w:t>
            </w:r>
            <w:r w:rsidRPr="00B72688">
              <w:rPr>
                <w:rFonts w:ascii="Arial" w:eastAsia="Cambria" w:hAnsi="Arial" w:cs="Arial"/>
              </w:rPr>
              <w:t xml:space="preserve">best practices </w:t>
            </w:r>
          </w:p>
          <w:p w14:paraId="4634E320" w14:textId="760AB3B2" w:rsidR="00C36103" w:rsidRPr="00DB08D8" w:rsidRDefault="00DB08D8" w:rsidP="00DB08D8">
            <w:pPr>
              <w:numPr>
                <w:ilvl w:val="0"/>
                <w:numId w:val="50"/>
              </w:numPr>
              <w:tabs>
                <w:tab w:val="clear" w:pos="720"/>
                <w:tab w:val="left" w:pos="570"/>
              </w:tabs>
              <w:ind w:left="0" w:hanging="14"/>
              <w:rPr>
                <w:rFonts w:ascii="Arial" w:eastAsia="Cambria" w:hAnsi="Arial" w:cs="Arial"/>
              </w:rPr>
            </w:pPr>
            <w:r w:rsidRPr="00DB08D8">
              <w:rPr>
                <w:rFonts w:ascii="Arial" w:eastAsia="Cambria" w:hAnsi="Arial" w:cs="Arial"/>
              </w:rPr>
              <w:t>To support our volunteers, we have created a volunteer intranet, this gives ongoing access to documents you may wish to refer to as you begin your volunteering journey</w:t>
            </w:r>
            <w:r w:rsidR="00C36103" w:rsidRPr="00DB08D8">
              <w:rPr>
                <w:rFonts w:ascii="Arial" w:eastAsia="Cambria" w:hAnsi="Arial" w:cs="Arial"/>
              </w:rPr>
              <w:t> </w:t>
            </w:r>
          </w:p>
        </w:tc>
      </w:tr>
      <w:tr w:rsidR="00DB08D8" w:rsidRPr="00A960A2" w14:paraId="3003E968" w14:textId="77777777" w:rsidTr="009C3120">
        <w:trPr>
          <w:trHeight w:val="2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85" w:type="dxa"/>
            </w:tcMar>
          </w:tcPr>
          <w:p w14:paraId="2B1C5813" w14:textId="758DD990" w:rsidR="00DB08D8" w:rsidRPr="00A960A2" w:rsidRDefault="00DB08D8" w:rsidP="009C3120">
            <w:pPr>
              <w:pStyle w:val="Paragraphheading"/>
            </w:pPr>
            <w:r w:rsidRPr="00A960A2">
              <w:t>What’s in it for me?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6D99B" w14:textId="77777777" w:rsidR="00DB08D8" w:rsidRPr="00602B21" w:rsidRDefault="00DB08D8" w:rsidP="00DB08D8">
            <w:pPr>
              <w:numPr>
                <w:ilvl w:val="0"/>
                <w:numId w:val="41"/>
              </w:numPr>
              <w:tabs>
                <w:tab w:val="clear" w:pos="720"/>
                <w:tab w:val="left" w:pos="565"/>
              </w:tabs>
              <w:ind w:left="-2" w:firstLine="2"/>
              <w:rPr>
                <w:rFonts w:ascii="Arial" w:eastAsia="Times New Roman" w:hAnsi="Arial" w:cs="Arial"/>
                <w:lang w:eastAsia="en-GB"/>
              </w:rPr>
            </w:pPr>
            <w:r w:rsidRPr="00602B21">
              <w:rPr>
                <w:rFonts w:ascii="Arial" w:eastAsia="Times New Roman" w:hAnsi="Arial" w:cs="Arial"/>
                <w:lang w:eastAsia="en-GB"/>
              </w:rPr>
              <w:t>The opportunity to make a real difference to a client’s life by making sure that they are aware of their rights  </w:t>
            </w:r>
          </w:p>
          <w:p w14:paraId="6D36B020" w14:textId="77777777" w:rsidR="00DB08D8" w:rsidRPr="00602B21" w:rsidRDefault="00DB08D8" w:rsidP="00DB08D8">
            <w:pPr>
              <w:numPr>
                <w:ilvl w:val="0"/>
                <w:numId w:val="42"/>
              </w:numPr>
              <w:tabs>
                <w:tab w:val="clear" w:pos="720"/>
                <w:tab w:val="left" w:pos="565"/>
              </w:tabs>
              <w:ind w:left="-2" w:firstLine="2"/>
              <w:rPr>
                <w:rFonts w:ascii="Arial" w:eastAsia="Times New Roman" w:hAnsi="Arial" w:cs="Arial"/>
                <w:lang w:eastAsia="en-GB"/>
              </w:rPr>
            </w:pPr>
            <w:r w:rsidRPr="00602B21">
              <w:rPr>
                <w:rFonts w:ascii="Arial" w:eastAsia="Times New Roman" w:hAnsi="Arial" w:cs="Arial"/>
                <w:lang w:eastAsia="en-GB"/>
              </w:rPr>
              <w:t>Gain valuable experience in volunteering and supporting vulnerable individuals </w:t>
            </w:r>
          </w:p>
          <w:p w14:paraId="660FAAE5" w14:textId="77777777" w:rsidR="00DB08D8" w:rsidRPr="00602B21" w:rsidRDefault="00DB08D8" w:rsidP="00DB08D8">
            <w:pPr>
              <w:numPr>
                <w:ilvl w:val="0"/>
                <w:numId w:val="43"/>
              </w:numPr>
              <w:tabs>
                <w:tab w:val="clear" w:pos="720"/>
                <w:tab w:val="left" w:pos="565"/>
              </w:tabs>
              <w:ind w:left="-2" w:firstLine="2"/>
              <w:rPr>
                <w:rFonts w:ascii="Arial" w:eastAsia="Times New Roman" w:hAnsi="Arial" w:cs="Arial"/>
                <w:lang w:eastAsia="en-GB"/>
              </w:rPr>
            </w:pPr>
            <w:r w:rsidRPr="00602B21">
              <w:rPr>
                <w:rFonts w:ascii="Arial" w:eastAsia="Times New Roman" w:hAnsi="Arial" w:cs="Arial"/>
                <w:lang w:eastAsia="en-GB"/>
              </w:rPr>
              <w:t>Access to training and ongoing support from VoiceAbility staff </w:t>
            </w:r>
          </w:p>
          <w:p w14:paraId="066E6C9E" w14:textId="736A4918" w:rsidR="00AE3D20" w:rsidRDefault="00DB08D8" w:rsidP="00DB08D8">
            <w:pPr>
              <w:pStyle w:val="ListParagraph"/>
              <w:numPr>
                <w:ilvl w:val="0"/>
                <w:numId w:val="34"/>
              </w:numPr>
              <w:tabs>
                <w:tab w:val="left" w:pos="562"/>
              </w:tabs>
              <w:spacing w:before="0"/>
              <w:ind w:left="0" w:firstLine="0"/>
              <w:rPr>
                <w:rFonts w:eastAsia="Times New Roman"/>
                <w:lang w:eastAsia="en-GB"/>
              </w:rPr>
            </w:pPr>
            <w:r w:rsidRPr="00602B21">
              <w:rPr>
                <w:rFonts w:eastAsia="Times New Roman"/>
                <w:lang w:eastAsia="en-GB"/>
              </w:rPr>
              <w:t xml:space="preserve">Regular 1 to 1 </w:t>
            </w:r>
            <w:proofErr w:type="gramStart"/>
            <w:r w:rsidRPr="00602B21">
              <w:rPr>
                <w:rFonts w:eastAsia="Times New Roman"/>
                <w:lang w:eastAsia="en-GB"/>
              </w:rPr>
              <w:t>meeting</w:t>
            </w:r>
            <w:r w:rsidR="00513EEE">
              <w:rPr>
                <w:rFonts w:eastAsia="Times New Roman"/>
                <w:lang w:eastAsia="en-GB"/>
              </w:rPr>
              <w:t>s</w:t>
            </w:r>
            <w:proofErr w:type="gramEnd"/>
            <w:r w:rsidRPr="00602B21">
              <w:rPr>
                <w:rFonts w:eastAsia="Times New Roman"/>
                <w:lang w:eastAsia="en-GB"/>
              </w:rPr>
              <w:t xml:space="preserve"> to support your development and wellbeing</w:t>
            </w:r>
          </w:p>
          <w:p w14:paraId="796B9A1B" w14:textId="6088261C" w:rsidR="00DB08D8" w:rsidRPr="00A960A2" w:rsidRDefault="00AE3D20" w:rsidP="00DB08D8">
            <w:pPr>
              <w:pStyle w:val="ListParagraph"/>
              <w:numPr>
                <w:ilvl w:val="0"/>
                <w:numId w:val="34"/>
              </w:numPr>
              <w:tabs>
                <w:tab w:val="left" w:pos="562"/>
              </w:tabs>
              <w:spacing w:before="0"/>
              <w:ind w:left="0" w:firstLine="0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This is a voluntary role, and there is no monetary compensation.  However</w:t>
            </w:r>
            <w:r w:rsidR="00D00081">
              <w:rPr>
                <w:rFonts w:eastAsia="Times New Roman"/>
                <w:lang w:eastAsia="en-GB"/>
              </w:rPr>
              <w:t xml:space="preserve">, reasonable expenses for travel and activities may be reimbursed according to </w:t>
            </w:r>
            <w:proofErr w:type="spellStart"/>
            <w:r w:rsidR="00D00081">
              <w:rPr>
                <w:rFonts w:eastAsia="Times New Roman"/>
                <w:lang w:eastAsia="en-GB"/>
              </w:rPr>
              <w:t>VoiceAbility’s</w:t>
            </w:r>
            <w:proofErr w:type="spellEnd"/>
            <w:r w:rsidR="00D00081">
              <w:rPr>
                <w:rFonts w:eastAsia="Times New Roman"/>
                <w:lang w:eastAsia="en-GB"/>
              </w:rPr>
              <w:t xml:space="preserve"> volunteer policy.</w:t>
            </w:r>
            <w:r w:rsidR="00DB08D8" w:rsidRPr="00602B21">
              <w:rPr>
                <w:rFonts w:eastAsia="Times New Roman"/>
                <w:lang w:eastAsia="en-GB"/>
              </w:rPr>
              <w:t> </w:t>
            </w:r>
          </w:p>
        </w:tc>
      </w:tr>
    </w:tbl>
    <w:p w14:paraId="78C01956" w14:textId="77777777" w:rsidR="00861FE9" w:rsidRPr="00A960A2" w:rsidRDefault="00861FE9" w:rsidP="00861FE9">
      <w:pPr>
        <w:ind w:left="-426"/>
        <w:rPr>
          <w:rFonts w:ascii="Arial" w:hAnsi="Arial" w:cs="Arial"/>
        </w:rPr>
      </w:pPr>
    </w:p>
    <w:p w14:paraId="1BCE9310" w14:textId="48A0E9EF" w:rsidR="00E47DF5" w:rsidRPr="00A960A2" w:rsidRDefault="00E725CB" w:rsidP="00DF0D91">
      <w:pPr>
        <w:pStyle w:val="Heading4"/>
        <w:rPr>
          <w:lang w:bidi="he-IL"/>
        </w:rPr>
      </w:pPr>
      <w:r w:rsidRPr="00A960A2">
        <w:rPr>
          <w:lang w:bidi="he-IL"/>
        </w:rPr>
        <w:t xml:space="preserve">This </w:t>
      </w:r>
      <w:r w:rsidR="00A10178" w:rsidRPr="00A960A2">
        <w:rPr>
          <w:lang w:bidi="he-IL"/>
        </w:rPr>
        <w:t>role</w:t>
      </w:r>
      <w:r w:rsidRPr="00A960A2">
        <w:rPr>
          <w:lang w:bidi="he-IL"/>
        </w:rPr>
        <w:t xml:space="preserve"> description is designed to outline a range of duties that may be encountered.  It is not designed to be an exhaustive list.</w:t>
      </w:r>
      <w:bookmarkEnd w:id="1"/>
    </w:p>
    <w:sectPr w:rsidR="00E47DF5" w:rsidRPr="00A960A2" w:rsidSect="00DF0D91">
      <w:headerReference w:type="default" r:id="rId10"/>
      <w:footerReference w:type="default" r:id="rId11"/>
      <w:headerReference w:type="first" r:id="rId12"/>
      <w:pgSz w:w="11900" w:h="16820"/>
      <w:pgMar w:top="720" w:right="720" w:bottom="720" w:left="720" w:header="0" w:footer="5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B27D8" w14:textId="77777777" w:rsidR="00612327" w:rsidRDefault="00612327" w:rsidP="00DA0220">
      <w:r>
        <w:separator/>
      </w:r>
    </w:p>
  </w:endnote>
  <w:endnote w:type="continuationSeparator" w:id="0">
    <w:p w14:paraId="17CD55DC" w14:textId="77777777" w:rsidR="00612327" w:rsidRDefault="00612327" w:rsidP="00DA0220">
      <w:r>
        <w:continuationSeparator/>
      </w:r>
    </w:p>
  </w:endnote>
  <w:endnote w:type="continuationNotice" w:id="1">
    <w:p w14:paraId="77F6753A" w14:textId="77777777" w:rsidR="00612327" w:rsidRDefault="006123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DDB9E" w14:textId="1E634433" w:rsidR="00DF0D91" w:rsidRDefault="00CF3D6E" w:rsidP="00DF0D91">
    <w:pPr>
      <w:pStyle w:val="paragraph"/>
      <w:spacing w:before="0" w:beforeAutospacing="0" w:after="0" w:afterAutospacing="0"/>
      <w:textAlignment w:val="baseline"/>
      <w:rPr>
        <w:rFonts w:ascii="Segoe UI" w:hAnsi="Segoe UI" w:cs="Segoe UI"/>
        <w:sz w:val="18"/>
        <w:szCs w:val="18"/>
      </w:rPr>
    </w:pPr>
    <w:r>
      <w:rPr>
        <w:rStyle w:val="normaltextrun"/>
        <w:rFonts w:ascii="Calibri" w:eastAsiaTheme="minorEastAsia" w:hAnsi="Calibri" w:cs="Calibri"/>
        <w:sz w:val="20"/>
        <w:szCs w:val="20"/>
      </w:rPr>
      <w:t>Relevant Person’s Representative Volunteer</w:t>
    </w:r>
    <w:r w:rsidR="00DF0D91">
      <w:rPr>
        <w:rStyle w:val="normaltextrun"/>
        <w:rFonts w:ascii="Calibri" w:eastAsiaTheme="minorEastAsia" w:hAnsi="Calibri" w:cs="Calibri"/>
        <w:sz w:val="20"/>
        <w:szCs w:val="20"/>
      </w:rPr>
      <w:t xml:space="preserve"> reviewed on </w:t>
    </w:r>
    <w:r w:rsidR="001F7065">
      <w:rPr>
        <w:rStyle w:val="normaltextrun"/>
        <w:rFonts w:ascii="Calibri" w:eastAsiaTheme="minorEastAsia" w:hAnsi="Calibri" w:cs="Calibri"/>
        <w:sz w:val="20"/>
        <w:szCs w:val="20"/>
      </w:rPr>
      <w:t>06/06</w:t>
    </w:r>
    <w:r w:rsidR="00314C03">
      <w:rPr>
        <w:rStyle w:val="normaltextrun"/>
        <w:rFonts w:ascii="Calibri" w:eastAsiaTheme="minorEastAsia" w:hAnsi="Calibri" w:cs="Calibri"/>
        <w:sz w:val="20"/>
        <w:szCs w:val="20"/>
      </w:rPr>
      <w:t>/2025</w:t>
    </w:r>
  </w:p>
  <w:p w14:paraId="3E0EED2D" w14:textId="77777777" w:rsidR="00DF0D91" w:rsidRDefault="00DF0D91" w:rsidP="00DF0D91">
    <w:pPr>
      <w:pStyle w:val="paragraph"/>
      <w:spacing w:before="0" w:beforeAutospacing="0" w:after="0" w:afterAutospacing="0"/>
      <w:textAlignment w:val="baseline"/>
      <w:rPr>
        <w:rFonts w:ascii="Segoe UI" w:hAnsi="Segoe UI" w:cs="Segoe UI"/>
        <w:sz w:val="18"/>
        <w:szCs w:val="18"/>
      </w:rPr>
    </w:pPr>
    <w:r>
      <w:rPr>
        <w:rStyle w:val="normaltextrun"/>
        <w:rFonts w:ascii="Calibri" w:eastAsiaTheme="minorEastAsia" w:hAnsi="Calibri" w:cs="Calibri"/>
        <w:sz w:val="20"/>
        <w:szCs w:val="20"/>
      </w:rPr>
      <w:t>Registered Charity in England and Wales 1076630 and in Scotland SC050036. Limited company 3798884</w:t>
    </w:r>
    <w:r>
      <w:rPr>
        <w:rStyle w:val="eop"/>
        <w:rFonts w:ascii="Calibri" w:hAnsi="Calibri" w:cs="Calibri"/>
        <w:sz w:val="20"/>
        <w:szCs w:val="20"/>
      </w:rPr>
      <w:t> </w:t>
    </w:r>
  </w:p>
  <w:p w14:paraId="404AAF4C" w14:textId="77777777" w:rsidR="00DF0D91" w:rsidRDefault="00DF0D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578C50" w14:textId="77777777" w:rsidR="00612327" w:rsidRDefault="00612327" w:rsidP="00DA0220">
      <w:r>
        <w:separator/>
      </w:r>
    </w:p>
  </w:footnote>
  <w:footnote w:type="continuationSeparator" w:id="0">
    <w:p w14:paraId="03856B71" w14:textId="77777777" w:rsidR="00612327" w:rsidRDefault="00612327" w:rsidP="00DA0220">
      <w:r>
        <w:continuationSeparator/>
      </w:r>
    </w:p>
  </w:footnote>
  <w:footnote w:type="continuationNotice" w:id="1">
    <w:p w14:paraId="729CF621" w14:textId="77777777" w:rsidR="00612327" w:rsidRDefault="0061232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3A15687E" w14:paraId="0CEC86F5" w14:textId="77777777" w:rsidTr="3A15687E">
      <w:tc>
        <w:tcPr>
          <w:tcW w:w="3485" w:type="dxa"/>
        </w:tcPr>
        <w:p w14:paraId="54A55560" w14:textId="6CDEDC69" w:rsidR="3A15687E" w:rsidRDefault="3A15687E" w:rsidP="3A15687E">
          <w:pPr>
            <w:pStyle w:val="Header"/>
            <w:ind w:left="-115"/>
            <w:rPr>
              <w:rFonts w:ascii="Calibri" w:hAnsi="Calibri"/>
            </w:rPr>
          </w:pPr>
        </w:p>
      </w:tc>
      <w:tc>
        <w:tcPr>
          <w:tcW w:w="3485" w:type="dxa"/>
        </w:tcPr>
        <w:p w14:paraId="526C28AB" w14:textId="138B9F54" w:rsidR="3A15687E" w:rsidRDefault="3A15687E" w:rsidP="3A15687E">
          <w:pPr>
            <w:pStyle w:val="Header"/>
            <w:jc w:val="center"/>
            <w:rPr>
              <w:rFonts w:ascii="Calibri" w:hAnsi="Calibri"/>
            </w:rPr>
          </w:pPr>
        </w:p>
      </w:tc>
      <w:tc>
        <w:tcPr>
          <w:tcW w:w="3485" w:type="dxa"/>
        </w:tcPr>
        <w:p w14:paraId="16474562" w14:textId="6C2F339F" w:rsidR="3A15687E" w:rsidRDefault="3A15687E" w:rsidP="3A15687E">
          <w:pPr>
            <w:pStyle w:val="Header"/>
            <w:ind w:right="-115"/>
            <w:jc w:val="right"/>
            <w:rPr>
              <w:rFonts w:ascii="Calibri" w:hAnsi="Calibri"/>
            </w:rPr>
          </w:pPr>
        </w:p>
      </w:tc>
    </w:tr>
  </w:tbl>
  <w:p w14:paraId="27385CFD" w14:textId="7E7FF1D8" w:rsidR="3A15687E" w:rsidRDefault="3A15687E" w:rsidP="3A15687E">
    <w:pPr>
      <w:pStyle w:val="Header"/>
      <w:rPr>
        <w:rFonts w:ascii="Calibri" w:hAnsi="Calibri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17BA9" w14:textId="77777777" w:rsidR="00861FE9" w:rsidRDefault="00861FE9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51F92ACD" wp14:editId="5EEBD090">
          <wp:simplePos x="0" y="0"/>
          <wp:positionH relativeFrom="page">
            <wp:posOffset>0</wp:posOffset>
          </wp:positionH>
          <wp:positionV relativeFrom="paragraph">
            <wp:posOffset>22035</wp:posOffset>
          </wp:positionV>
          <wp:extent cx="7559675" cy="812800"/>
          <wp:effectExtent l="0" t="0" r="3175" b="6350"/>
          <wp:wrapTight wrapText="bothSides">
            <wp:wrapPolygon edited="0">
              <wp:start x="0" y="0"/>
              <wp:lineTo x="0" y="21263"/>
              <wp:lineTo x="21555" y="21263"/>
              <wp:lineTo x="21555" y="0"/>
              <wp:lineTo x="0" y="0"/>
            </wp:wrapPolygon>
          </wp:wrapTight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J3881_VOICE_letterheads_1_0_a_top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812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56F44"/>
    <w:multiLevelType w:val="multilevel"/>
    <w:tmpl w:val="836E7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787EB6"/>
    <w:multiLevelType w:val="multilevel"/>
    <w:tmpl w:val="C56E9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7AF0843"/>
    <w:multiLevelType w:val="multilevel"/>
    <w:tmpl w:val="3FF2A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7BF60C1"/>
    <w:multiLevelType w:val="hybridMultilevel"/>
    <w:tmpl w:val="AE7EC2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A0178A"/>
    <w:multiLevelType w:val="multilevel"/>
    <w:tmpl w:val="774E7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00B25B5"/>
    <w:multiLevelType w:val="hybridMultilevel"/>
    <w:tmpl w:val="26E6AA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FB7301"/>
    <w:multiLevelType w:val="multilevel"/>
    <w:tmpl w:val="7F44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8466A38"/>
    <w:multiLevelType w:val="multilevel"/>
    <w:tmpl w:val="45424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B1F256D"/>
    <w:multiLevelType w:val="hybridMultilevel"/>
    <w:tmpl w:val="BD5CF5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AB39F8"/>
    <w:multiLevelType w:val="multilevel"/>
    <w:tmpl w:val="52DE6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BD7F9F"/>
    <w:multiLevelType w:val="multilevel"/>
    <w:tmpl w:val="87B6B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653DF4"/>
    <w:multiLevelType w:val="multilevel"/>
    <w:tmpl w:val="E1564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22DC9"/>
    <w:multiLevelType w:val="multilevel"/>
    <w:tmpl w:val="44421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C8D653F"/>
    <w:multiLevelType w:val="multilevel"/>
    <w:tmpl w:val="EE585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DA24A9F"/>
    <w:multiLevelType w:val="multilevel"/>
    <w:tmpl w:val="FC002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FF7596F"/>
    <w:multiLevelType w:val="multilevel"/>
    <w:tmpl w:val="A114E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1844C28"/>
    <w:multiLevelType w:val="multilevel"/>
    <w:tmpl w:val="AA9E0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2D553B6"/>
    <w:multiLevelType w:val="multilevel"/>
    <w:tmpl w:val="42D2E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283A1D"/>
    <w:multiLevelType w:val="multilevel"/>
    <w:tmpl w:val="3B8E3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7BE2AB7"/>
    <w:multiLevelType w:val="multilevel"/>
    <w:tmpl w:val="B7222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7C12453"/>
    <w:multiLevelType w:val="hybridMultilevel"/>
    <w:tmpl w:val="67C8C8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F402FEE"/>
    <w:multiLevelType w:val="multilevel"/>
    <w:tmpl w:val="0EB6C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0BD537A"/>
    <w:multiLevelType w:val="hybridMultilevel"/>
    <w:tmpl w:val="6A40BB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9632C9"/>
    <w:multiLevelType w:val="multilevel"/>
    <w:tmpl w:val="0518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3F376D8"/>
    <w:multiLevelType w:val="hybridMultilevel"/>
    <w:tmpl w:val="26E6AA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824CEB"/>
    <w:multiLevelType w:val="multilevel"/>
    <w:tmpl w:val="11BE0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BD2037A"/>
    <w:multiLevelType w:val="multilevel"/>
    <w:tmpl w:val="392E2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EA622A"/>
    <w:multiLevelType w:val="multilevel"/>
    <w:tmpl w:val="5144F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F0704D6"/>
    <w:multiLevelType w:val="multilevel"/>
    <w:tmpl w:val="7C6EE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04354BD"/>
    <w:multiLevelType w:val="multilevel"/>
    <w:tmpl w:val="28D4B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1BA264E"/>
    <w:multiLevelType w:val="multilevel"/>
    <w:tmpl w:val="77F44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5867C5"/>
    <w:multiLevelType w:val="multilevel"/>
    <w:tmpl w:val="67023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91965E8"/>
    <w:multiLevelType w:val="multilevel"/>
    <w:tmpl w:val="8FB23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A426ABF"/>
    <w:multiLevelType w:val="hybridMultilevel"/>
    <w:tmpl w:val="074C5EEE"/>
    <w:lvl w:ilvl="0" w:tplc="5D528FD2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6B0F85"/>
    <w:multiLevelType w:val="hybridMultilevel"/>
    <w:tmpl w:val="295648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000516"/>
    <w:multiLevelType w:val="multilevel"/>
    <w:tmpl w:val="9D4C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06426CA"/>
    <w:multiLevelType w:val="hybridMultilevel"/>
    <w:tmpl w:val="BD806A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9B61F9"/>
    <w:multiLevelType w:val="hybridMultilevel"/>
    <w:tmpl w:val="78DCF4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0DC32E1"/>
    <w:multiLevelType w:val="multilevel"/>
    <w:tmpl w:val="4C8C2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62A76A9E"/>
    <w:multiLevelType w:val="hybridMultilevel"/>
    <w:tmpl w:val="F30A6D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D4213C"/>
    <w:multiLevelType w:val="hybridMultilevel"/>
    <w:tmpl w:val="E50EDF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7C83738"/>
    <w:multiLevelType w:val="hybridMultilevel"/>
    <w:tmpl w:val="5F6C4BFE"/>
    <w:lvl w:ilvl="0" w:tplc="D7B0F85C">
      <w:start w:val="1"/>
      <w:numFmt w:val="decimal"/>
      <w:pStyle w:val="NumberedList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C77534B"/>
    <w:multiLevelType w:val="multilevel"/>
    <w:tmpl w:val="7848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6E283A84"/>
    <w:multiLevelType w:val="hybridMultilevel"/>
    <w:tmpl w:val="A954736C"/>
    <w:lvl w:ilvl="0" w:tplc="75A6E66C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FA28FF"/>
    <w:multiLevelType w:val="hybridMultilevel"/>
    <w:tmpl w:val="F25E9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D91378"/>
    <w:multiLevelType w:val="multilevel"/>
    <w:tmpl w:val="24366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76FA1C2F"/>
    <w:multiLevelType w:val="multilevel"/>
    <w:tmpl w:val="CB74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7B65DA7"/>
    <w:multiLevelType w:val="hybridMultilevel"/>
    <w:tmpl w:val="78DCF4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81228D2"/>
    <w:multiLevelType w:val="hybridMultilevel"/>
    <w:tmpl w:val="5AC476E6"/>
    <w:lvl w:ilvl="0" w:tplc="BA5E251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A9E4A0A"/>
    <w:multiLevelType w:val="multilevel"/>
    <w:tmpl w:val="4C78EF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60706718">
    <w:abstractNumId w:val="43"/>
  </w:num>
  <w:num w:numId="2" w16cid:durableId="1200817184">
    <w:abstractNumId w:val="20"/>
  </w:num>
  <w:num w:numId="3" w16cid:durableId="1549534536">
    <w:abstractNumId w:val="49"/>
  </w:num>
  <w:num w:numId="4" w16cid:durableId="1579946160">
    <w:abstractNumId w:val="41"/>
  </w:num>
  <w:num w:numId="5" w16cid:durableId="1626153866">
    <w:abstractNumId w:val="33"/>
  </w:num>
  <w:num w:numId="6" w16cid:durableId="1085802406">
    <w:abstractNumId w:val="39"/>
  </w:num>
  <w:num w:numId="7" w16cid:durableId="1543248331">
    <w:abstractNumId w:val="24"/>
  </w:num>
  <w:num w:numId="8" w16cid:durableId="1083917609">
    <w:abstractNumId w:val="5"/>
  </w:num>
  <w:num w:numId="9" w16cid:durableId="991327241">
    <w:abstractNumId w:val="47"/>
  </w:num>
  <w:num w:numId="10" w16cid:durableId="237132206">
    <w:abstractNumId w:val="48"/>
  </w:num>
  <w:num w:numId="11" w16cid:durableId="1398436755">
    <w:abstractNumId w:val="37"/>
  </w:num>
  <w:num w:numId="12" w16cid:durableId="2021617939">
    <w:abstractNumId w:val="22"/>
  </w:num>
  <w:num w:numId="13" w16cid:durableId="894269755">
    <w:abstractNumId w:val="25"/>
  </w:num>
  <w:num w:numId="14" w16cid:durableId="1402825334">
    <w:abstractNumId w:val="26"/>
  </w:num>
  <w:num w:numId="15" w16cid:durableId="293485587">
    <w:abstractNumId w:val="8"/>
  </w:num>
  <w:num w:numId="16" w16cid:durableId="2029022332">
    <w:abstractNumId w:val="30"/>
  </w:num>
  <w:num w:numId="17" w16cid:durableId="904026874">
    <w:abstractNumId w:val="10"/>
  </w:num>
  <w:num w:numId="18" w16cid:durableId="1059325900">
    <w:abstractNumId w:val="36"/>
  </w:num>
  <w:num w:numId="19" w16cid:durableId="1952087738">
    <w:abstractNumId w:val="17"/>
  </w:num>
  <w:num w:numId="20" w16cid:durableId="671034370">
    <w:abstractNumId w:val="40"/>
  </w:num>
  <w:num w:numId="21" w16cid:durableId="1668096512">
    <w:abstractNumId w:val="15"/>
  </w:num>
  <w:num w:numId="22" w16cid:durableId="1963918001">
    <w:abstractNumId w:val="9"/>
  </w:num>
  <w:num w:numId="23" w16cid:durableId="490029625">
    <w:abstractNumId w:val="3"/>
  </w:num>
  <w:num w:numId="24" w16cid:durableId="132646973">
    <w:abstractNumId w:val="35"/>
  </w:num>
  <w:num w:numId="25" w16cid:durableId="929777038">
    <w:abstractNumId w:val="28"/>
  </w:num>
  <w:num w:numId="26" w16cid:durableId="1042830958">
    <w:abstractNumId w:val="14"/>
  </w:num>
  <w:num w:numId="27" w16cid:durableId="2127461465">
    <w:abstractNumId w:val="4"/>
  </w:num>
  <w:num w:numId="28" w16cid:durableId="1308508968">
    <w:abstractNumId w:val="23"/>
  </w:num>
  <w:num w:numId="29" w16cid:durableId="37440029">
    <w:abstractNumId w:val="7"/>
  </w:num>
  <w:num w:numId="30" w16cid:durableId="1069110467">
    <w:abstractNumId w:val="2"/>
  </w:num>
  <w:num w:numId="31" w16cid:durableId="1977448350">
    <w:abstractNumId w:val="45"/>
  </w:num>
  <w:num w:numId="32" w16cid:durableId="850485148">
    <w:abstractNumId w:val="19"/>
  </w:num>
  <w:num w:numId="33" w16cid:durableId="720053378">
    <w:abstractNumId w:val="11"/>
  </w:num>
  <w:num w:numId="34" w16cid:durableId="1757047037">
    <w:abstractNumId w:val="44"/>
  </w:num>
  <w:num w:numId="35" w16cid:durableId="1386371165">
    <w:abstractNumId w:val="6"/>
  </w:num>
  <w:num w:numId="36" w16cid:durableId="776606470">
    <w:abstractNumId w:val="16"/>
  </w:num>
  <w:num w:numId="37" w16cid:durableId="1224559325">
    <w:abstractNumId w:val="0"/>
  </w:num>
  <w:num w:numId="38" w16cid:durableId="2090422794">
    <w:abstractNumId w:val="27"/>
  </w:num>
  <w:num w:numId="39" w16cid:durableId="1393311519">
    <w:abstractNumId w:val="32"/>
  </w:num>
  <w:num w:numId="40" w16cid:durableId="1495146656">
    <w:abstractNumId w:val="21"/>
  </w:num>
  <w:num w:numId="41" w16cid:durableId="677729166">
    <w:abstractNumId w:val="38"/>
  </w:num>
  <w:num w:numId="42" w16cid:durableId="1064990358">
    <w:abstractNumId w:val="13"/>
  </w:num>
  <w:num w:numId="43" w16cid:durableId="537547646">
    <w:abstractNumId w:val="18"/>
  </w:num>
  <w:num w:numId="44" w16cid:durableId="1014652317">
    <w:abstractNumId w:val="29"/>
  </w:num>
  <w:num w:numId="45" w16cid:durableId="1433354140">
    <w:abstractNumId w:val="12"/>
  </w:num>
  <w:num w:numId="46" w16cid:durableId="72512349">
    <w:abstractNumId w:val="1"/>
  </w:num>
  <w:num w:numId="47" w16cid:durableId="99179411">
    <w:abstractNumId w:val="34"/>
  </w:num>
  <w:num w:numId="48" w16cid:durableId="608128824">
    <w:abstractNumId w:val="46"/>
  </w:num>
  <w:num w:numId="49" w16cid:durableId="1648512824">
    <w:abstractNumId w:val="31"/>
  </w:num>
  <w:num w:numId="50" w16cid:durableId="1941332746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DBD"/>
    <w:rsid w:val="00005A49"/>
    <w:rsid w:val="000060C7"/>
    <w:rsid w:val="000067E1"/>
    <w:rsid w:val="0001560A"/>
    <w:rsid w:val="00060879"/>
    <w:rsid w:val="00061CF8"/>
    <w:rsid w:val="000629BC"/>
    <w:rsid w:val="00076DBD"/>
    <w:rsid w:val="00081A95"/>
    <w:rsid w:val="00083F79"/>
    <w:rsid w:val="000F034F"/>
    <w:rsid w:val="000F1B5E"/>
    <w:rsid w:val="00120952"/>
    <w:rsid w:val="0012501C"/>
    <w:rsid w:val="001432BF"/>
    <w:rsid w:val="00147048"/>
    <w:rsid w:val="00152967"/>
    <w:rsid w:val="0015591D"/>
    <w:rsid w:val="00160BEB"/>
    <w:rsid w:val="00177AF0"/>
    <w:rsid w:val="00191DD7"/>
    <w:rsid w:val="00193010"/>
    <w:rsid w:val="001A00E4"/>
    <w:rsid w:val="001A3ADC"/>
    <w:rsid w:val="001A4857"/>
    <w:rsid w:val="001A7463"/>
    <w:rsid w:val="001A78C3"/>
    <w:rsid w:val="001D554D"/>
    <w:rsid w:val="001F7065"/>
    <w:rsid w:val="00250076"/>
    <w:rsid w:val="00267510"/>
    <w:rsid w:val="002676C1"/>
    <w:rsid w:val="0027787B"/>
    <w:rsid w:val="00285C9A"/>
    <w:rsid w:val="00285F4A"/>
    <w:rsid w:val="00293D6D"/>
    <w:rsid w:val="002A7EF4"/>
    <w:rsid w:val="002C3AE1"/>
    <w:rsid w:val="002D58AA"/>
    <w:rsid w:val="002E38A7"/>
    <w:rsid w:val="002E65A8"/>
    <w:rsid w:val="002F57FD"/>
    <w:rsid w:val="00306B34"/>
    <w:rsid w:val="00314C03"/>
    <w:rsid w:val="00326136"/>
    <w:rsid w:val="00335D3F"/>
    <w:rsid w:val="003538F9"/>
    <w:rsid w:val="00364A24"/>
    <w:rsid w:val="003B384C"/>
    <w:rsid w:val="003C23BE"/>
    <w:rsid w:val="003C7A2E"/>
    <w:rsid w:val="003E69E5"/>
    <w:rsid w:val="003E7CD4"/>
    <w:rsid w:val="003F0915"/>
    <w:rsid w:val="00403F6A"/>
    <w:rsid w:val="004573A5"/>
    <w:rsid w:val="0048337E"/>
    <w:rsid w:val="00493A35"/>
    <w:rsid w:val="004A27E5"/>
    <w:rsid w:val="004E0004"/>
    <w:rsid w:val="004E4749"/>
    <w:rsid w:val="004E7D0A"/>
    <w:rsid w:val="005114E7"/>
    <w:rsid w:val="00513EEE"/>
    <w:rsid w:val="0054564C"/>
    <w:rsid w:val="00567F8A"/>
    <w:rsid w:val="005A4369"/>
    <w:rsid w:val="005B2183"/>
    <w:rsid w:val="005B4399"/>
    <w:rsid w:val="005B4A37"/>
    <w:rsid w:val="005C41F9"/>
    <w:rsid w:val="005D428F"/>
    <w:rsid w:val="005F45E8"/>
    <w:rsid w:val="00602B21"/>
    <w:rsid w:val="00604C0D"/>
    <w:rsid w:val="00612327"/>
    <w:rsid w:val="00647906"/>
    <w:rsid w:val="0065125F"/>
    <w:rsid w:val="00662C2D"/>
    <w:rsid w:val="00670EF5"/>
    <w:rsid w:val="00690BC9"/>
    <w:rsid w:val="006A74AD"/>
    <w:rsid w:val="006D59E8"/>
    <w:rsid w:val="006E172F"/>
    <w:rsid w:val="006F29A2"/>
    <w:rsid w:val="006F73A6"/>
    <w:rsid w:val="0070394D"/>
    <w:rsid w:val="00712457"/>
    <w:rsid w:val="00750E19"/>
    <w:rsid w:val="00757B55"/>
    <w:rsid w:val="00791A3C"/>
    <w:rsid w:val="007A31B0"/>
    <w:rsid w:val="007A3505"/>
    <w:rsid w:val="007A5042"/>
    <w:rsid w:val="007D6DC3"/>
    <w:rsid w:val="007E2224"/>
    <w:rsid w:val="00814356"/>
    <w:rsid w:val="00817860"/>
    <w:rsid w:val="00846D5F"/>
    <w:rsid w:val="00851B45"/>
    <w:rsid w:val="00861FE9"/>
    <w:rsid w:val="008D1160"/>
    <w:rsid w:val="008F5ECE"/>
    <w:rsid w:val="00966F87"/>
    <w:rsid w:val="00982996"/>
    <w:rsid w:val="00997053"/>
    <w:rsid w:val="009A3213"/>
    <w:rsid w:val="009A57D8"/>
    <w:rsid w:val="009C3120"/>
    <w:rsid w:val="009D65EE"/>
    <w:rsid w:val="009E7C34"/>
    <w:rsid w:val="00A10178"/>
    <w:rsid w:val="00A549A7"/>
    <w:rsid w:val="00A57679"/>
    <w:rsid w:val="00A61C85"/>
    <w:rsid w:val="00A80887"/>
    <w:rsid w:val="00A87EB4"/>
    <w:rsid w:val="00A960A2"/>
    <w:rsid w:val="00AA60D8"/>
    <w:rsid w:val="00AE3D20"/>
    <w:rsid w:val="00AF6B55"/>
    <w:rsid w:val="00B05F17"/>
    <w:rsid w:val="00B0763A"/>
    <w:rsid w:val="00B128DF"/>
    <w:rsid w:val="00B24DA8"/>
    <w:rsid w:val="00B30CFB"/>
    <w:rsid w:val="00B36513"/>
    <w:rsid w:val="00B512E2"/>
    <w:rsid w:val="00B573BF"/>
    <w:rsid w:val="00B863A1"/>
    <w:rsid w:val="00BD58D1"/>
    <w:rsid w:val="00BD7C7D"/>
    <w:rsid w:val="00BF272B"/>
    <w:rsid w:val="00BF7B38"/>
    <w:rsid w:val="00C0526D"/>
    <w:rsid w:val="00C24229"/>
    <w:rsid w:val="00C36103"/>
    <w:rsid w:val="00C90DFD"/>
    <w:rsid w:val="00C91160"/>
    <w:rsid w:val="00C9121D"/>
    <w:rsid w:val="00CA5F0D"/>
    <w:rsid w:val="00CE278E"/>
    <w:rsid w:val="00CE5398"/>
    <w:rsid w:val="00CF3D6E"/>
    <w:rsid w:val="00D00081"/>
    <w:rsid w:val="00D0028A"/>
    <w:rsid w:val="00D053DC"/>
    <w:rsid w:val="00D10B31"/>
    <w:rsid w:val="00D21E55"/>
    <w:rsid w:val="00D43A0C"/>
    <w:rsid w:val="00D56907"/>
    <w:rsid w:val="00D711C1"/>
    <w:rsid w:val="00D93589"/>
    <w:rsid w:val="00D9492F"/>
    <w:rsid w:val="00DA0220"/>
    <w:rsid w:val="00DA3D2D"/>
    <w:rsid w:val="00DA7CF3"/>
    <w:rsid w:val="00DB08D8"/>
    <w:rsid w:val="00DC38C2"/>
    <w:rsid w:val="00DF0D91"/>
    <w:rsid w:val="00DF70D5"/>
    <w:rsid w:val="00E17CC5"/>
    <w:rsid w:val="00E231A9"/>
    <w:rsid w:val="00E23D9D"/>
    <w:rsid w:val="00E47DF5"/>
    <w:rsid w:val="00E725CB"/>
    <w:rsid w:val="00E76432"/>
    <w:rsid w:val="00E87FF5"/>
    <w:rsid w:val="00E97A5C"/>
    <w:rsid w:val="00EA253E"/>
    <w:rsid w:val="00EC02E5"/>
    <w:rsid w:val="00F0193E"/>
    <w:rsid w:val="00F065D0"/>
    <w:rsid w:val="00F133CA"/>
    <w:rsid w:val="00F14FA2"/>
    <w:rsid w:val="00F31029"/>
    <w:rsid w:val="00F502C7"/>
    <w:rsid w:val="00F50C27"/>
    <w:rsid w:val="00F95825"/>
    <w:rsid w:val="00FA41AF"/>
    <w:rsid w:val="00FE4E05"/>
    <w:rsid w:val="09238FC5"/>
    <w:rsid w:val="1A2F0628"/>
    <w:rsid w:val="2AE9C354"/>
    <w:rsid w:val="2B8F9C54"/>
    <w:rsid w:val="2BC7698B"/>
    <w:rsid w:val="332991B6"/>
    <w:rsid w:val="35469986"/>
    <w:rsid w:val="38CED2D3"/>
    <w:rsid w:val="3A15687E"/>
    <w:rsid w:val="45C4597C"/>
    <w:rsid w:val="46AB8600"/>
    <w:rsid w:val="58F9DCD3"/>
    <w:rsid w:val="678226DB"/>
    <w:rsid w:val="748F88D7"/>
    <w:rsid w:val="7920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05EF86"/>
  <w15:chartTrackingRefBased/>
  <w15:docId w15:val="{F6304616-5DA7-4739-B051-797214BA6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0" w:qFormat="1"/>
    <w:lsdException w:name="heading 2" w:semiHidden="1" w:uiPriority="1" w:unhideWhenUsed="1" w:qFormat="1"/>
    <w:lsdException w:name="heading 3" w:semiHidden="1" w:uiPriority="2" w:unhideWhenUsed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rFonts w:eastAsiaTheme="minorEastAsia"/>
    </w:rPr>
  </w:style>
  <w:style w:type="paragraph" w:styleId="Heading1">
    <w:name w:val="heading 1"/>
    <w:basedOn w:val="Title"/>
    <w:next w:val="Normal"/>
    <w:link w:val="Heading1Char"/>
    <w:qFormat/>
    <w:rsid w:val="00A57679"/>
    <w:pPr>
      <w:spacing w:after="120"/>
      <w:outlineLvl w:val="0"/>
    </w:pPr>
    <w:rPr>
      <w:rFonts w:ascii="Arial" w:eastAsia="Times New Roman" w:hAnsi="Arial" w:cs="Arial"/>
      <w:b/>
      <w:color w:val="4F2454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A57679"/>
    <w:pPr>
      <w:spacing w:after="120"/>
      <w:outlineLvl w:val="1"/>
    </w:pPr>
    <w:rPr>
      <w:rFonts w:ascii="Arial" w:eastAsia="Cambria" w:hAnsi="Arial" w:cs="Arial"/>
      <w:color w:val="4F2454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2"/>
    <w:unhideWhenUsed/>
    <w:rsid w:val="0070394D"/>
    <w:pPr>
      <w:outlineLvl w:val="2"/>
    </w:pPr>
    <w:rPr>
      <w:rFonts w:ascii="Arial" w:eastAsia="Cambria" w:hAnsi="Arial" w:cs="Arial"/>
      <w:b/>
    </w:rPr>
  </w:style>
  <w:style w:type="paragraph" w:styleId="Heading4">
    <w:name w:val="heading 4"/>
    <w:aliases w:val="Body"/>
    <w:basedOn w:val="Normal"/>
    <w:next w:val="Normal"/>
    <w:link w:val="Heading4Char"/>
    <w:uiPriority w:val="9"/>
    <w:unhideWhenUsed/>
    <w:qFormat/>
    <w:rsid w:val="00A57679"/>
    <w:pPr>
      <w:outlineLvl w:val="3"/>
    </w:pPr>
    <w:rPr>
      <w:rFonts w:ascii="Arial" w:eastAsia="Cambria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02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0220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DA02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0220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70D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0D5"/>
    <w:rPr>
      <w:rFonts w:ascii="Times New Roman" w:eastAsiaTheme="minorEastAsia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A57679"/>
    <w:rPr>
      <w:rFonts w:ascii="Arial" w:eastAsia="Times New Roman" w:hAnsi="Arial" w:cs="Arial"/>
      <w:b/>
      <w:color w:val="4F2454"/>
      <w:spacing w:val="-10"/>
      <w:kern w:val="28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1"/>
    <w:rsid w:val="00A57679"/>
    <w:rPr>
      <w:rFonts w:ascii="Arial" w:eastAsia="Cambria" w:hAnsi="Arial" w:cs="Arial"/>
      <w:color w:val="4F2454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2"/>
    <w:rsid w:val="0070394D"/>
    <w:rPr>
      <w:rFonts w:ascii="Arial" w:eastAsia="Cambria" w:hAnsi="Arial" w:cs="Arial"/>
      <w:b/>
    </w:rPr>
  </w:style>
  <w:style w:type="character" w:customStyle="1" w:styleId="Heading4Char">
    <w:name w:val="Heading 4 Char"/>
    <w:aliases w:val="Body Char"/>
    <w:basedOn w:val="DefaultParagraphFont"/>
    <w:link w:val="Heading4"/>
    <w:uiPriority w:val="9"/>
    <w:rsid w:val="00A57679"/>
    <w:rPr>
      <w:rFonts w:ascii="Arial" w:eastAsia="Cambria" w:hAnsi="Arial" w:cs="Arial"/>
    </w:r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A57679"/>
    <w:pPr>
      <w:numPr>
        <w:numId w:val="1"/>
      </w:numPr>
      <w:spacing w:before="120"/>
      <w:ind w:left="851" w:hanging="284"/>
      <w:contextualSpacing/>
    </w:pPr>
    <w:rPr>
      <w:rFonts w:ascii="Arial" w:eastAsia="Cambria" w:hAnsi="Arial" w:cs="Arial"/>
    </w:r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5"/>
    <w:rsid w:val="00A57679"/>
    <w:rPr>
      <w:rFonts w:ascii="Arial" w:eastAsia="Cambria" w:hAnsi="Arial" w:cs="Arial"/>
    </w:rPr>
  </w:style>
  <w:style w:type="paragraph" w:styleId="Title">
    <w:name w:val="Title"/>
    <w:basedOn w:val="Normal"/>
    <w:next w:val="Normal"/>
    <w:link w:val="TitleChar"/>
    <w:uiPriority w:val="10"/>
    <w:rsid w:val="0070394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39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Paragraphheading">
    <w:name w:val="Paragraph heading"/>
    <w:basedOn w:val="Heading3"/>
    <w:link w:val="ParagraphheadingChar"/>
    <w:qFormat/>
    <w:rsid w:val="00A57679"/>
  </w:style>
  <w:style w:type="character" w:styleId="Hyperlink">
    <w:name w:val="Hyperlink"/>
    <w:basedOn w:val="DefaultParagraphFont"/>
    <w:uiPriority w:val="99"/>
    <w:unhideWhenUsed/>
    <w:rsid w:val="00861FE9"/>
    <w:rPr>
      <w:color w:val="0000FF"/>
      <w:u w:val="single"/>
    </w:rPr>
  </w:style>
  <w:style w:type="character" w:customStyle="1" w:styleId="ParagraphheadingChar">
    <w:name w:val="Paragraph heading Char"/>
    <w:basedOn w:val="Heading3Char"/>
    <w:link w:val="Paragraphheading"/>
    <w:rsid w:val="00A57679"/>
    <w:rPr>
      <w:rFonts w:ascii="Arial" w:eastAsia="Cambria" w:hAnsi="Arial" w:cs="Arial"/>
      <w:b/>
    </w:rPr>
  </w:style>
  <w:style w:type="paragraph" w:customStyle="1" w:styleId="TableHeading">
    <w:name w:val="Table Heading"/>
    <w:basedOn w:val="Heading3"/>
    <w:link w:val="TableHeadingChar"/>
    <w:qFormat/>
    <w:rsid w:val="00A57679"/>
    <w:pPr>
      <w:framePr w:hSpace="181" w:wrap="around" w:vAnchor="page" w:hAnchor="margin" w:y="8173"/>
      <w:spacing w:after="160" w:line="259" w:lineRule="auto"/>
      <w:suppressOverlap/>
    </w:pPr>
    <w:rPr>
      <w:color w:val="FFFFFF" w:themeColor="background1"/>
      <w:sz w:val="32"/>
      <w:szCs w:val="22"/>
    </w:rPr>
  </w:style>
  <w:style w:type="character" w:customStyle="1" w:styleId="TableHeadingChar">
    <w:name w:val="Table Heading Char"/>
    <w:basedOn w:val="Heading2Char"/>
    <w:link w:val="TableHeading"/>
    <w:rsid w:val="00A57679"/>
    <w:rPr>
      <w:rFonts w:ascii="Arial" w:eastAsia="Cambria" w:hAnsi="Arial" w:cs="Arial"/>
      <w:b/>
      <w:color w:val="FFFFFF" w:themeColor="background1"/>
      <w:sz w:val="3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061C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1CF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1CF8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1C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1CF8"/>
    <w:rPr>
      <w:rFonts w:eastAsiaTheme="minorEastAsia"/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1CF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7CD4"/>
    <w:rPr>
      <w:color w:val="954F72" w:themeColor="followedHyperlink"/>
      <w:u w:val="single"/>
    </w:rPr>
  </w:style>
  <w:style w:type="paragraph" w:customStyle="1" w:styleId="NumberedList">
    <w:name w:val="Numbered List"/>
    <w:basedOn w:val="ListParagraph"/>
    <w:link w:val="NumberedListChar"/>
    <w:qFormat/>
    <w:rsid w:val="003E7CD4"/>
    <w:pPr>
      <w:numPr>
        <w:numId w:val="4"/>
      </w:numPr>
      <w:ind w:left="284" w:firstLine="54"/>
    </w:pPr>
    <w:rPr>
      <w:rFonts w:eastAsia="Arial"/>
      <w:color w:val="000000"/>
    </w:rPr>
  </w:style>
  <w:style w:type="character" w:customStyle="1" w:styleId="NumberedListChar">
    <w:name w:val="Numbered List Char"/>
    <w:basedOn w:val="ListParagraphChar"/>
    <w:link w:val="NumberedList"/>
    <w:rsid w:val="003E7CD4"/>
    <w:rPr>
      <w:rFonts w:ascii="Arial" w:eastAsia="Arial" w:hAnsi="Arial" w:cs="Arial"/>
      <w:color w:val="000000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aragraph">
    <w:name w:val="paragraph"/>
    <w:basedOn w:val="Normal"/>
    <w:rsid w:val="00DF0D9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normaltextrun">
    <w:name w:val="normaltextrun"/>
    <w:basedOn w:val="DefaultParagraphFont"/>
    <w:rsid w:val="00DF0D91"/>
  </w:style>
  <w:style w:type="character" w:customStyle="1" w:styleId="eop">
    <w:name w:val="eop"/>
    <w:basedOn w:val="DefaultParagraphFont"/>
    <w:rsid w:val="00DF0D91"/>
  </w:style>
  <w:style w:type="paragraph" w:styleId="Revision">
    <w:name w:val="Revision"/>
    <w:hidden/>
    <w:uiPriority w:val="99"/>
    <w:semiHidden/>
    <w:rsid w:val="003538F9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65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9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1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6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aire\AppData\Local\Temp\VA%20Form%20Template%20202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6c49538-e60b-46f4-b84b-81db0d9b7ec6">
      <UserInfo>
        <DisplayName>Lauren Macleod</DisplayName>
        <AccountId>23</AccountId>
        <AccountType/>
      </UserInfo>
    </SharedWithUsers>
    <TaxCatchAll xmlns="46c49538-e60b-46f4-b84b-81db0d9b7ec6" xsi:nil="true"/>
    <lcf76f155ced4ddcb4097134ff3c332f xmlns="8022ecba-718e-49e3-822f-e1fc02c2e336">
      <Terms xmlns="http://schemas.microsoft.com/office/infopath/2007/PartnerControls"/>
    </lcf76f155ced4ddcb4097134ff3c332f>
    <Role xmlns="8022ecba-718e-49e3-822f-e1fc02c2e33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DCDB895E86004F863A2DBABBD1C614" ma:contentTypeVersion="20" ma:contentTypeDescription="Create a new document." ma:contentTypeScope="" ma:versionID="aff4c7b42a4b8fdc876f058e910d7a06">
  <xsd:schema xmlns:xsd="http://www.w3.org/2001/XMLSchema" xmlns:xs="http://www.w3.org/2001/XMLSchema" xmlns:p="http://schemas.microsoft.com/office/2006/metadata/properties" xmlns:ns2="8022ecba-718e-49e3-822f-e1fc02c2e336" xmlns:ns3="46c49538-e60b-46f4-b84b-81db0d9b7ec6" targetNamespace="http://schemas.microsoft.com/office/2006/metadata/properties" ma:root="true" ma:fieldsID="0b160f8d116f4dd0bb112072ae9c8fc1" ns2:_="" ns3:_="">
    <xsd:import namespace="8022ecba-718e-49e3-822f-e1fc02c2e336"/>
    <xsd:import namespace="46c49538-e60b-46f4-b84b-81db0d9b7e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  <xsd:element ref="ns2:Ro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22ecba-718e-49e3-822f-e1fc02c2e3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3186ca7-9c47-4a2f-8a3e-2e3c8422a76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Role" ma:index="26" nillable="true" ma:displayName="Role " ma:format="Dropdown" ma:internalName="Role">
      <xsd:simpleType>
        <xsd:restriction base="dms:Choice">
          <xsd:enumeration value="Hospital Volunteer"/>
          <xsd:enumeration value="Support Session "/>
          <xsd:enumeration value="Service Team "/>
          <xsd:enumeration value="Hospital and Support Session "/>
        </xsd:restriction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c49538-e60b-46f4-b84b-81db0d9b7ec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65f3cbb6-7012-4073-a4e6-3ecd24fd03f7}" ma:internalName="TaxCatchAll" ma:showField="CatchAllData" ma:web="46c49538-e60b-46f4-b84b-81db0d9b7e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452AC2-7F8B-4574-AD1C-608D9762EFD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EABF60-6B4F-4EA1-927C-AD5E1011699B}">
  <ds:schemaRefs>
    <ds:schemaRef ds:uri="http://purl.org/dc/elements/1.1/"/>
    <ds:schemaRef ds:uri="http://purl.org/dc/terms/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46c49538-e60b-46f4-b84b-81db0d9b7ec6"/>
    <ds:schemaRef ds:uri="8022ecba-718e-49e3-822f-e1fc02c2e336"/>
  </ds:schemaRefs>
</ds:datastoreItem>
</file>

<file path=customXml/itemProps3.xml><?xml version="1.0" encoding="utf-8"?>
<ds:datastoreItem xmlns:ds="http://schemas.openxmlformats.org/officeDocument/2006/customXml" ds:itemID="{7F5BB3C4-98C4-4263-8255-16049385C7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22ecba-718e-49e3-822f-e1fc02c2e336"/>
    <ds:schemaRef ds:uri="46c49538-e60b-46f4-b84b-81db0d9b7e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VA Form Template 2020</Template>
  <TotalTime>183</TotalTime>
  <Pages>2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Thorby</dc:creator>
  <cp:keywords/>
  <dc:description/>
  <cp:lastModifiedBy>Alistair McSporran</cp:lastModifiedBy>
  <cp:revision>12</cp:revision>
  <cp:lastPrinted>2020-02-12T20:04:00Z</cp:lastPrinted>
  <dcterms:created xsi:type="dcterms:W3CDTF">2025-05-07T14:11:00Z</dcterms:created>
  <dcterms:modified xsi:type="dcterms:W3CDTF">2025-06-06T11:43:00Z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0x0101002DDCDB895E86004F863A2DBABBD1C614</vt:lpwstr>
  </property>
  <property fmtid="{D5CDD505-2E9C-101B-9397-08002B2CF9AE}" pid="3" name="MediaServiceImageTags">
    <vt:lpwstr/>
  </property>
</Properties>
</file>