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013C8" w14:textId="77777777" w:rsidR="00A5754D" w:rsidRPr="00CD124F" w:rsidRDefault="00A5754D" w:rsidP="00A5754D">
      <w:pPr>
        <w:pStyle w:val="Heading1"/>
        <w:rPr>
          <w:color w:val="4F2454"/>
        </w:rPr>
      </w:pPr>
      <w:bookmarkStart w:id="0" w:name="_Hlk525122662"/>
      <w:r w:rsidRPr="00CD124F">
        <w:rPr>
          <w:color w:val="4F2454"/>
        </w:rPr>
        <w:t xml:space="preserve">Person Specification </w:t>
      </w:r>
    </w:p>
    <w:bookmarkEnd w:id="0"/>
    <w:p w14:paraId="23E3CC14" w14:textId="77777777" w:rsidR="004D2DCA" w:rsidRPr="00CD124F" w:rsidRDefault="004D2DCA" w:rsidP="006136E7">
      <w:pPr>
        <w:spacing w:after="0" w:line="240" w:lineRule="auto"/>
        <w:rPr>
          <w:color w:val="7C2B79" w:themeColor="accent1"/>
          <w:sz w:val="16"/>
          <w:szCs w:val="16"/>
        </w:rPr>
      </w:pPr>
    </w:p>
    <w:tbl>
      <w:tblPr>
        <w:tblpPr w:leftFromText="181" w:rightFromText="181" w:vertAnchor="text" w:horzAnchor="margin" w:tblpY="1"/>
        <w:tblOverlap w:val="never"/>
        <w:tblW w:w="10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</w:tblCellMar>
        <w:tblLook w:val="01E0" w:firstRow="1" w:lastRow="1" w:firstColumn="1" w:lastColumn="1" w:noHBand="0" w:noVBand="0"/>
      </w:tblPr>
      <w:tblGrid>
        <w:gridCol w:w="6288"/>
        <w:gridCol w:w="2098"/>
        <w:gridCol w:w="2098"/>
      </w:tblGrid>
      <w:tr w:rsidR="00731BE0" w:rsidRPr="00CD124F" w14:paraId="588E6958" w14:textId="77777777" w:rsidTr="00C14DA0">
        <w:trPr>
          <w:trHeight w:val="425"/>
        </w:trPr>
        <w:tc>
          <w:tcPr>
            <w:tcW w:w="10484" w:type="dxa"/>
            <w:gridSpan w:val="3"/>
            <w:tcBorders>
              <w:bottom w:val="nil"/>
            </w:tcBorders>
            <w:shd w:val="clear" w:color="auto" w:fill="4F2454"/>
          </w:tcPr>
          <w:p w14:paraId="7518EECF" w14:textId="51A82DD2" w:rsidR="00731BE0" w:rsidRPr="00CD124F" w:rsidRDefault="00C14DA0" w:rsidP="00A5754D">
            <w:pPr>
              <w:pStyle w:val="TableHeading"/>
              <w:framePr w:hSpace="0" w:wrap="auto" w:vAnchor="margin" w:hAnchor="text" w:yAlign="inline"/>
            </w:pPr>
            <w:r w:rsidRPr="00CD124F">
              <w:t>Team Leader</w:t>
            </w:r>
          </w:p>
        </w:tc>
      </w:tr>
      <w:tr w:rsidR="00A5754D" w:rsidRPr="00CD124F" w14:paraId="5E3F4CD8" w14:textId="77777777" w:rsidTr="00C14DA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6C2F68" w14:textId="77777777" w:rsidR="00A5754D" w:rsidRPr="00CD124F" w:rsidRDefault="00A5754D" w:rsidP="00A5754D">
            <w:pPr>
              <w:pStyle w:val="Paragraphheading"/>
              <w:rPr>
                <w:bCs/>
                <w:color w:val="FFFFFF" w:themeColor="background1"/>
                <w:sz w:val="28"/>
                <w:szCs w:val="28"/>
              </w:rPr>
            </w:pPr>
            <w:r w:rsidRPr="00CD124F">
              <w:t>Factor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638BD6" w14:textId="77777777" w:rsidR="00240C95" w:rsidRPr="00CD124F" w:rsidRDefault="00A5754D" w:rsidP="00A5754D">
            <w:pPr>
              <w:pStyle w:val="Paragraphheading"/>
            </w:pPr>
            <w:r w:rsidRPr="00CD124F">
              <w:t>Essential/</w:t>
            </w:r>
          </w:p>
          <w:p w14:paraId="2CF86F87" w14:textId="77777777" w:rsidR="00A5754D" w:rsidRPr="00CD124F" w:rsidRDefault="00A5754D" w:rsidP="00A5754D">
            <w:pPr>
              <w:pStyle w:val="Paragraphheading"/>
              <w:rPr>
                <w:bCs/>
                <w:color w:val="FFFFFF" w:themeColor="background1"/>
                <w:sz w:val="28"/>
                <w:szCs w:val="28"/>
              </w:rPr>
            </w:pPr>
            <w:r w:rsidRPr="00CD124F">
              <w:t>Desirable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DB5F44" w14:textId="77777777" w:rsidR="00A5754D" w:rsidRPr="00CD124F" w:rsidRDefault="00A5754D" w:rsidP="00A5754D">
            <w:pPr>
              <w:pStyle w:val="Paragraphheading"/>
            </w:pPr>
            <w:r w:rsidRPr="00CD124F">
              <w:t>When Assessed</w:t>
            </w:r>
          </w:p>
          <w:p w14:paraId="67E289A5" w14:textId="14AC8BC0" w:rsidR="00A5754D" w:rsidRPr="00CD124F" w:rsidRDefault="00A5754D" w:rsidP="00A5754D">
            <w:pPr>
              <w:pStyle w:val="Heading4"/>
            </w:pPr>
            <w:r w:rsidRPr="00CD124F">
              <w:t>Application form (A)</w:t>
            </w:r>
          </w:p>
          <w:p w14:paraId="149CCBB3" w14:textId="3A79EF3C" w:rsidR="00A5754D" w:rsidRPr="00CD124F" w:rsidRDefault="00C14DA0" w:rsidP="00C14DA0">
            <w:r w:rsidRPr="00CD124F">
              <w:t>Certificates (C)</w:t>
            </w:r>
            <w:r w:rsidRPr="00CD124F">
              <w:br/>
            </w:r>
            <w:r w:rsidR="00A5754D" w:rsidRPr="00CD124F">
              <w:t>Interview</w:t>
            </w:r>
            <w:r w:rsidRPr="00CD124F">
              <w:t>/Assessment</w:t>
            </w:r>
            <w:r w:rsidR="00A5754D" w:rsidRPr="00CD124F">
              <w:t xml:space="preserve"> (I)</w:t>
            </w:r>
            <w:r w:rsidRPr="00CD124F">
              <w:br/>
            </w:r>
            <w:r w:rsidR="00A5754D" w:rsidRPr="00CD124F">
              <w:t>Skills Test (S)</w:t>
            </w:r>
          </w:p>
        </w:tc>
      </w:tr>
      <w:tr w:rsidR="00A5754D" w:rsidRPr="00CD124F" w14:paraId="2305E572" w14:textId="77777777" w:rsidTr="00C14DA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104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F2454"/>
          </w:tcPr>
          <w:p w14:paraId="3D73EADD" w14:textId="77777777" w:rsidR="00A5754D" w:rsidRPr="00CD124F" w:rsidRDefault="00A5754D" w:rsidP="00A5754D">
            <w:pPr>
              <w:pStyle w:val="Paragraphheading"/>
            </w:pPr>
            <w:r w:rsidRPr="00CD124F">
              <w:t>Qualifications</w:t>
            </w:r>
          </w:p>
        </w:tc>
      </w:tr>
      <w:tr w:rsidR="00C14DA0" w:rsidRPr="00CD124F" w14:paraId="4E7030FB" w14:textId="77777777" w:rsidTr="00C14DA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4012FE" w14:textId="1EA1E7DE" w:rsidR="00C14DA0" w:rsidRPr="00CD124F" w:rsidRDefault="00C14DA0" w:rsidP="00C14DA0">
            <w:pPr>
              <w:pStyle w:val="Heading4"/>
            </w:pPr>
            <w:r w:rsidRPr="00CD124F">
              <w:t>Good standard of education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25662E" w14:textId="400C5CF2" w:rsidR="00C14DA0" w:rsidRPr="00CD124F" w:rsidRDefault="00C14DA0" w:rsidP="00C14DA0">
            <w:pPr>
              <w:pStyle w:val="tabletext"/>
              <w:jc w:val="center"/>
              <w:rPr>
                <w:rFonts w:ascii="Arial" w:hAnsi="Arial" w:cs="Arial"/>
              </w:rPr>
            </w:pPr>
            <w:r w:rsidRPr="00CD124F">
              <w:rPr>
                <w:rFonts w:ascii="Arial" w:hAnsi="Arial" w:cs="Arial"/>
              </w:rPr>
              <w:t>D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CDA643" w14:textId="5400C202" w:rsidR="00C14DA0" w:rsidRPr="00CD124F" w:rsidRDefault="00C14DA0" w:rsidP="00C14DA0">
            <w:pPr>
              <w:pStyle w:val="tabletext"/>
              <w:jc w:val="center"/>
              <w:rPr>
                <w:rFonts w:ascii="Arial" w:hAnsi="Arial" w:cs="Arial"/>
              </w:rPr>
            </w:pPr>
            <w:r w:rsidRPr="00CD124F">
              <w:rPr>
                <w:rFonts w:ascii="Arial" w:hAnsi="Arial" w:cs="Arial"/>
              </w:rPr>
              <w:t>A / C</w:t>
            </w:r>
          </w:p>
        </w:tc>
      </w:tr>
      <w:tr w:rsidR="00C14DA0" w:rsidRPr="00CD124F" w14:paraId="10D0525A" w14:textId="77777777" w:rsidTr="00C14DA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13E274" w14:textId="26599597" w:rsidR="00C14DA0" w:rsidRPr="00CD124F" w:rsidRDefault="00C14DA0" w:rsidP="00C14DA0">
            <w:pPr>
              <w:pStyle w:val="Paragraphheading"/>
            </w:pPr>
            <w:r w:rsidRPr="00CD124F">
              <w:rPr>
                <w:b w:val="0"/>
                <w:bCs/>
              </w:rPr>
              <w:t>Formally qualified Advocate or equivalent professional knowledge or skill set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E34ABE" w14:textId="085A35D2" w:rsidR="00C14DA0" w:rsidRPr="00CD124F" w:rsidRDefault="00ED1CBB" w:rsidP="00C14DA0">
            <w:pPr>
              <w:pStyle w:val="tabletex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6A16C6" w14:textId="77777777" w:rsidR="00C14DA0" w:rsidRPr="00CD124F" w:rsidRDefault="00C14DA0" w:rsidP="00C14DA0">
            <w:pPr>
              <w:pStyle w:val="tabletext"/>
              <w:jc w:val="center"/>
              <w:rPr>
                <w:rFonts w:ascii="Arial" w:hAnsi="Arial" w:cs="Arial"/>
              </w:rPr>
            </w:pPr>
            <w:r w:rsidRPr="00CD124F">
              <w:rPr>
                <w:rFonts w:ascii="Arial" w:hAnsi="Arial" w:cs="Arial"/>
              </w:rPr>
              <w:t>A / C</w:t>
            </w:r>
          </w:p>
          <w:p w14:paraId="54B72341" w14:textId="70F4CD04" w:rsidR="00C14DA0" w:rsidRPr="00CD124F" w:rsidRDefault="00C14DA0" w:rsidP="00C14DA0">
            <w:pPr>
              <w:pStyle w:val="tabletext"/>
              <w:jc w:val="center"/>
              <w:rPr>
                <w:rFonts w:ascii="Arial" w:hAnsi="Arial" w:cs="Arial"/>
              </w:rPr>
            </w:pPr>
          </w:p>
        </w:tc>
      </w:tr>
      <w:tr w:rsidR="00A5754D" w:rsidRPr="00CD124F" w14:paraId="4263F9C1" w14:textId="77777777" w:rsidTr="00C14DA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104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F2454"/>
          </w:tcPr>
          <w:p w14:paraId="636F5D87" w14:textId="77777777" w:rsidR="00A5754D" w:rsidRPr="00CD124F" w:rsidRDefault="00A5754D" w:rsidP="00A5754D">
            <w:pPr>
              <w:pStyle w:val="Paragraphheading"/>
            </w:pPr>
            <w:r w:rsidRPr="00CD124F">
              <w:t>Experience</w:t>
            </w:r>
          </w:p>
        </w:tc>
      </w:tr>
      <w:tr w:rsidR="00C14DA0" w:rsidRPr="00CD124F" w14:paraId="011B577A" w14:textId="77777777" w:rsidTr="00C14DA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7148AB" w14:textId="037C0854" w:rsidR="00C14DA0" w:rsidRPr="00CD124F" w:rsidRDefault="00C14DA0" w:rsidP="00C14DA0">
            <w:pPr>
              <w:pStyle w:val="Heading4"/>
            </w:pPr>
            <w:r w:rsidRPr="00CD124F">
              <w:t>Evidential experience of successfully leading, coaching and managing a team of people through application of relevant policies, standards and assessment, against a formal framework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FD7CA5" w14:textId="211CF47D" w:rsidR="00C14DA0" w:rsidRPr="00CD124F" w:rsidRDefault="006406F7" w:rsidP="00C14DA0">
            <w:pPr>
              <w:pStyle w:val="tabletext"/>
              <w:jc w:val="center"/>
              <w:rPr>
                <w:rFonts w:ascii="Arial" w:hAnsi="Arial" w:cs="Arial"/>
              </w:rPr>
            </w:pPr>
            <w:r w:rsidRPr="00CD124F">
              <w:rPr>
                <w:rFonts w:ascii="Arial" w:hAnsi="Arial" w:cs="Arial"/>
              </w:rPr>
              <w:t>D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47A326" w14:textId="77777777" w:rsidR="00C14DA0" w:rsidRPr="00CD124F" w:rsidRDefault="00C14DA0" w:rsidP="00C14DA0">
            <w:pPr>
              <w:pStyle w:val="tabletext"/>
              <w:jc w:val="center"/>
              <w:rPr>
                <w:rFonts w:ascii="Arial" w:hAnsi="Arial" w:cs="Arial"/>
              </w:rPr>
            </w:pPr>
            <w:r w:rsidRPr="00CD124F">
              <w:rPr>
                <w:rFonts w:ascii="Arial" w:hAnsi="Arial" w:cs="Arial"/>
              </w:rPr>
              <w:t>A / I</w:t>
            </w:r>
          </w:p>
          <w:p w14:paraId="6BA3AC71" w14:textId="5EEC09FA" w:rsidR="00C14DA0" w:rsidRPr="00CD124F" w:rsidRDefault="00C14DA0" w:rsidP="00C14DA0">
            <w:pPr>
              <w:pStyle w:val="tabletext"/>
              <w:jc w:val="center"/>
              <w:rPr>
                <w:rFonts w:ascii="Arial" w:hAnsi="Arial" w:cs="Arial"/>
              </w:rPr>
            </w:pPr>
          </w:p>
        </w:tc>
      </w:tr>
      <w:tr w:rsidR="00E6426C" w:rsidRPr="00CD124F" w14:paraId="391158E4" w14:textId="77777777" w:rsidTr="00C14DA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065476" w14:textId="221EC802" w:rsidR="00E6426C" w:rsidRPr="00CD124F" w:rsidRDefault="00E6426C" w:rsidP="00C14DA0">
            <w:pPr>
              <w:pStyle w:val="Heading4"/>
            </w:pPr>
            <w:r w:rsidRPr="00CD124F">
              <w:t>Evidential experience of supporting team members and taking a leading role within a team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E303DD" w14:textId="1AB46CA4" w:rsidR="00E6426C" w:rsidRPr="00CD124F" w:rsidRDefault="002A11D7" w:rsidP="00C14DA0">
            <w:pPr>
              <w:pStyle w:val="tabletext"/>
              <w:jc w:val="center"/>
              <w:rPr>
                <w:rFonts w:ascii="Arial" w:hAnsi="Arial" w:cs="Arial"/>
              </w:rPr>
            </w:pPr>
            <w:r w:rsidRPr="00CD124F">
              <w:rPr>
                <w:rFonts w:ascii="Arial" w:hAnsi="Arial" w:cs="Arial"/>
              </w:rPr>
              <w:t>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81CAF" w14:textId="298391E6" w:rsidR="00E6426C" w:rsidRPr="00CD124F" w:rsidRDefault="002A11D7" w:rsidP="00C14DA0">
            <w:pPr>
              <w:pStyle w:val="tabletext"/>
              <w:jc w:val="center"/>
              <w:rPr>
                <w:rFonts w:ascii="Arial" w:hAnsi="Arial" w:cs="Arial"/>
              </w:rPr>
            </w:pPr>
            <w:r w:rsidRPr="00CD124F">
              <w:rPr>
                <w:rFonts w:ascii="Arial" w:hAnsi="Arial" w:cs="Arial"/>
              </w:rPr>
              <w:t>A / I</w:t>
            </w:r>
          </w:p>
        </w:tc>
      </w:tr>
      <w:tr w:rsidR="00C14DA0" w:rsidRPr="00CD124F" w14:paraId="5FA578B3" w14:textId="77777777" w:rsidTr="00C14DA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F79081" w14:textId="072047E3" w:rsidR="00C14DA0" w:rsidRPr="00CD124F" w:rsidRDefault="00C14DA0" w:rsidP="00C14DA0">
            <w:pPr>
              <w:pStyle w:val="Heading4"/>
            </w:pPr>
            <w:r w:rsidRPr="00CD124F">
              <w:t>Evidential experience of cultivating successful relationships with external / internal stakeholders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6F6CA6" w14:textId="52B6CAF6" w:rsidR="00C14DA0" w:rsidRPr="00CD124F" w:rsidRDefault="00C14DA0" w:rsidP="00C14DA0">
            <w:pPr>
              <w:pStyle w:val="tabletext"/>
              <w:jc w:val="center"/>
              <w:rPr>
                <w:rFonts w:ascii="Arial" w:hAnsi="Arial" w:cs="Arial"/>
              </w:rPr>
            </w:pPr>
            <w:r w:rsidRPr="00CD124F">
              <w:rPr>
                <w:rFonts w:ascii="Arial" w:hAnsi="Arial" w:cs="Arial"/>
              </w:rPr>
              <w:t>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1A61C0" w14:textId="77777777" w:rsidR="00C14DA0" w:rsidRPr="00CD124F" w:rsidRDefault="00C14DA0" w:rsidP="00C14DA0">
            <w:pPr>
              <w:pStyle w:val="tabletext"/>
              <w:jc w:val="center"/>
              <w:rPr>
                <w:rFonts w:ascii="Arial" w:hAnsi="Arial" w:cs="Arial"/>
              </w:rPr>
            </w:pPr>
            <w:r w:rsidRPr="00CD124F">
              <w:rPr>
                <w:rFonts w:ascii="Arial" w:hAnsi="Arial" w:cs="Arial"/>
              </w:rPr>
              <w:t>A / I</w:t>
            </w:r>
          </w:p>
          <w:p w14:paraId="41A7DBBB" w14:textId="49951383" w:rsidR="00C14DA0" w:rsidRPr="00CD124F" w:rsidRDefault="00C14DA0" w:rsidP="00C14DA0">
            <w:pPr>
              <w:pStyle w:val="tabletext"/>
              <w:jc w:val="center"/>
              <w:rPr>
                <w:rFonts w:ascii="Arial" w:hAnsi="Arial" w:cs="Arial"/>
              </w:rPr>
            </w:pPr>
          </w:p>
        </w:tc>
      </w:tr>
      <w:tr w:rsidR="00C14DA0" w:rsidRPr="00CD124F" w14:paraId="3E4EB8A3" w14:textId="77777777" w:rsidTr="00C14DA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14526D" w14:textId="09CF524E" w:rsidR="00C14DA0" w:rsidRPr="00CD124F" w:rsidRDefault="00C14DA0" w:rsidP="00C14DA0">
            <w:pPr>
              <w:pStyle w:val="Heading4"/>
            </w:pPr>
            <w:r w:rsidRPr="00CD124F">
              <w:t>Evidential experience of delivering high quality advocacy or equivalent discipline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AB12EA" w14:textId="7E56308C" w:rsidR="00C14DA0" w:rsidRPr="00CD124F" w:rsidRDefault="00DD752E" w:rsidP="00C14DA0">
            <w:pPr>
              <w:pStyle w:val="tabletex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016363" w14:textId="3B6EFAD7" w:rsidR="00C14DA0" w:rsidRPr="00CD124F" w:rsidRDefault="00C14DA0" w:rsidP="00C14DA0">
            <w:pPr>
              <w:pStyle w:val="tabletext"/>
              <w:jc w:val="center"/>
              <w:rPr>
                <w:rFonts w:ascii="Arial" w:hAnsi="Arial" w:cs="Arial"/>
              </w:rPr>
            </w:pPr>
            <w:r w:rsidRPr="00CD124F">
              <w:rPr>
                <w:rFonts w:ascii="Arial" w:hAnsi="Arial" w:cs="Arial"/>
              </w:rPr>
              <w:t>A / I</w:t>
            </w:r>
          </w:p>
        </w:tc>
      </w:tr>
      <w:tr w:rsidR="00C14DA0" w:rsidRPr="00CD124F" w14:paraId="5DF27891" w14:textId="77777777" w:rsidTr="00C14DA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0E1FBA" w14:textId="497CF014" w:rsidR="00C14DA0" w:rsidRPr="00CD124F" w:rsidRDefault="00C14DA0" w:rsidP="00C14DA0">
            <w:pPr>
              <w:pStyle w:val="Heading4"/>
            </w:pPr>
            <w:r w:rsidRPr="00CD124F">
              <w:t>Evidential experience as a member of a management team with shared accountability for quality, performance, delivery, outcomes and improvements at a service level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E40C98" w14:textId="6A617DB9" w:rsidR="00C14DA0" w:rsidRPr="00CD124F" w:rsidRDefault="002A11D7" w:rsidP="00C14DA0">
            <w:pPr>
              <w:pStyle w:val="tabletext"/>
              <w:jc w:val="center"/>
              <w:rPr>
                <w:rFonts w:ascii="Arial" w:hAnsi="Arial" w:cs="Arial"/>
              </w:rPr>
            </w:pPr>
            <w:r w:rsidRPr="00CD124F">
              <w:rPr>
                <w:rFonts w:ascii="Arial" w:hAnsi="Arial" w:cs="Arial"/>
              </w:rPr>
              <w:t>D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C3FDF5" w14:textId="7BECA591" w:rsidR="00C14DA0" w:rsidRPr="00CD124F" w:rsidRDefault="00C14DA0" w:rsidP="00C14DA0">
            <w:pPr>
              <w:pStyle w:val="tabletext"/>
              <w:jc w:val="center"/>
              <w:rPr>
                <w:rFonts w:ascii="Arial" w:hAnsi="Arial" w:cs="Arial"/>
              </w:rPr>
            </w:pPr>
            <w:r w:rsidRPr="00CD124F">
              <w:rPr>
                <w:rFonts w:ascii="Arial" w:hAnsi="Arial" w:cs="Arial"/>
              </w:rPr>
              <w:t>A / I</w:t>
            </w:r>
          </w:p>
        </w:tc>
      </w:tr>
      <w:tr w:rsidR="00EB0BB3" w:rsidRPr="00CD124F" w14:paraId="6E77E0B0" w14:textId="77777777" w:rsidTr="00C14DA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726894" w14:textId="08B95E4D" w:rsidR="00EB0BB3" w:rsidRPr="00CD124F" w:rsidRDefault="00EB0BB3" w:rsidP="00C14DA0">
            <w:pPr>
              <w:pStyle w:val="Heading4"/>
            </w:pPr>
            <w:r w:rsidRPr="00CD124F">
              <w:t xml:space="preserve">Evidential experience of being accountable for the quality of personal performance and raising </w:t>
            </w:r>
            <w:r w:rsidR="0032077B" w:rsidRPr="00CD124F">
              <w:t>suggested improvements to management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22C1D2" w14:textId="4A6353CA" w:rsidR="00EB0BB3" w:rsidRPr="00CD124F" w:rsidRDefault="0032077B" w:rsidP="00C14DA0">
            <w:pPr>
              <w:pStyle w:val="tabletext"/>
              <w:jc w:val="center"/>
              <w:rPr>
                <w:rFonts w:ascii="Arial" w:hAnsi="Arial" w:cs="Arial"/>
              </w:rPr>
            </w:pPr>
            <w:r w:rsidRPr="00CD124F">
              <w:rPr>
                <w:rFonts w:ascii="Arial" w:hAnsi="Arial" w:cs="Arial"/>
              </w:rPr>
              <w:t>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7256C6" w14:textId="1337CE1C" w:rsidR="00EB0BB3" w:rsidRPr="00CD124F" w:rsidRDefault="0032077B" w:rsidP="00C14DA0">
            <w:pPr>
              <w:pStyle w:val="tabletext"/>
              <w:jc w:val="center"/>
              <w:rPr>
                <w:rFonts w:ascii="Arial" w:hAnsi="Arial" w:cs="Arial"/>
              </w:rPr>
            </w:pPr>
            <w:r w:rsidRPr="00CD124F">
              <w:rPr>
                <w:rFonts w:ascii="Arial" w:hAnsi="Arial" w:cs="Arial"/>
              </w:rPr>
              <w:t>A / I</w:t>
            </w:r>
          </w:p>
        </w:tc>
      </w:tr>
      <w:tr w:rsidR="00C14DA0" w:rsidRPr="00CD124F" w14:paraId="58A162C4" w14:textId="77777777" w:rsidTr="00C14DA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084757" w14:textId="3B40517C" w:rsidR="00C14DA0" w:rsidRPr="00CD124F" w:rsidRDefault="00C14DA0" w:rsidP="00C14DA0">
            <w:pPr>
              <w:pStyle w:val="Heading4"/>
            </w:pPr>
            <w:r w:rsidRPr="00CD124F">
              <w:t>Experience of managing risks relating to safety and wellbeing of staff members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A5A753" w14:textId="7238726B" w:rsidR="00C14DA0" w:rsidRPr="00CD124F" w:rsidRDefault="0032077B" w:rsidP="00C14DA0">
            <w:pPr>
              <w:pStyle w:val="tabletext"/>
              <w:jc w:val="center"/>
              <w:rPr>
                <w:rFonts w:ascii="Arial" w:hAnsi="Arial" w:cs="Arial"/>
              </w:rPr>
            </w:pPr>
            <w:r w:rsidRPr="00CD124F">
              <w:rPr>
                <w:rFonts w:ascii="Arial" w:hAnsi="Arial" w:cs="Arial"/>
              </w:rPr>
              <w:t>D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1095F" w14:textId="468BF680" w:rsidR="00C14DA0" w:rsidRPr="00CD124F" w:rsidRDefault="00C14DA0" w:rsidP="00C14DA0">
            <w:pPr>
              <w:pStyle w:val="tabletext"/>
              <w:jc w:val="center"/>
              <w:rPr>
                <w:rFonts w:ascii="Arial" w:hAnsi="Arial" w:cs="Arial"/>
              </w:rPr>
            </w:pPr>
            <w:r w:rsidRPr="00CD124F">
              <w:rPr>
                <w:rFonts w:ascii="Arial" w:hAnsi="Arial" w:cs="Arial"/>
              </w:rPr>
              <w:t>A / I</w:t>
            </w:r>
          </w:p>
        </w:tc>
      </w:tr>
      <w:tr w:rsidR="00A5754D" w:rsidRPr="00CD124F" w14:paraId="42B8E6FF" w14:textId="77777777" w:rsidTr="00C14DA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104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F2454"/>
          </w:tcPr>
          <w:p w14:paraId="209301CD" w14:textId="77777777" w:rsidR="00A5754D" w:rsidRPr="00CD124F" w:rsidRDefault="00A5754D" w:rsidP="00A5754D">
            <w:pPr>
              <w:pStyle w:val="TableHeading"/>
              <w:framePr w:hSpace="0" w:wrap="auto" w:vAnchor="margin" w:hAnchor="text" w:yAlign="inline"/>
            </w:pPr>
            <w:r w:rsidRPr="00CD124F">
              <w:t>Knowledge</w:t>
            </w:r>
          </w:p>
        </w:tc>
      </w:tr>
      <w:tr w:rsidR="00C14DA0" w:rsidRPr="00CD124F" w14:paraId="33DB7D0E" w14:textId="77777777" w:rsidTr="00C14DA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829017" w14:textId="136DFC9B" w:rsidR="00C14DA0" w:rsidRPr="00CD124F" w:rsidRDefault="00C14DA0" w:rsidP="00C14DA0">
            <w:pPr>
              <w:pStyle w:val="Heading4"/>
            </w:pPr>
            <w:r w:rsidRPr="00CD124F">
              <w:t>Excellent knowledge of applying and embedding safeguarding policy and practice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DE98D3" w14:textId="43F56665" w:rsidR="00C14DA0" w:rsidRPr="00CD124F" w:rsidRDefault="00C14DA0" w:rsidP="00C14DA0">
            <w:pPr>
              <w:pStyle w:val="tabletext"/>
              <w:jc w:val="center"/>
              <w:rPr>
                <w:rFonts w:ascii="Arial" w:hAnsi="Arial" w:cs="Arial"/>
              </w:rPr>
            </w:pPr>
            <w:r w:rsidRPr="00CD124F">
              <w:rPr>
                <w:rFonts w:ascii="Arial" w:hAnsi="Arial" w:cs="Arial"/>
              </w:rPr>
              <w:t>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99A1A8" w14:textId="3C9AE17E" w:rsidR="00C14DA0" w:rsidRPr="00CD124F" w:rsidRDefault="00C14DA0" w:rsidP="00C14DA0">
            <w:pPr>
              <w:pStyle w:val="tabletext"/>
              <w:jc w:val="center"/>
              <w:rPr>
                <w:rFonts w:ascii="Arial" w:hAnsi="Arial" w:cs="Arial"/>
              </w:rPr>
            </w:pPr>
            <w:r w:rsidRPr="00CD124F">
              <w:rPr>
                <w:rFonts w:ascii="Arial" w:hAnsi="Arial" w:cs="Arial"/>
              </w:rPr>
              <w:t>A / I</w:t>
            </w:r>
          </w:p>
        </w:tc>
      </w:tr>
      <w:tr w:rsidR="00C14DA0" w:rsidRPr="00CD124F" w14:paraId="40CD222E" w14:textId="77777777" w:rsidTr="00C14DA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593F75" w14:textId="79DF9CCA" w:rsidR="00C14DA0" w:rsidRPr="00CD124F" w:rsidRDefault="00C14DA0" w:rsidP="00C14DA0">
            <w:pPr>
              <w:pStyle w:val="Heading4"/>
            </w:pPr>
            <w:r w:rsidRPr="00CD124F">
              <w:t xml:space="preserve">Excellent knowledge of the role of advocacy in health, social care and other settings or equivalent discipline 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E415EA" w14:textId="0DA67DF9" w:rsidR="00C14DA0" w:rsidRPr="00CD124F" w:rsidRDefault="00C14DA0" w:rsidP="00C14DA0">
            <w:pPr>
              <w:pStyle w:val="tabletext"/>
              <w:jc w:val="center"/>
              <w:rPr>
                <w:rFonts w:ascii="Arial" w:hAnsi="Arial" w:cs="Arial"/>
              </w:rPr>
            </w:pPr>
            <w:r w:rsidRPr="00CD124F">
              <w:rPr>
                <w:rFonts w:ascii="Arial" w:hAnsi="Arial" w:cs="Arial"/>
              </w:rPr>
              <w:t>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298481" w14:textId="4BF493D6" w:rsidR="00C14DA0" w:rsidRPr="00CD124F" w:rsidRDefault="00C14DA0" w:rsidP="00C14DA0">
            <w:pPr>
              <w:pStyle w:val="tabletext"/>
              <w:jc w:val="center"/>
              <w:rPr>
                <w:rFonts w:ascii="Arial" w:hAnsi="Arial" w:cs="Arial"/>
              </w:rPr>
            </w:pPr>
            <w:r w:rsidRPr="00CD124F">
              <w:rPr>
                <w:rFonts w:ascii="Arial" w:hAnsi="Arial" w:cs="Arial"/>
              </w:rPr>
              <w:t>A / I</w:t>
            </w:r>
          </w:p>
        </w:tc>
      </w:tr>
      <w:tr w:rsidR="00C14DA0" w:rsidRPr="00CD124F" w14:paraId="72DE2C11" w14:textId="77777777" w:rsidTr="00C14DA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A505F8" w14:textId="043E62D1" w:rsidR="00C14DA0" w:rsidRPr="00CD124F" w:rsidRDefault="00C14DA0" w:rsidP="00C14DA0">
            <w:pPr>
              <w:pStyle w:val="Heading4"/>
            </w:pPr>
            <w:r w:rsidRPr="00CD124F">
              <w:lastRenderedPageBreak/>
              <w:t>Knowledge and ability to interpret operational data and translate into improved or consistent practice of others in and across a team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E2CAF8" w14:textId="02E83E34" w:rsidR="00C14DA0" w:rsidRPr="00CD124F" w:rsidRDefault="00C14DA0" w:rsidP="00C14DA0">
            <w:pPr>
              <w:pStyle w:val="tabletext"/>
              <w:jc w:val="center"/>
              <w:rPr>
                <w:rFonts w:ascii="Arial" w:hAnsi="Arial" w:cs="Arial"/>
              </w:rPr>
            </w:pPr>
            <w:r w:rsidRPr="00CD124F">
              <w:rPr>
                <w:rFonts w:ascii="Arial" w:hAnsi="Arial" w:cs="Arial"/>
              </w:rPr>
              <w:t>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9157B2" w14:textId="7E286742" w:rsidR="00C14DA0" w:rsidRPr="00CD124F" w:rsidRDefault="00C14DA0" w:rsidP="00C14DA0">
            <w:pPr>
              <w:pStyle w:val="tabletext"/>
              <w:jc w:val="center"/>
              <w:rPr>
                <w:rFonts w:ascii="Arial" w:hAnsi="Arial" w:cs="Arial"/>
              </w:rPr>
            </w:pPr>
            <w:r w:rsidRPr="00CD124F">
              <w:rPr>
                <w:rFonts w:ascii="Arial" w:hAnsi="Arial" w:cs="Arial"/>
              </w:rPr>
              <w:t>A / I</w:t>
            </w:r>
          </w:p>
        </w:tc>
      </w:tr>
      <w:tr w:rsidR="00C14DA0" w:rsidRPr="00CD124F" w14:paraId="64A598EE" w14:textId="77777777" w:rsidTr="00C14DA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4D714D" w14:textId="102C0A0D" w:rsidR="00C14DA0" w:rsidRPr="00CD124F" w:rsidRDefault="00C14DA0" w:rsidP="00C14DA0">
            <w:pPr>
              <w:pStyle w:val="Heading4"/>
            </w:pPr>
            <w:r w:rsidRPr="00CD124F">
              <w:t>Excellent knowledge of embedding equality, diversity and anti-discriminatory practice in and across teams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006AD1" w14:textId="49650E2A" w:rsidR="00C14DA0" w:rsidRPr="00CD124F" w:rsidRDefault="00C14DA0" w:rsidP="00C14DA0">
            <w:pPr>
              <w:pStyle w:val="tabletext"/>
              <w:jc w:val="center"/>
              <w:rPr>
                <w:rFonts w:ascii="Arial" w:hAnsi="Arial" w:cs="Arial"/>
              </w:rPr>
            </w:pPr>
            <w:r w:rsidRPr="00CD124F">
              <w:rPr>
                <w:rFonts w:ascii="Arial" w:hAnsi="Arial" w:cs="Arial"/>
              </w:rPr>
              <w:t>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0EB795" w14:textId="744855BD" w:rsidR="00C14DA0" w:rsidRPr="00CD124F" w:rsidRDefault="00C14DA0" w:rsidP="00C14DA0">
            <w:pPr>
              <w:pStyle w:val="tabletext"/>
              <w:jc w:val="center"/>
              <w:rPr>
                <w:rFonts w:ascii="Arial" w:hAnsi="Arial" w:cs="Arial"/>
              </w:rPr>
            </w:pPr>
            <w:r w:rsidRPr="00CD124F">
              <w:rPr>
                <w:rFonts w:ascii="Arial" w:hAnsi="Arial" w:cs="Arial"/>
              </w:rPr>
              <w:t>A / I</w:t>
            </w:r>
          </w:p>
        </w:tc>
      </w:tr>
      <w:tr w:rsidR="00A5754D" w:rsidRPr="00CD124F" w14:paraId="1EC9676A" w14:textId="77777777" w:rsidTr="00C14DA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104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F2454"/>
          </w:tcPr>
          <w:p w14:paraId="7DE3949E" w14:textId="77777777" w:rsidR="00A5754D" w:rsidRPr="00CD124F" w:rsidRDefault="00A5754D" w:rsidP="00A5754D">
            <w:pPr>
              <w:pStyle w:val="TableHeading"/>
              <w:framePr w:hSpace="0" w:wrap="auto" w:vAnchor="margin" w:hAnchor="text" w:yAlign="inline"/>
            </w:pPr>
            <w:r w:rsidRPr="00CD124F">
              <w:t>Skills and Abilities</w:t>
            </w:r>
          </w:p>
        </w:tc>
      </w:tr>
      <w:tr w:rsidR="00C14DA0" w:rsidRPr="00CD124F" w14:paraId="3D98E972" w14:textId="77777777" w:rsidTr="00C14DA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910448" w14:textId="30AB4466" w:rsidR="00C14DA0" w:rsidRPr="00CD124F" w:rsidRDefault="00C14DA0" w:rsidP="00C14DA0">
            <w:pPr>
              <w:pStyle w:val="Heading4"/>
            </w:pPr>
            <w:r w:rsidRPr="00CD124F">
              <w:t>A proven ability to set and deliver the highest standards of quality and performance across diverse teams and taking actions where delivery falls short of expectations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5E0F87" w14:textId="216F5D0C" w:rsidR="00C14DA0" w:rsidRPr="00CD124F" w:rsidRDefault="00DD752E" w:rsidP="00C14DA0">
            <w:pPr>
              <w:pStyle w:val="tabletex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8691EC" w14:textId="43640362" w:rsidR="00C14DA0" w:rsidRPr="00CD124F" w:rsidRDefault="00C14DA0" w:rsidP="00C14DA0">
            <w:pPr>
              <w:pStyle w:val="tabletext"/>
              <w:jc w:val="center"/>
              <w:rPr>
                <w:rFonts w:ascii="Arial" w:hAnsi="Arial" w:cs="Arial"/>
              </w:rPr>
            </w:pPr>
            <w:r w:rsidRPr="00CD124F">
              <w:rPr>
                <w:rFonts w:ascii="Arial" w:hAnsi="Arial" w:cs="Arial"/>
              </w:rPr>
              <w:t xml:space="preserve">A / I </w:t>
            </w:r>
          </w:p>
        </w:tc>
      </w:tr>
      <w:tr w:rsidR="00C14DA0" w:rsidRPr="00CD124F" w14:paraId="40D4BEC5" w14:textId="77777777" w:rsidTr="00C14DA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4084AB" w14:textId="083D06B1" w:rsidR="00C14DA0" w:rsidRPr="00CD124F" w:rsidRDefault="00C14DA0" w:rsidP="00C14DA0">
            <w:pPr>
              <w:pStyle w:val="Heading4"/>
            </w:pPr>
            <w:r w:rsidRPr="00CD124F">
              <w:rPr>
                <w:rFonts w:eastAsia="Arial"/>
              </w:rPr>
              <w:t>A demonstrable standard of literacy and numeracy linked to the requirements of the post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2E6E2E" w14:textId="4CEFAFAB" w:rsidR="00C14DA0" w:rsidRPr="00CD124F" w:rsidRDefault="00C14DA0" w:rsidP="00C14DA0">
            <w:pPr>
              <w:pStyle w:val="tabletext"/>
              <w:jc w:val="center"/>
              <w:rPr>
                <w:rFonts w:ascii="Arial" w:hAnsi="Arial" w:cs="Arial"/>
              </w:rPr>
            </w:pPr>
            <w:r w:rsidRPr="00CD124F">
              <w:rPr>
                <w:rFonts w:ascii="Arial" w:hAnsi="Arial" w:cs="Arial"/>
              </w:rPr>
              <w:t>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45E7A7" w14:textId="1B798B8F" w:rsidR="00C14DA0" w:rsidRPr="00CD124F" w:rsidRDefault="00C14DA0" w:rsidP="00C14DA0">
            <w:pPr>
              <w:pStyle w:val="tabletext"/>
              <w:jc w:val="center"/>
              <w:rPr>
                <w:rFonts w:ascii="Arial" w:hAnsi="Arial" w:cs="Arial"/>
              </w:rPr>
            </w:pPr>
            <w:r w:rsidRPr="00CD124F">
              <w:rPr>
                <w:rFonts w:ascii="Arial" w:hAnsi="Arial" w:cs="Arial"/>
              </w:rPr>
              <w:t>A / I</w:t>
            </w:r>
          </w:p>
        </w:tc>
      </w:tr>
      <w:tr w:rsidR="00C14DA0" w:rsidRPr="00CD124F" w14:paraId="2660BD41" w14:textId="77777777" w:rsidTr="00C14DA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A761E2" w14:textId="0CDD6B99" w:rsidR="00C14DA0" w:rsidRPr="00CD124F" w:rsidRDefault="00C14DA0" w:rsidP="00C14DA0">
            <w:pPr>
              <w:pStyle w:val="Heading4"/>
            </w:pPr>
            <w:r w:rsidRPr="00CD124F">
              <w:t>A demonstrable ability to influence the performance of others and to know when and how to hold difficult conversations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2FE87" w14:textId="27BE911F" w:rsidR="00C14DA0" w:rsidRPr="00CD124F" w:rsidRDefault="00C14DA0" w:rsidP="00C14DA0">
            <w:pPr>
              <w:pStyle w:val="tabletext"/>
              <w:jc w:val="center"/>
              <w:rPr>
                <w:rFonts w:ascii="Arial" w:hAnsi="Arial" w:cs="Arial"/>
              </w:rPr>
            </w:pPr>
            <w:r w:rsidRPr="00CD124F">
              <w:rPr>
                <w:rFonts w:ascii="Arial" w:hAnsi="Arial" w:cs="Arial"/>
              </w:rPr>
              <w:t>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CB82AA" w14:textId="1DE173E5" w:rsidR="00C14DA0" w:rsidRPr="00CD124F" w:rsidRDefault="00C14DA0" w:rsidP="00C14DA0">
            <w:pPr>
              <w:pStyle w:val="tabletext"/>
              <w:jc w:val="center"/>
              <w:rPr>
                <w:rFonts w:ascii="Arial" w:hAnsi="Arial" w:cs="Arial"/>
              </w:rPr>
            </w:pPr>
            <w:r w:rsidRPr="00CD124F">
              <w:rPr>
                <w:rFonts w:ascii="Arial" w:hAnsi="Arial" w:cs="Arial"/>
              </w:rPr>
              <w:t>A / I</w:t>
            </w:r>
          </w:p>
        </w:tc>
      </w:tr>
      <w:tr w:rsidR="00C14DA0" w:rsidRPr="00CD124F" w14:paraId="20A3D67F" w14:textId="77777777" w:rsidTr="00C14DA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492613" w14:textId="2E6086E5" w:rsidR="00C14DA0" w:rsidRPr="00CD124F" w:rsidRDefault="00C14DA0" w:rsidP="00C14DA0">
            <w:pPr>
              <w:pStyle w:val="Heading4"/>
            </w:pPr>
            <w:r w:rsidRPr="00CD124F">
              <w:t>Demonstrable IT skills – Word, Excel, PowerPoint and databases and ability to pick up new software and applications quickly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46A155" w14:textId="1D9E0F61" w:rsidR="00C14DA0" w:rsidRPr="00CD124F" w:rsidRDefault="00C14DA0" w:rsidP="00C14DA0">
            <w:pPr>
              <w:pStyle w:val="tabletext"/>
              <w:jc w:val="center"/>
              <w:rPr>
                <w:rFonts w:ascii="Arial" w:hAnsi="Arial" w:cs="Arial"/>
              </w:rPr>
            </w:pPr>
            <w:r w:rsidRPr="00CD124F">
              <w:rPr>
                <w:rFonts w:ascii="Arial" w:hAnsi="Arial" w:cs="Arial"/>
              </w:rPr>
              <w:t>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A83271" w14:textId="26046468" w:rsidR="00C14DA0" w:rsidRPr="00CD124F" w:rsidRDefault="00C14DA0" w:rsidP="00C14DA0">
            <w:pPr>
              <w:pStyle w:val="tabletext"/>
              <w:jc w:val="center"/>
              <w:rPr>
                <w:rFonts w:ascii="Arial" w:hAnsi="Arial" w:cs="Arial"/>
              </w:rPr>
            </w:pPr>
            <w:r w:rsidRPr="00CD124F">
              <w:rPr>
                <w:rFonts w:ascii="Arial" w:hAnsi="Arial" w:cs="Arial"/>
              </w:rPr>
              <w:t>A / I</w:t>
            </w:r>
          </w:p>
        </w:tc>
      </w:tr>
      <w:tr w:rsidR="00A5754D" w:rsidRPr="00CD124F" w14:paraId="3E652D83" w14:textId="77777777" w:rsidTr="00C14DA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104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F2454"/>
          </w:tcPr>
          <w:p w14:paraId="4716526E" w14:textId="77777777" w:rsidR="00A5754D" w:rsidRPr="00CD124F" w:rsidRDefault="00A5754D" w:rsidP="00A5754D">
            <w:pPr>
              <w:pStyle w:val="TableHeading"/>
              <w:framePr w:hSpace="0" w:wrap="auto" w:vAnchor="margin" w:hAnchor="text" w:yAlign="inline"/>
            </w:pPr>
            <w:r w:rsidRPr="00CD124F">
              <w:t>Personal Qualities/Style</w:t>
            </w:r>
          </w:p>
        </w:tc>
      </w:tr>
      <w:tr w:rsidR="00C14DA0" w:rsidRPr="00CD124F" w14:paraId="15C8B497" w14:textId="77777777" w:rsidTr="00C14DA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8FD57A" w14:textId="39C66CFD" w:rsidR="00C14DA0" w:rsidRPr="00CD124F" w:rsidRDefault="00C14DA0" w:rsidP="00C14DA0">
            <w:pPr>
              <w:pStyle w:val="Heading4"/>
            </w:pPr>
            <w:r w:rsidRPr="00CD124F">
              <w:t>Resilient and determined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FD8FD3" w14:textId="72D708A5" w:rsidR="00C14DA0" w:rsidRPr="00CD124F" w:rsidRDefault="00C14DA0" w:rsidP="00C14DA0">
            <w:pPr>
              <w:pStyle w:val="tabletext"/>
              <w:jc w:val="center"/>
              <w:rPr>
                <w:rFonts w:ascii="Arial" w:hAnsi="Arial" w:cs="Arial"/>
              </w:rPr>
            </w:pPr>
            <w:r w:rsidRPr="00CD124F">
              <w:rPr>
                <w:rFonts w:ascii="Arial" w:hAnsi="Arial" w:cs="Arial"/>
              </w:rPr>
              <w:t>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8357B6" w14:textId="7400C41E" w:rsidR="00C14DA0" w:rsidRPr="00CD124F" w:rsidRDefault="00C14DA0" w:rsidP="00C14DA0">
            <w:pPr>
              <w:pStyle w:val="tabletext"/>
              <w:jc w:val="center"/>
              <w:rPr>
                <w:rFonts w:ascii="Arial" w:hAnsi="Arial" w:cs="Arial"/>
              </w:rPr>
            </w:pPr>
            <w:r w:rsidRPr="00CD124F">
              <w:rPr>
                <w:rFonts w:ascii="Arial" w:hAnsi="Arial" w:cs="Arial"/>
              </w:rPr>
              <w:t>A / I</w:t>
            </w:r>
          </w:p>
        </w:tc>
      </w:tr>
      <w:tr w:rsidR="00C14DA0" w:rsidRPr="00CD124F" w14:paraId="4A26015A" w14:textId="77777777" w:rsidTr="00C14DA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C4C5AB" w14:textId="6A126416" w:rsidR="00C14DA0" w:rsidRPr="00CD124F" w:rsidRDefault="00C14DA0" w:rsidP="00C14DA0">
            <w:pPr>
              <w:pStyle w:val="Heading4"/>
            </w:pPr>
            <w:r w:rsidRPr="00CD124F">
              <w:t xml:space="preserve">Demonstrable integrity, responsibility and accountability in their work and the implementation of organisational policy 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E00F88" w14:textId="4EDDC5C4" w:rsidR="00C14DA0" w:rsidRPr="00CD124F" w:rsidRDefault="00C14DA0" w:rsidP="00C14DA0">
            <w:pPr>
              <w:pStyle w:val="tabletext"/>
              <w:jc w:val="center"/>
              <w:rPr>
                <w:rFonts w:ascii="Arial" w:hAnsi="Arial" w:cs="Arial"/>
              </w:rPr>
            </w:pPr>
            <w:r w:rsidRPr="00CD124F">
              <w:rPr>
                <w:rFonts w:ascii="Arial" w:hAnsi="Arial" w:cs="Arial"/>
              </w:rPr>
              <w:t>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C0A927" w14:textId="5E2CC806" w:rsidR="00C14DA0" w:rsidRPr="00CD124F" w:rsidRDefault="00C14DA0" w:rsidP="00C14DA0">
            <w:pPr>
              <w:pStyle w:val="tabletext"/>
              <w:jc w:val="center"/>
              <w:rPr>
                <w:rFonts w:ascii="Arial" w:hAnsi="Arial" w:cs="Arial"/>
              </w:rPr>
            </w:pPr>
            <w:r w:rsidRPr="00CD124F">
              <w:rPr>
                <w:rFonts w:ascii="Arial" w:hAnsi="Arial" w:cs="Arial"/>
              </w:rPr>
              <w:t>A / I</w:t>
            </w:r>
          </w:p>
        </w:tc>
      </w:tr>
      <w:tr w:rsidR="00C14DA0" w:rsidRPr="00CD124F" w14:paraId="125BC3B2" w14:textId="77777777" w:rsidTr="00C14DA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0EBEC6" w14:textId="31DBFF4F" w:rsidR="00C14DA0" w:rsidRPr="00CD124F" w:rsidRDefault="00C14DA0" w:rsidP="00C14DA0">
            <w:pPr>
              <w:pStyle w:val="Heading4"/>
            </w:pPr>
            <w:r w:rsidRPr="00CD124F">
              <w:t xml:space="preserve">A clear decision maker who learns from reflective practice 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B98D0A" w14:textId="6E34F271" w:rsidR="00C14DA0" w:rsidRPr="00CD124F" w:rsidRDefault="00C14DA0" w:rsidP="00C14DA0">
            <w:pPr>
              <w:pStyle w:val="tabletext"/>
              <w:jc w:val="center"/>
              <w:rPr>
                <w:rFonts w:ascii="Arial" w:hAnsi="Arial" w:cs="Arial"/>
              </w:rPr>
            </w:pPr>
            <w:r w:rsidRPr="00CD124F">
              <w:rPr>
                <w:rFonts w:ascii="Arial" w:hAnsi="Arial" w:cs="Arial"/>
              </w:rPr>
              <w:t>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64B40A" w14:textId="10B27B20" w:rsidR="00C14DA0" w:rsidRPr="00CD124F" w:rsidRDefault="00C14DA0" w:rsidP="00C14DA0">
            <w:pPr>
              <w:pStyle w:val="tabletext"/>
              <w:jc w:val="center"/>
              <w:rPr>
                <w:rFonts w:ascii="Arial" w:hAnsi="Arial" w:cs="Arial"/>
              </w:rPr>
            </w:pPr>
            <w:r w:rsidRPr="00CD124F">
              <w:rPr>
                <w:rFonts w:ascii="Arial" w:hAnsi="Arial" w:cs="Arial"/>
              </w:rPr>
              <w:t>A / I</w:t>
            </w:r>
          </w:p>
        </w:tc>
      </w:tr>
      <w:tr w:rsidR="00C14DA0" w:rsidRPr="00CD124F" w14:paraId="703B812F" w14:textId="77777777" w:rsidTr="00C14DA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6F31E5" w14:textId="2FA79671" w:rsidR="00C14DA0" w:rsidRPr="00CD124F" w:rsidRDefault="00C14DA0" w:rsidP="00C14DA0">
            <w:pPr>
              <w:pStyle w:val="Heading4"/>
            </w:pPr>
            <w:r w:rsidRPr="00CD124F">
              <w:t xml:space="preserve">An engaging and effective communicator able to motivate others to fulfil their potential 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D9FACD" w14:textId="6E513284" w:rsidR="00C14DA0" w:rsidRPr="00CD124F" w:rsidRDefault="00C14DA0" w:rsidP="00C14DA0">
            <w:pPr>
              <w:pStyle w:val="tabletext"/>
              <w:jc w:val="center"/>
              <w:rPr>
                <w:rFonts w:ascii="Arial" w:hAnsi="Arial" w:cs="Arial"/>
              </w:rPr>
            </w:pPr>
            <w:r w:rsidRPr="00CD124F">
              <w:rPr>
                <w:rFonts w:ascii="Arial" w:hAnsi="Arial" w:cs="Arial"/>
              </w:rPr>
              <w:t>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777CB" w14:textId="2F50518F" w:rsidR="00C14DA0" w:rsidRPr="00CD124F" w:rsidRDefault="00C14DA0" w:rsidP="00C14DA0">
            <w:pPr>
              <w:pStyle w:val="tabletext"/>
              <w:jc w:val="center"/>
              <w:rPr>
                <w:rFonts w:ascii="Arial" w:hAnsi="Arial" w:cs="Arial"/>
              </w:rPr>
            </w:pPr>
            <w:r w:rsidRPr="00CD124F">
              <w:rPr>
                <w:rFonts w:ascii="Arial" w:hAnsi="Arial" w:cs="Arial"/>
              </w:rPr>
              <w:t>A / I</w:t>
            </w:r>
          </w:p>
        </w:tc>
      </w:tr>
      <w:tr w:rsidR="00760580" w:rsidRPr="00CD124F" w14:paraId="6A19B34B" w14:textId="77777777" w:rsidTr="00B97B3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104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C205A" w:themeFill="accent1" w:themeFillShade="BF"/>
          </w:tcPr>
          <w:p w14:paraId="7C3A77FA" w14:textId="27F021A4" w:rsidR="00760580" w:rsidRPr="00CD124F" w:rsidRDefault="00760580" w:rsidP="00B97B37">
            <w:pPr>
              <w:pStyle w:val="tabletext"/>
              <w:rPr>
                <w:rFonts w:ascii="Arial" w:hAnsi="Arial" w:cs="Arial"/>
                <w:b/>
                <w:bCs/>
              </w:rPr>
            </w:pPr>
            <w:r w:rsidRPr="00CD124F">
              <w:rPr>
                <w:rFonts w:ascii="Arial" w:hAnsi="Arial" w:cs="Arial"/>
                <w:b/>
                <w:bCs/>
                <w:sz w:val="28"/>
                <w:szCs w:val="24"/>
              </w:rPr>
              <w:t>Motivation</w:t>
            </w:r>
          </w:p>
        </w:tc>
      </w:tr>
      <w:tr w:rsidR="00760580" w:rsidRPr="00CD124F" w14:paraId="3433F619" w14:textId="77777777" w:rsidTr="00C14DA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E1E626" w14:textId="4874F918" w:rsidR="00760580" w:rsidRPr="00CD124F" w:rsidRDefault="00760580" w:rsidP="00760580">
            <w:pPr>
              <w:pStyle w:val="Heading4"/>
            </w:pPr>
            <w:r w:rsidRPr="00CD124F">
              <w:rPr>
                <w:noProof/>
              </w:rPr>
              <w:t>Passionate about quality of service delivery and positive outcomes for clients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4703FD" w14:textId="4A84E9A8" w:rsidR="00760580" w:rsidRPr="00CD124F" w:rsidRDefault="00760580" w:rsidP="00760580">
            <w:pPr>
              <w:pStyle w:val="tabletext"/>
              <w:jc w:val="center"/>
              <w:rPr>
                <w:rFonts w:ascii="Arial" w:hAnsi="Arial" w:cs="Arial"/>
              </w:rPr>
            </w:pPr>
            <w:r w:rsidRPr="00CD124F">
              <w:t>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70E5FE" w14:textId="6804A6FF" w:rsidR="00760580" w:rsidRPr="00CD124F" w:rsidRDefault="00760580" w:rsidP="00760580">
            <w:pPr>
              <w:pStyle w:val="tabletext"/>
              <w:jc w:val="center"/>
              <w:rPr>
                <w:rFonts w:ascii="Arial" w:hAnsi="Arial" w:cs="Arial"/>
              </w:rPr>
            </w:pPr>
            <w:r w:rsidRPr="00CD124F">
              <w:rPr>
                <w:noProof/>
              </w:rPr>
              <w:t>A / I</w:t>
            </w:r>
          </w:p>
        </w:tc>
      </w:tr>
      <w:tr w:rsidR="00760580" w:rsidRPr="00CD124F" w14:paraId="6AE12FB2" w14:textId="77777777" w:rsidTr="00C14DA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D4A9C6" w14:textId="5BEFAACF" w:rsidR="00760580" w:rsidRPr="00CD124F" w:rsidRDefault="00760580" w:rsidP="00760580">
            <w:pPr>
              <w:pStyle w:val="Heading4"/>
              <w:rPr>
                <w:noProof/>
              </w:rPr>
            </w:pPr>
            <w:r w:rsidRPr="00CD124F">
              <w:rPr>
                <w:noProof/>
              </w:rPr>
              <w:t>Commitment to VoiceAbility’s values of enabling people to live life to the full, strengthening their voices, rights and changing lives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81D989" w14:textId="1478BDD0" w:rsidR="00760580" w:rsidRPr="00CD124F" w:rsidRDefault="00760580" w:rsidP="00760580">
            <w:pPr>
              <w:pStyle w:val="tabletext"/>
              <w:jc w:val="center"/>
            </w:pPr>
            <w:r w:rsidRPr="00CD124F">
              <w:t>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8336FB" w14:textId="77169CA4" w:rsidR="00760580" w:rsidRPr="00CD124F" w:rsidRDefault="00760580" w:rsidP="00760580">
            <w:pPr>
              <w:pStyle w:val="tabletext"/>
              <w:jc w:val="center"/>
              <w:rPr>
                <w:noProof/>
              </w:rPr>
            </w:pPr>
            <w:r w:rsidRPr="00CD124F">
              <w:rPr>
                <w:noProof/>
              </w:rPr>
              <w:t>A / I</w:t>
            </w:r>
          </w:p>
        </w:tc>
      </w:tr>
      <w:tr w:rsidR="008514A8" w:rsidRPr="00CD124F" w14:paraId="1C0730CE" w14:textId="77777777" w:rsidTr="00AD74DA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104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C205A" w:themeFill="accent1" w:themeFillShade="BF"/>
          </w:tcPr>
          <w:p w14:paraId="7EABB337" w14:textId="3975AE7C" w:rsidR="008514A8" w:rsidRPr="00CD124F" w:rsidRDefault="008514A8" w:rsidP="008514A8">
            <w:pPr>
              <w:pStyle w:val="tabletext"/>
              <w:rPr>
                <w:noProof/>
              </w:rPr>
            </w:pPr>
            <w:r w:rsidRPr="00CD124F">
              <w:rPr>
                <w:b/>
                <w:bCs/>
                <w:sz w:val="28"/>
                <w:szCs w:val="28"/>
              </w:rPr>
              <w:t>Additional Requirements</w:t>
            </w:r>
          </w:p>
        </w:tc>
      </w:tr>
      <w:tr w:rsidR="00760580" w:rsidRPr="00CD124F" w14:paraId="57AF72E5" w14:textId="77777777" w:rsidTr="00C14DA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D14656" w14:textId="7EB02005" w:rsidR="00760580" w:rsidRPr="00CD124F" w:rsidRDefault="00D33B18" w:rsidP="00760580">
            <w:pPr>
              <w:pStyle w:val="Heading4"/>
            </w:pPr>
            <w:r w:rsidRPr="007E0BF9">
              <w:rPr>
                <w:noProof/>
              </w:rPr>
              <w:t>Willing to undertake appropriate level of criminal record</w:t>
            </w:r>
            <w:r>
              <w:rPr>
                <w:noProof/>
              </w:rPr>
              <w:t xml:space="preserve"> DBS/PVG</w:t>
            </w:r>
            <w:r w:rsidRPr="007E0BF9">
              <w:rPr>
                <w:noProof/>
              </w:rPr>
              <w:t xml:space="preserve"> check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412BB" w14:textId="6C7F82EB" w:rsidR="00760580" w:rsidRPr="00CD124F" w:rsidRDefault="00760580" w:rsidP="00760580">
            <w:pPr>
              <w:pStyle w:val="tabletext"/>
              <w:jc w:val="center"/>
            </w:pPr>
            <w:r w:rsidRPr="00CD124F">
              <w:t>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CF6055" w14:textId="72CE52DA" w:rsidR="00760580" w:rsidRPr="00CD124F" w:rsidRDefault="00760580" w:rsidP="00760580">
            <w:pPr>
              <w:pStyle w:val="tabletext"/>
              <w:jc w:val="center"/>
              <w:rPr>
                <w:noProof/>
              </w:rPr>
            </w:pPr>
            <w:r w:rsidRPr="00CD124F">
              <w:rPr>
                <w:noProof/>
              </w:rPr>
              <w:t>A</w:t>
            </w:r>
          </w:p>
        </w:tc>
      </w:tr>
      <w:tr w:rsidR="00760580" w:rsidRPr="00177137" w14:paraId="6BEB3B14" w14:textId="77777777" w:rsidTr="00C14DA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25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6189C" w14:textId="3A4650CC" w:rsidR="00760580" w:rsidRPr="00CD124F" w:rsidRDefault="00760580" w:rsidP="00760580">
            <w:pPr>
              <w:pStyle w:val="Heading4"/>
              <w:rPr>
                <w:noProof/>
              </w:rPr>
            </w:pPr>
            <w:r w:rsidRPr="00CD124F">
              <w:rPr>
                <w:noProof/>
              </w:rPr>
              <w:t>Ability to travel throughout the UK as required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FB06BE" w14:textId="3696768E" w:rsidR="00760580" w:rsidRPr="00CD124F" w:rsidRDefault="00760580" w:rsidP="00760580">
            <w:pPr>
              <w:pStyle w:val="tabletext"/>
              <w:jc w:val="center"/>
            </w:pPr>
            <w:r w:rsidRPr="00CD124F">
              <w:t>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3E7A6C" w14:textId="454EF443" w:rsidR="00760580" w:rsidRPr="00CD124F" w:rsidRDefault="00760580" w:rsidP="00760580">
            <w:pPr>
              <w:pStyle w:val="tabletext"/>
              <w:jc w:val="center"/>
              <w:rPr>
                <w:noProof/>
              </w:rPr>
            </w:pPr>
            <w:r w:rsidRPr="00CD124F">
              <w:rPr>
                <w:noProof/>
              </w:rPr>
              <w:t>A</w:t>
            </w:r>
          </w:p>
        </w:tc>
      </w:tr>
    </w:tbl>
    <w:p w14:paraId="79C2CC27" w14:textId="77777777" w:rsidR="00736F39" w:rsidRDefault="00736F39" w:rsidP="00316A54">
      <w:pPr>
        <w:pStyle w:val="Heading1"/>
        <w:rPr>
          <w:sz w:val="2"/>
          <w:szCs w:val="2"/>
        </w:rPr>
      </w:pPr>
    </w:p>
    <w:p w14:paraId="411EDDAB" w14:textId="77777777" w:rsidR="00030770" w:rsidRPr="00EF38E3" w:rsidRDefault="00030770" w:rsidP="00196EA3"/>
    <w:sectPr w:rsidR="00030770" w:rsidRPr="00EF38E3" w:rsidSect="00817F3D">
      <w:footerReference w:type="default" r:id="rId11"/>
      <w:headerReference w:type="first" r:id="rId12"/>
      <w:footerReference w:type="first" r:id="rId13"/>
      <w:pgSz w:w="11900" w:h="16840" w:code="9"/>
      <w:pgMar w:top="720" w:right="720" w:bottom="1134" w:left="720" w:header="567" w:footer="23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510AF" w14:textId="77777777" w:rsidR="000954B7" w:rsidRDefault="000954B7" w:rsidP="00DC7259">
      <w:r>
        <w:separator/>
      </w:r>
    </w:p>
  </w:endnote>
  <w:endnote w:type="continuationSeparator" w:id="0">
    <w:p w14:paraId="4C1F2813" w14:textId="77777777" w:rsidR="000954B7" w:rsidRDefault="000954B7" w:rsidP="00DC7259">
      <w:r>
        <w:continuationSeparator/>
      </w:r>
    </w:p>
  </w:endnote>
  <w:endnote w:type="continuationNotice" w:id="1">
    <w:p w14:paraId="63A30189" w14:textId="77777777" w:rsidR="000954B7" w:rsidRDefault="000954B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exia">
    <w:altName w:val="Calibri"/>
    <w:charset w:val="00"/>
    <w:family w:val="auto"/>
    <w:pitch w:val="variable"/>
    <w:sig w:usb0="800000AF" w:usb1="1000204A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kia">
    <w:altName w:val="Verdana"/>
    <w:charset w:val="00"/>
    <w:family w:val="auto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DC622" w14:textId="47523CA0" w:rsidR="00817F3D" w:rsidRDefault="00817F3D" w:rsidP="00817F3D">
    <w:pPr>
      <w:pStyle w:val="paragraph"/>
      <w:spacing w:before="0" w:beforeAutospacing="0" w:after="0" w:afterAutospacing="0"/>
      <w:textAlignment w:val="baseline"/>
      <w:rPr>
        <w:rFonts w:ascii="Segoe UI" w:hAnsi="Segoe UI" w:cs="Segoe UI"/>
        <w:sz w:val="18"/>
        <w:szCs w:val="18"/>
      </w:rPr>
    </w:pPr>
    <w:r>
      <w:rPr>
        <w:rStyle w:val="normaltextrun"/>
        <w:rFonts w:ascii="Calibri" w:eastAsiaTheme="minorHAnsi" w:hAnsi="Calibri" w:cs="Calibri"/>
        <w:sz w:val="20"/>
        <w:szCs w:val="20"/>
      </w:rPr>
      <w:t>Team Leader updated on 06/12/2022</w:t>
    </w:r>
  </w:p>
  <w:p w14:paraId="4136B734" w14:textId="77777777" w:rsidR="00817F3D" w:rsidRDefault="00817F3D" w:rsidP="00817F3D">
    <w:pPr>
      <w:pStyle w:val="paragraph"/>
      <w:spacing w:before="0" w:beforeAutospacing="0" w:after="0" w:afterAutospacing="0"/>
      <w:textAlignment w:val="baseline"/>
      <w:rPr>
        <w:rFonts w:ascii="Segoe UI" w:hAnsi="Segoe UI" w:cs="Segoe UI"/>
        <w:sz w:val="18"/>
        <w:szCs w:val="18"/>
      </w:rPr>
    </w:pPr>
    <w:r>
      <w:rPr>
        <w:rStyle w:val="normaltextrun"/>
        <w:rFonts w:ascii="Calibri" w:eastAsiaTheme="minorHAnsi" w:hAnsi="Calibri" w:cs="Calibri"/>
        <w:sz w:val="20"/>
        <w:szCs w:val="20"/>
      </w:rPr>
      <w:t>Registered Charity in England and Wales 1076630 and in Scotland SC050036. Limited company 3798884</w:t>
    </w:r>
    <w:r>
      <w:rPr>
        <w:rStyle w:val="eop"/>
        <w:rFonts w:ascii="Calibri" w:hAnsi="Calibri" w:cs="Calibri"/>
        <w:sz w:val="20"/>
        <w:szCs w:val="20"/>
      </w:rPr>
      <w:t> </w:t>
    </w:r>
  </w:p>
  <w:p w14:paraId="208752F3" w14:textId="77777777" w:rsidR="00817F3D" w:rsidRDefault="00817F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E9548" w14:textId="781832C5" w:rsidR="00817F3D" w:rsidRDefault="00817F3D" w:rsidP="00817F3D">
    <w:pPr>
      <w:pStyle w:val="paragraph"/>
      <w:spacing w:before="0" w:beforeAutospacing="0" w:after="0" w:afterAutospacing="0"/>
      <w:textAlignment w:val="baseline"/>
      <w:rPr>
        <w:rFonts w:ascii="Segoe UI" w:hAnsi="Segoe UI" w:cs="Segoe UI"/>
        <w:sz w:val="18"/>
        <w:szCs w:val="18"/>
      </w:rPr>
    </w:pPr>
    <w:r>
      <w:rPr>
        <w:rStyle w:val="normaltextrun"/>
        <w:rFonts w:ascii="Calibri" w:eastAsiaTheme="minorHAnsi" w:hAnsi="Calibri" w:cs="Calibri"/>
        <w:sz w:val="20"/>
        <w:szCs w:val="20"/>
      </w:rPr>
      <w:t>Team Leader updated on 06/12/2022</w:t>
    </w:r>
    <w:r>
      <w:rPr>
        <w:rStyle w:val="eop"/>
        <w:rFonts w:ascii="Calibri" w:hAnsi="Calibri" w:cs="Calibri"/>
        <w:sz w:val="20"/>
        <w:szCs w:val="20"/>
      </w:rPr>
      <w:t> </w:t>
    </w:r>
  </w:p>
  <w:p w14:paraId="1504B5D5" w14:textId="31D6C843" w:rsidR="00E6111F" w:rsidRDefault="00817F3D" w:rsidP="00817F3D">
    <w:pPr>
      <w:pStyle w:val="paragraph"/>
      <w:spacing w:before="0" w:beforeAutospacing="0" w:after="0" w:afterAutospacing="0"/>
      <w:textAlignment w:val="baseline"/>
      <w:rPr>
        <w:rStyle w:val="eop"/>
        <w:rFonts w:ascii="Calibri" w:hAnsi="Calibri" w:cs="Calibri"/>
        <w:sz w:val="20"/>
        <w:szCs w:val="20"/>
      </w:rPr>
    </w:pPr>
    <w:r>
      <w:rPr>
        <w:rStyle w:val="normaltextrun"/>
        <w:rFonts w:ascii="Calibri" w:eastAsiaTheme="minorHAnsi" w:hAnsi="Calibri" w:cs="Calibri"/>
        <w:sz w:val="20"/>
        <w:szCs w:val="20"/>
      </w:rPr>
      <w:t>Registered Charity in England and Wales 1076630 and in Scotland SC050036. Limited company 3798884</w:t>
    </w:r>
    <w:r>
      <w:rPr>
        <w:rStyle w:val="eop"/>
        <w:rFonts w:ascii="Calibri" w:hAnsi="Calibri" w:cs="Calibri"/>
        <w:sz w:val="20"/>
        <w:szCs w:val="20"/>
      </w:rPr>
      <w:t> </w:t>
    </w:r>
  </w:p>
  <w:p w14:paraId="17CD79AD" w14:textId="77777777" w:rsidR="00817F3D" w:rsidRPr="00817F3D" w:rsidRDefault="00817F3D" w:rsidP="00817F3D">
    <w:pPr>
      <w:pStyle w:val="paragraph"/>
      <w:spacing w:before="0" w:beforeAutospacing="0" w:after="0" w:afterAutospacing="0"/>
      <w:textAlignment w:val="baseline"/>
      <w:rPr>
        <w:rFonts w:ascii="Segoe UI" w:hAnsi="Segoe UI" w:cs="Segoe U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3C1F2" w14:textId="77777777" w:rsidR="000954B7" w:rsidRDefault="000954B7" w:rsidP="00DC7259">
      <w:r>
        <w:separator/>
      </w:r>
    </w:p>
  </w:footnote>
  <w:footnote w:type="continuationSeparator" w:id="0">
    <w:p w14:paraId="1883B7E1" w14:textId="77777777" w:rsidR="000954B7" w:rsidRDefault="000954B7" w:rsidP="00DC7259">
      <w:r>
        <w:continuationSeparator/>
      </w:r>
    </w:p>
  </w:footnote>
  <w:footnote w:type="continuationNotice" w:id="1">
    <w:p w14:paraId="67030A83" w14:textId="77777777" w:rsidR="000954B7" w:rsidRDefault="000954B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CE188" w14:textId="77777777" w:rsidR="00E6111F" w:rsidRDefault="006136E7">
    <w:r>
      <w:rPr>
        <w:noProof/>
        <w:lang w:eastAsia="en-GB"/>
      </w:rPr>
      <w:drawing>
        <wp:anchor distT="0" distB="0" distL="114300" distR="114300" simplePos="0" relativeHeight="251660290" behindDoc="1" locked="0" layoutInCell="1" allowOverlap="1" wp14:anchorId="6362A243" wp14:editId="59F7D1BC">
          <wp:simplePos x="0" y="0"/>
          <wp:positionH relativeFrom="page">
            <wp:align>right</wp:align>
          </wp:positionH>
          <wp:positionV relativeFrom="paragraph">
            <wp:posOffset>-355600</wp:posOffset>
          </wp:positionV>
          <wp:extent cx="7559675" cy="812800"/>
          <wp:effectExtent l="0" t="0" r="3175" b="6350"/>
          <wp:wrapTight wrapText="bothSides">
            <wp:wrapPolygon edited="0">
              <wp:start x="0" y="0"/>
              <wp:lineTo x="0" y="21263"/>
              <wp:lineTo x="21555" y="21263"/>
              <wp:lineTo x="21555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J3881_VOICE_letterheads_1_0_a_to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8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9669C"/>
    <w:multiLevelType w:val="hybridMultilevel"/>
    <w:tmpl w:val="8AAEBF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A1CF1"/>
    <w:multiLevelType w:val="hybridMultilevel"/>
    <w:tmpl w:val="C70A6684"/>
    <w:lvl w:ilvl="0" w:tplc="5CE0957E">
      <w:start w:val="1"/>
      <w:numFmt w:val="decimal"/>
      <w:pStyle w:val="NumberedList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F607F26"/>
    <w:multiLevelType w:val="hybridMultilevel"/>
    <w:tmpl w:val="E57EBC70"/>
    <w:lvl w:ilvl="0" w:tplc="CA023854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1206B9"/>
    <w:multiLevelType w:val="hybridMultilevel"/>
    <w:tmpl w:val="2B84B3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96FF3"/>
    <w:multiLevelType w:val="hybridMultilevel"/>
    <w:tmpl w:val="B4F0CB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F32A2D"/>
    <w:multiLevelType w:val="hybridMultilevel"/>
    <w:tmpl w:val="42CCD7E2"/>
    <w:lvl w:ilvl="0" w:tplc="76BA478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C2B79" w:themeColor="accent1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7C12453"/>
    <w:multiLevelType w:val="hybridMultilevel"/>
    <w:tmpl w:val="67C8C80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F86306D"/>
    <w:multiLevelType w:val="hybridMultilevel"/>
    <w:tmpl w:val="0EEAA7DE"/>
    <w:lvl w:ilvl="0" w:tplc="85B88B5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DC3508"/>
    <w:multiLevelType w:val="hybridMultilevel"/>
    <w:tmpl w:val="4C0003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DA268E"/>
    <w:multiLevelType w:val="hybridMultilevel"/>
    <w:tmpl w:val="4D5416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28159A"/>
    <w:multiLevelType w:val="hybridMultilevel"/>
    <w:tmpl w:val="61AA23D2"/>
    <w:lvl w:ilvl="0" w:tplc="743E055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110F36"/>
    <w:multiLevelType w:val="hybridMultilevel"/>
    <w:tmpl w:val="F9C6BCE2"/>
    <w:lvl w:ilvl="0" w:tplc="9C60B4DE">
      <w:start w:val="1"/>
      <w:numFmt w:val="decimal"/>
      <w:lvlText w:val="%1."/>
      <w:lvlJc w:val="left"/>
      <w:pPr>
        <w:ind w:left="1440" w:hanging="360"/>
      </w:pPr>
      <w:rPr>
        <w:rFonts w:hint="default"/>
        <w:color w:val="7C2B79" w:themeColor="accent1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7C83738"/>
    <w:multiLevelType w:val="hybridMultilevel"/>
    <w:tmpl w:val="5F6C4BFE"/>
    <w:lvl w:ilvl="0" w:tplc="D7B0F85C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A7A16AB"/>
    <w:multiLevelType w:val="hybridMultilevel"/>
    <w:tmpl w:val="061CD1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3B5A75"/>
    <w:multiLevelType w:val="hybridMultilevel"/>
    <w:tmpl w:val="87A89C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283A84"/>
    <w:multiLevelType w:val="hybridMultilevel"/>
    <w:tmpl w:val="A14ED0DC"/>
    <w:lvl w:ilvl="0" w:tplc="02D603B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3970E7"/>
    <w:multiLevelType w:val="hybridMultilevel"/>
    <w:tmpl w:val="5028841A"/>
    <w:lvl w:ilvl="0" w:tplc="0E3C6E7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D70884"/>
    <w:multiLevelType w:val="hybridMultilevel"/>
    <w:tmpl w:val="DEA6184E"/>
    <w:lvl w:ilvl="0" w:tplc="C2A6D6A4">
      <w:start w:val="1"/>
      <w:numFmt w:val="decimal"/>
      <w:lvlText w:val="%1."/>
      <w:lvlJc w:val="left"/>
      <w:pPr>
        <w:ind w:left="1440" w:hanging="360"/>
      </w:pPr>
      <w:rPr>
        <w:rFonts w:hint="default"/>
        <w:color w:val="7C2B79" w:themeColor="accent1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A9E4A0A"/>
    <w:multiLevelType w:val="multilevel"/>
    <w:tmpl w:val="4C78EF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387727407">
    <w:abstractNumId w:val="6"/>
  </w:num>
  <w:num w:numId="2" w16cid:durableId="2022929294">
    <w:abstractNumId w:val="5"/>
  </w:num>
  <w:num w:numId="3" w16cid:durableId="533347757">
    <w:abstractNumId w:val="17"/>
  </w:num>
  <w:num w:numId="4" w16cid:durableId="1754817835">
    <w:abstractNumId w:val="11"/>
  </w:num>
  <w:num w:numId="5" w16cid:durableId="590548277">
    <w:abstractNumId w:val="15"/>
  </w:num>
  <w:num w:numId="6" w16cid:durableId="1713848186">
    <w:abstractNumId w:val="1"/>
  </w:num>
  <w:num w:numId="7" w16cid:durableId="754010193">
    <w:abstractNumId w:val="3"/>
  </w:num>
  <w:num w:numId="8" w16cid:durableId="1291327270">
    <w:abstractNumId w:val="8"/>
  </w:num>
  <w:num w:numId="9" w16cid:durableId="615256916">
    <w:abstractNumId w:val="0"/>
  </w:num>
  <w:num w:numId="10" w16cid:durableId="805050249">
    <w:abstractNumId w:val="7"/>
  </w:num>
  <w:num w:numId="11" w16cid:durableId="821772686">
    <w:abstractNumId w:val="13"/>
  </w:num>
  <w:num w:numId="12" w16cid:durableId="1504663206">
    <w:abstractNumId w:val="4"/>
  </w:num>
  <w:num w:numId="13" w16cid:durableId="165872576">
    <w:abstractNumId w:val="10"/>
  </w:num>
  <w:num w:numId="14" w16cid:durableId="611784810">
    <w:abstractNumId w:val="2"/>
  </w:num>
  <w:num w:numId="15" w16cid:durableId="2071223726">
    <w:abstractNumId w:val="9"/>
  </w:num>
  <w:num w:numId="16" w16cid:durableId="922027379">
    <w:abstractNumId w:val="14"/>
  </w:num>
  <w:num w:numId="17" w16cid:durableId="1550922162">
    <w:abstractNumId w:val="16"/>
  </w:num>
  <w:num w:numId="18" w16cid:durableId="352608221">
    <w:abstractNumId w:val="18"/>
  </w:num>
  <w:num w:numId="19" w16cid:durableId="8654086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6501CF"/>
  <w15:docId w15:val="{7C8DCC80-79E2-4EB3-AEF2-7C84B5447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1" w:unhideWhenUsed="1" w:qFormat="1"/>
    <w:lsdException w:name="heading 3" w:semiHidden="1" w:uiPriority="2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46207"/>
    <w:pPr>
      <w:spacing w:after="160" w:line="259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paragraph" w:styleId="Heading1">
    <w:name w:val="heading 1"/>
    <w:basedOn w:val="Title"/>
    <w:next w:val="Normal"/>
    <w:link w:val="Heading1Char"/>
    <w:qFormat/>
    <w:rsid w:val="006731BF"/>
    <w:pPr>
      <w:spacing w:after="120"/>
      <w:outlineLvl w:val="0"/>
    </w:pPr>
    <w:rPr>
      <w:rFonts w:ascii="Arial" w:hAnsi="Arial"/>
      <w:b/>
      <w:color w:val="7C2B83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6379F7"/>
    <w:pPr>
      <w:spacing w:after="120"/>
      <w:outlineLvl w:val="1"/>
    </w:pPr>
    <w:rPr>
      <w:color w:val="7C2B79" w:themeColor="accen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2"/>
    <w:unhideWhenUsed/>
    <w:qFormat/>
    <w:rsid w:val="00451DAE"/>
    <w:pPr>
      <w:outlineLvl w:val="2"/>
    </w:pPr>
    <w:rPr>
      <w:b/>
    </w:rPr>
  </w:style>
  <w:style w:type="paragraph" w:styleId="Heading4">
    <w:name w:val="heading 4"/>
    <w:aliases w:val="Body"/>
    <w:basedOn w:val="Paragraphheading"/>
    <w:next w:val="Normal"/>
    <w:link w:val="Heading4Char"/>
    <w:uiPriority w:val="9"/>
    <w:unhideWhenUsed/>
    <w:qFormat/>
    <w:rsid w:val="006136E7"/>
    <w:pPr>
      <w:outlineLvl w:val="3"/>
    </w:pPr>
    <w:rPr>
      <w:b w:val="0"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DC725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5C205A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beredList">
    <w:name w:val="Numbered List"/>
    <w:basedOn w:val="ListParagraph"/>
    <w:link w:val="NumberedListChar"/>
    <w:qFormat/>
    <w:rsid w:val="00451DAE"/>
    <w:pPr>
      <w:numPr>
        <w:numId w:val="6"/>
      </w:numPr>
      <w:ind w:left="284" w:hanging="284"/>
    </w:pPr>
  </w:style>
  <w:style w:type="paragraph" w:styleId="NoSpacing">
    <w:name w:val="No Spacing"/>
    <w:uiPriority w:val="1"/>
    <w:rsid w:val="00AF430B"/>
    <w:rPr>
      <w:rFonts w:ascii="Arial" w:hAnsi="Arial"/>
      <w:sz w:val="24"/>
      <w:szCs w:val="24"/>
      <w:lang w:val="en-US" w:eastAsia="en-US"/>
    </w:rPr>
  </w:style>
  <w:style w:type="character" w:customStyle="1" w:styleId="Heading1Char">
    <w:name w:val="Heading 1 Char"/>
    <w:link w:val="Heading1"/>
    <w:rsid w:val="006731BF"/>
    <w:rPr>
      <w:rFonts w:ascii="Arial" w:eastAsia="Times New Roman" w:hAnsi="Arial" w:cstheme="minorBidi"/>
      <w:b/>
      <w:color w:val="7C2B83"/>
      <w:spacing w:val="-10"/>
      <w:kern w:val="28"/>
      <w:sz w:val="48"/>
      <w:szCs w:val="48"/>
      <w:lang w:eastAsia="en-US"/>
    </w:rPr>
  </w:style>
  <w:style w:type="character" w:customStyle="1" w:styleId="Heading2Char">
    <w:name w:val="Heading 2 Char"/>
    <w:link w:val="Heading2"/>
    <w:uiPriority w:val="9"/>
    <w:rsid w:val="006379F7"/>
    <w:rPr>
      <w:rFonts w:ascii="Arial" w:eastAsiaTheme="minorHAnsi" w:hAnsi="Arial" w:cstheme="minorBidi"/>
      <w:color w:val="7C2B79" w:themeColor="accent1"/>
      <w:sz w:val="32"/>
      <w:szCs w:val="32"/>
      <w:lang w:eastAsia="en-US"/>
    </w:rPr>
  </w:style>
  <w:style w:type="paragraph" w:styleId="Title">
    <w:name w:val="Title"/>
    <w:basedOn w:val="Normal"/>
    <w:next w:val="Normal"/>
    <w:link w:val="TitleChar"/>
    <w:uiPriority w:val="10"/>
    <w:rsid w:val="00226489"/>
    <w:pPr>
      <w:contextualSpacing/>
    </w:pPr>
    <w:rPr>
      <w:rFonts w:ascii="Lexia" w:eastAsia="Times New Roman" w:hAnsi="Lexia"/>
      <w:color w:val="7C2B79" w:themeColor="accent1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226489"/>
    <w:rPr>
      <w:rFonts w:ascii="Lexia" w:eastAsia="Times New Roman" w:hAnsi="Lexia"/>
      <w:color w:val="7C2B79" w:themeColor="accent1"/>
      <w:spacing w:val="-10"/>
      <w:kern w:val="28"/>
      <w:sz w:val="56"/>
      <w:szCs w:val="56"/>
      <w:lang w:eastAsia="en-US"/>
    </w:rPr>
  </w:style>
  <w:style w:type="character" w:customStyle="1" w:styleId="Heading3Char">
    <w:name w:val="Heading 3 Char"/>
    <w:basedOn w:val="DefaultParagraphFont"/>
    <w:link w:val="Heading3"/>
    <w:uiPriority w:val="2"/>
    <w:rsid w:val="00451DAE"/>
    <w:rPr>
      <w:rFonts w:ascii="Arial" w:hAnsi="Arial" w:cs="Arial"/>
      <w:b/>
      <w:sz w:val="24"/>
      <w:szCs w:val="24"/>
      <w:lang w:eastAsia="en-US"/>
    </w:rPr>
  </w:style>
  <w:style w:type="character" w:customStyle="1" w:styleId="Heading4Char">
    <w:name w:val="Heading 4 Char"/>
    <w:aliases w:val="Body Char"/>
    <w:basedOn w:val="DefaultParagraphFont"/>
    <w:link w:val="Heading4"/>
    <w:uiPriority w:val="9"/>
    <w:rsid w:val="006136E7"/>
    <w:rPr>
      <w:rFonts w:ascii="Arial" w:hAnsi="Arial" w:cs="Arial"/>
      <w:bCs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DC7259"/>
    <w:rPr>
      <w:rFonts w:asciiTheme="majorHAnsi" w:eastAsiaTheme="majorEastAsia" w:hAnsiTheme="majorHAnsi" w:cstheme="majorBidi"/>
      <w:color w:val="5C205A" w:themeColor="accent1" w:themeShade="BF"/>
      <w:sz w:val="24"/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962F08"/>
    <w:rPr>
      <w:color w:val="808080"/>
    </w:rPr>
  </w:style>
  <w:style w:type="paragraph" w:styleId="ListParagraph">
    <w:name w:val="List Paragraph"/>
    <w:aliases w:val="Bullet List"/>
    <w:basedOn w:val="Normal"/>
    <w:link w:val="ListParagraphChar"/>
    <w:uiPriority w:val="5"/>
    <w:qFormat/>
    <w:rsid w:val="00D751BA"/>
    <w:pPr>
      <w:numPr>
        <w:numId w:val="5"/>
      </w:numPr>
      <w:spacing w:before="120"/>
      <w:ind w:left="851" w:hanging="284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000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0023"/>
    <w:rPr>
      <w:rFonts w:ascii="Arial" w:hAnsi="Arial" w:cs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000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0023"/>
    <w:rPr>
      <w:rFonts w:ascii="Arial" w:hAnsi="Arial" w:cs="Arial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22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257"/>
    <w:rPr>
      <w:rFonts w:ascii="Segoe UI" w:hAnsi="Segoe UI" w:cs="Segoe UI"/>
      <w:sz w:val="18"/>
      <w:szCs w:val="18"/>
      <w:lang w:eastAsia="en-US"/>
    </w:rPr>
  </w:style>
  <w:style w:type="table" w:styleId="TableGrid">
    <w:name w:val="Table Grid"/>
    <w:basedOn w:val="TableNormal"/>
    <w:uiPriority w:val="39"/>
    <w:rsid w:val="008F3E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99"/>
    <w:rsid w:val="008F3E8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99"/>
    <w:rsid w:val="008F3E8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99"/>
    <w:rsid w:val="008F3E8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D46207"/>
    <w:rPr>
      <w:color w:val="0000FF"/>
      <w:u w:val="single"/>
    </w:rPr>
  </w:style>
  <w:style w:type="paragraph" w:customStyle="1" w:styleId="TableHeading">
    <w:name w:val="Table Heading"/>
    <w:basedOn w:val="Heading2"/>
    <w:link w:val="TableHeadingChar"/>
    <w:qFormat/>
    <w:rsid w:val="006379F7"/>
    <w:pPr>
      <w:framePr w:hSpace="180" w:wrap="around" w:vAnchor="text" w:hAnchor="margin" w:y="89"/>
    </w:pPr>
    <w:rPr>
      <w:b/>
      <w:color w:val="FFFFFF" w:themeColor="background1"/>
      <w:sz w:val="28"/>
      <w:szCs w:val="28"/>
    </w:rPr>
  </w:style>
  <w:style w:type="character" w:customStyle="1" w:styleId="TableHeadingChar">
    <w:name w:val="Table Heading Char"/>
    <w:basedOn w:val="Heading2Char"/>
    <w:link w:val="TableHeading"/>
    <w:rsid w:val="006379F7"/>
    <w:rPr>
      <w:rFonts w:ascii="Arial" w:eastAsiaTheme="minorHAnsi" w:hAnsi="Arial" w:cstheme="minorBidi"/>
      <w:b/>
      <w:color w:val="FFFFFF" w:themeColor="background1"/>
      <w:sz w:val="28"/>
      <w:szCs w:val="28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61A21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F23F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362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62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62BA"/>
    <w:rPr>
      <w:rFonts w:ascii="Arial" w:eastAsiaTheme="minorHAnsi" w:hAnsi="Arial" w:cstheme="minorBid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62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62BA"/>
    <w:rPr>
      <w:rFonts w:ascii="Arial" w:eastAsiaTheme="minorHAnsi" w:hAnsi="Arial" w:cstheme="minorBidi"/>
      <w:b/>
      <w:bCs/>
      <w:lang w:eastAsia="en-US"/>
    </w:rPr>
  </w:style>
  <w:style w:type="paragraph" w:styleId="Revision">
    <w:name w:val="Revision"/>
    <w:hidden/>
    <w:uiPriority w:val="99"/>
    <w:semiHidden/>
    <w:rsid w:val="00832874"/>
    <w:rPr>
      <w:rFonts w:ascii="Arial" w:eastAsiaTheme="minorHAnsi" w:hAnsi="Arial" w:cstheme="minorBidi"/>
      <w:sz w:val="24"/>
      <w:szCs w:val="22"/>
      <w:lang w:eastAsia="en-US"/>
    </w:rPr>
  </w:style>
  <w:style w:type="character" w:styleId="Strong">
    <w:name w:val="Strong"/>
    <w:basedOn w:val="DefaultParagraphFont"/>
    <w:uiPriority w:val="22"/>
    <w:rsid w:val="009E045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C7ACB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E1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character" w:customStyle="1" w:styleId="ListParagraphChar">
    <w:name w:val="List Paragraph Char"/>
    <w:aliases w:val="Bullet List Char"/>
    <w:basedOn w:val="DefaultParagraphFont"/>
    <w:link w:val="ListParagraph"/>
    <w:uiPriority w:val="5"/>
    <w:rsid w:val="006136E7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aragraphheading">
    <w:name w:val="Paragraph heading"/>
    <w:basedOn w:val="Heading3"/>
    <w:link w:val="ParagraphheadingChar"/>
    <w:qFormat/>
    <w:rsid w:val="006136E7"/>
    <w:pPr>
      <w:spacing w:after="0" w:line="240" w:lineRule="auto"/>
    </w:pPr>
    <w:rPr>
      <w:rFonts w:eastAsia="Cambria" w:cs="Arial"/>
      <w:szCs w:val="24"/>
    </w:rPr>
  </w:style>
  <w:style w:type="character" w:customStyle="1" w:styleId="ParagraphheadingChar">
    <w:name w:val="Paragraph heading Char"/>
    <w:basedOn w:val="Heading3Char"/>
    <w:link w:val="Paragraphheading"/>
    <w:rsid w:val="006136E7"/>
    <w:rPr>
      <w:rFonts w:ascii="Arial" w:hAnsi="Arial" w:cs="Arial"/>
      <w:b/>
      <w:sz w:val="24"/>
      <w:szCs w:val="24"/>
      <w:lang w:eastAsia="en-US"/>
    </w:rPr>
  </w:style>
  <w:style w:type="character" w:customStyle="1" w:styleId="NumberedListChar">
    <w:name w:val="Numbered List Char"/>
    <w:basedOn w:val="ListParagraphChar"/>
    <w:link w:val="NumberedList"/>
    <w:rsid w:val="006136E7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tabletext">
    <w:name w:val="table text"/>
    <w:basedOn w:val="Normal"/>
    <w:uiPriority w:val="99"/>
    <w:rsid w:val="00C14DA0"/>
    <w:pPr>
      <w:spacing w:after="0" w:line="240" w:lineRule="auto"/>
    </w:pPr>
    <w:rPr>
      <w:rFonts w:ascii="Skia" w:eastAsia="Times New Roman" w:hAnsi="Skia" w:cs="Times New Roman"/>
      <w:sz w:val="22"/>
      <w:szCs w:val="20"/>
    </w:rPr>
  </w:style>
  <w:style w:type="paragraph" w:customStyle="1" w:styleId="paragraph">
    <w:name w:val="paragraph"/>
    <w:basedOn w:val="Normal"/>
    <w:rsid w:val="00817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character" w:customStyle="1" w:styleId="normaltextrun">
    <w:name w:val="normaltextrun"/>
    <w:basedOn w:val="DefaultParagraphFont"/>
    <w:rsid w:val="00817F3D"/>
  </w:style>
  <w:style w:type="character" w:customStyle="1" w:styleId="eop">
    <w:name w:val="eop"/>
    <w:basedOn w:val="DefaultParagraphFont"/>
    <w:rsid w:val="00817F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7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5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0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8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aire\AppData\Local\Temp\Form%20Template%20v2.dotx" TargetMode="External"/></Relationships>
</file>

<file path=word/theme/theme1.xml><?xml version="1.0" encoding="utf-8"?>
<a:theme xmlns:a="http://schemas.openxmlformats.org/drawingml/2006/main" name="Office Theme">
  <a:themeElements>
    <a:clrScheme name="VoiceAbility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7C2B79"/>
      </a:accent1>
      <a:accent2>
        <a:srgbClr val="F266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