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1CE51" w14:textId="77777777" w:rsidR="00A5754D" w:rsidRPr="00240C95" w:rsidRDefault="00A5754D" w:rsidP="00A5754D">
      <w:pPr>
        <w:pStyle w:val="Heading1"/>
        <w:rPr>
          <w:color w:val="4F2454"/>
        </w:rPr>
      </w:pPr>
      <w:bookmarkStart w:id="0" w:name="_Hlk525122662"/>
      <w:r w:rsidRPr="00240C95">
        <w:rPr>
          <w:color w:val="4F2454"/>
        </w:rPr>
        <w:t xml:space="preserve">Person Specification </w:t>
      </w:r>
    </w:p>
    <w:bookmarkEnd w:id="0"/>
    <w:p w14:paraId="5EF4DFED" w14:textId="77777777" w:rsidR="004D2DCA" w:rsidRPr="00E53417" w:rsidRDefault="004D2DCA" w:rsidP="006136E7">
      <w:pPr>
        <w:spacing w:after="0" w:line="240" w:lineRule="auto"/>
        <w:rPr>
          <w:color w:val="7C2B79" w:themeColor="accent1"/>
          <w:sz w:val="16"/>
          <w:szCs w:val="16"/>
        </w:rPr>
      </w:pPr>
    </w:p>
    <w:tbl>
      <w:tblPr>
        <w:tblpPr w:leftFromText="181" w:rightFromText="181" w:vertAnchor="text" w:horzAnchor="margin" w:tblpY="1"/>
        <w:tblOverlap w:val="never"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</w:tblCellMar>
        <w:tblLook w:val="01E0" w:firstRow="1" w:lastRow="1" w:firstColumn="1" w:lastColumn="1" w:noHBand="0" w:noVBand="0"/>
      </w:tblPr>
      <w:tblGrid>
        <w:gridCol w:w="6288"/>
        <w:gridCol w:w="2098"/>
        <w:gridCol w:w="2098"/>
      </w:tblGrid>
      <w:tr w:rsidR="00731BE0" w:rsidRPr="00177137" w14:paraId="643F88C9" w14:textId="77777777" w:rsidTr="58316C76">
        <w:trPr>
          <w:trHeight w:val="425"/>
        </w:trPr>
        <w:tc>
          <w:tcPr>
            <w:tcW w:w="10484" w:type="dxa"/>
            <w:gridSpan w:val="3"/>
            <w:tcBorders>
              <w:bottom w:val="nil"/>
            </w:tcBorders>
            <w:shd w:val="clear" w:color="auto" w:fill="4F2454"/>
          </w:tcPr>
          <w:p w14:paraId="733F7384" w14:textId="36B214E2" w:rsidR="00731BE0" w:rsidRPr="00A807B6" w:rsidRDefault="00E21C87" w:rsidP="00A5754D">
            <w:pPr>
              <w:pStyle w:val="TableHeading"/>
              <w:framePr w:hSpace="0" w:wrap="auto" w:vAnchor="margin" w:hAnchor="text" w:yAlign="inline"/>
            </w:pPr>
            <w:r>
              <w:t>ADVOCATE</w:t>
            </w:r>
          </w:p>
        </w:tc>
      </w:tr>
      <w:tr w:rsidR="00A5754D" w:rsidRPr="00177137" w14:paraId="4E69F6CC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46F6E58" w14:textId="77777777" w:rsidR="00A5754D" w:rsidRPr="00707453" w:rsidRDefault="00A5754D" w:rsidP="00A5754D">
            <w:pPr>
              <w:pStyle w:val="Paragraphheading"/>
              <w:rPr>
                <w:bCs/>
                <w:color w:val="FFFFFF" w:themeColor="background1"/>
                <w:sz w:val="28"/>
                <w:szCs w:val="28"/>
              </w:rPr>
            </w:pPr>
            <w:r w:rsidRPr="00707453">
              <w:t>Factor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1E91250" w14:textId="77777777" w:rsidR="00240C95" w:rsidRDefault="00A5754D" w:rsidP="00A5754D">
            <w:pPr>
              <w:pStyle w:val="Paragraphheading"/>
            </w:pPr>
            <w:r w:rsidRPr="00F26735">
              <w:t>Essential/</w:t>
            </w:r>
          </w:p>
          <w:p w14:paraId="15707A15" w14:textId="77777777" w:rsidR="00A5754D" w:rsidRPr="00F26735" w:rsidRDefault="00A5754D" w:rsidP="00A5754D">
            <w:pPr>
              <w:pStyle w:val="Paragraphheading"/>
              <w:rPr>
                <w:bCs/>
                <w:color w:val="FFFFFF" w:themeColor="background1"/>
                <w:sz w:val="28"/>
                <w:szCs w:val="28"/>
              </w:rPr>
            </w:pPr>
            <w:r w:rsidRPr="00F26735">
              <w:t>Desirable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7082437" w14:textId="77777777" w:rsidR="00A5754D" w:rsidRDefault="00A5754D" w:rsidP="00A5754D">
            <w:pPr>
              <w:pStyle w:val="Paragraphheading"/>
            </w:pPr>
            <w:r>
              <w:t>When Assessed</w:t>
            </w:r>
          </w:p>
          <w:p w14:paraId="2E620861" w14:textId="77777777" w:rsidR="00A5754D" w:rsidRDefault="00A5754D" w:rsidP="00A5754D">
            <w:pPr>
              <w:pStyle w:val="Heading4"/>
            </w:pPr>
            <w:r>
              <w:t>Application form (AF)</w:t>
            </w:r>
          </w:p>
          <w:p w14:paraId="01E84623" w14:textId="77777777" w:rsidR="00A5754D" w:rsidRDefault="00A5754D" w:rsidP="00A5754D">
            <w:pPr>
              <w:pStyle w:val="Heading4"/>
            </w:pPr>
            <w:r>
              <w:t>Interview (I)</w:t>
            </w:r>
          </w:p>
          <w:p w14:paraId="46D75879" w14:textId="77777777" w:rsidR="00A5754D" w:rsidRPr="000E4FA6" w:rsidRDefault="00A5754D" w:rsidP="00A5754D">
            <w:pPr>
              <w:pStyle w:val="Heading4"/>
            </w:pPr>
            <w:r>
              <w:t>Skills Test (ST)</w:t>
            </w:r>
          </w:p>
        </w:tc>
      </w:tr>
      <w:tr w:rsidR="00A5754D" w:rsidRPr="00177137" w14:paraId="3FA997F8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4F2454"/>
          </w:tcPr>
          <w:p w14:paraId="522DBC9C" w14:textId="77777777" w:rsidR="00A5754D" w:rsidRDefault="00A5754D" w:rsidP="00A5754D">
            <w:pPr>
              <w:pStyle w:val="Paragraphheading"/>
            </w:pPr>
            <w:r w:rsidRPr="001B6568">
              <w:t>Qualifications</w:t>
            </w:r>
          </w:p>
        </w:tc>
      </w:tr>
      <w:tr w:rsidR="00A5754D" w:rsidRPr="00177137" w14:paraId="311DD9A0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837E320" w14:textId="5863524A" w:rsidR="00A5754D" w:rsidRPr="00707453" w:rsidRDefault="00E21C87" w:rsidP="00A5754D">
            <w:pPr>
              <w:pStyle w:val="Heading4"/>
            </w:pPr>
            <w:bookmarkStart w:id="1" w:name="_Hlk19612071"/>
            <w:r>
              <w:t>IAQ qualified (including any relevant specialist unit) or be willing to study for and obtain within 12 months of commencin</w:t>
            </w:r>
            <w:bookmarkEnd w:id="1"/>
            <w:r>
              <w:t>g employment.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3114141" w14:textId="3C5F1380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8013368" w14:textId="027455B4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  <w:tr w:rsidR="00A5754D" w:rsidRPr="00177137" w14:paraId="0EBC4D09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4F2454"/>
          </w:tcPr>
          <w:p w14:paraId="05043D9C" w14:textId="77777777" w:rsidR="00A5754D" w:rsidRDefault="00A5754D" w:rsidP="00A5754D">
            <w:pPr>
              <w:pStyle w:val="Paragraphheading"/>
            </w:pPr>
            <w:r w:rsidRPr="001B6568">
              <w:t>Experience</w:t>
            </w:r>
          </w:p>
        </w:tc>
      </w:tr>
      <w:tr w:rsidR="00A5754D" w:rsidRPr="00177137" w14:paraId="298EDEF3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8E4110F" w14:textId="51142BA1" w:rsidR="00A5754D" w:rsidRPr="00707453" w:rsidRDefault="00E21C87" w:rsidP="00A5754D">
            <w:pPr>
              <w:pStyle w:val="Heading4"/>
            </w:pPr>
            <w:r>
              <w:rPr>
                <w:szCs w:val="20"/>
              </w:rPr>
              <w:t>Previous experience of working as an advocate.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06F4E89" w14:textId="534B38AB" w:rsidR="00A5754D" w:rsidRPr="00F26735" w:rsidRDefault="00A5754D" w:rsidP="00E368FC">
            <w:pPr>
              <w:pStyle w:val="Heading4"/>
              <w:jc w:val="center"/>
            </w:pPr>
            <w: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9248855" w14:textId="16F1C3D7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  <w:tr w:rsidR="00A5754D" w:rsidRPr="00177137" w14:paraId="0F299677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27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90BE159" w14:textId="78032C0E" w:rsidR="00A5754D" w:rsidRPr="00707453" w:rsidRDefault="00E21C87" w:rsidP="00A5754D">
            <w:pPr>
              <w:pStyle w:val="Heading4"/>
            </w:pPr>
            <w:r>
              <w:rPr>
                <w:szCs w:val="20"/>
              </w:rPr>
              <w:t>Previous experience of working with people who lack capacity.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7D101B5" w14:textId="073E4D6A" w:rsidR="00A5754D" w:rsidRPr="00F26735" w:rsidRDefault="00A5754D" w:rsidP="00E368FC">
            <w:pPr>
              <w:pStyle w:val="Heading4"/>
              <w:jc w:val="center"/>
            </w:pPr>
            <w: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83B1F38" w14:textId="26195D88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  <w:tr w:rsidR="00A5754D" w:rsidRPr="00177137" w14:paraId="374BEC11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92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97E1518" w14:textId="36A21D6E" w:rsidR="00A5754D" w:rsidRPr="00707453" w:rsidRDefault="00E21C87" w:rsidP="00A5754D">
            <w:pPr>
              <w:pStyle w:val="Heading4"/>
            </w:pPr>
            <w:r>
              <w:rPr>
                <w:szCs w:val="20"/>
              </w:rPr>
              <w:t>Previous experience of working with a diverse range of vulnerable people with a wide variety of communication needs.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4FC0699" w14:textId="01D6D685" w:rsidR="00A5754D" w:rsidRPr="00F26735" w:rsidRDefault="00A5754D" w:rsidP="00E368FC">
            <w:pPr>
              <w:pStyle w:val="Heading4"/>
              <w:jc w:val="center"/>
            </w:pPr>
            <w: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395DCFE" w14:textId="68BD763E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  <w:tr w:rsidR="00A5754D" w:rsidRPr="00177137" w14:paraId="68A0063B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23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6AC2250" w14:textId="518D73D8" w:rsidR="00A5754D" w:rsidRPr="00E21C87" w:rsidRDefault="00E21C87" w:rsidP="00A5754D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Previous experience of working with people to ensure their rights and their voices are heard.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4AD449C" w14:textId="2510E000" w:rsidR="00A5754D" w:rsidRPr="00F26735" w:rsidRDefault="00A5754D" w:rsidP="00E368FC">
            <w:pPr>
              <w:pStyle w:val="Heading4"/>
              <w:jc w:val="center"/>
            </w:pPr>
            <w: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62DDDBA" w14:textId="6420C727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  <w:tr w:rsidR="00A5754D" w:rsidRPr="00177137" w14:paraId="106DE943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4F2454"/>
          </w:tcPr>
          <w:p w14:paraId="437C3E46" w14:textId="77777777" w:rsidR="00A5754D" w:rsidRDefault="00A5754D" w:rsidP="00A5754D">
            <w:pPr>
              <w:pStyle w:val="TableHeading"/>
              <w:framePr w:hSpace="0" w:wrap="auto" w:vAnchor="margin" w:hAnchor="text" w:yAlign="inline"/>
            </w:pPr>
            <w:r w:rsidRPr="001B6568">
              <w:t>Knowledge</w:t>
            </w:r>
          </w:p>
        </w:tc>
      </w:tr>
      <w:tr w:rsidR="00A5754D" w:rsidRPr="00177137" w14:paraId="25B35212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39A5D0B" w14:textId="66DD796A" w:rsidR="00A5754D" w:rsidRPr="00707453" w:rsidRDefault="00E21C87" w:rsidP="00A5754D">
            <w:pPr>
              <w:pStyle w:val="Heading4"/>
            </w:pPr>
            <w:r w:rsidRPr="001210FB">
              <w:rPr>
                <w:szCs w:val="20"/>
              </w:rPr>
              <w:t>An understanding of principles of Advocacy</w:t>
            </w:r>
            <w:r>
              <w:rPr>
                <w:szCs w:val="20"/>
              </w:rPr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3F0678F" w14:textId="71FCAA27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8C19664" w14:textId="18E4A2EC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</w:t>
            </w:r>
          </w:p>
        </w:tc>
      </w:tr>
      <w:tr w:rsidR="00A5754D" w:rsidRPr="00177137" w14:paraId="77E4A457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B604AE9" w14:textId="096E0136" w:rsidR="00A5754D" w:rsidRPr="00E21C87" w:rsidRDefault="00E21C87" w:rsidP="00E21C87">
            <w:pPr>
              <w:pStyle w:val="CommentText"/>
              <w:rPr>
                <w:sz w:val="24"/>
                <w:szCs w:val="24"/>
              </w:rPr>
            </w:pPr>
            <w:r w:rsidRPr="00044365">
              <w:rPr>
                <w:rFonts w:cs="Arial"/>
                <w:sz w:val="24"/>
                <w:szCs w:val="24"/>
              </w:rPr>
              <w:t>An understanding of the statutory regulations and other key guidance covering a variety of Advocacy such as: Care Act, Mental Health Act, Mental Capacity Act, Advocacy Code of Practice, Advocacy Charter</w:t>
            </w:r>
            <w:r>
              <w:rPr>
                <w:rFonts w:cs="Arial"/>
                <w:sz w:val="24"/>
                <w:szCs w:val="24"/>
              </w:rPr>
              <w:t>,</w:t>
            </w:r>
            <w:r w:rsidRPr="000443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Pr="00044365">
              <w:rPr>
                <w:sz w:val="24"/>
                <w:szCs w:val="24"/>
              </w:rPr>
              <w:t>nd any relevant children’s and human rights legislation.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826CCB2" w14:textId="5A9FDD17" w:rsidR="00A5754D" w:rsidRPr="00F26735" w:rsidRDefault="00A5754D" w:rsidP="00E368FC">
            <w:pPr>
              <w:pStyle w:val="Heading4"/>
              <w:jc w:val="center"/>
            </w:pPr>
            <w: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387B2D7" w14:textId="7EAF6508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</w:p>
        </w:tc>
      </w:tr>
      <w:tr w:rsidR="00A5754D" w:rsidRPr="00177137" w14:paraId="5816FE82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4F2454"/>
          </w:tcPr>
          <w:p w14:paraId="737E873C" w14:textId="77777777" w:rsidR="00A5754D" w:rsidRDefault="00A5754D" w:rsidP="00A5754D">
            <w:pPr>
              <w:pStyle w:val="TableHeading"/>
              <w:framePr w:hSpace="0" w:wrap="auto" w:vAnchor="margin" w:hAnchor="text" w:yAlign="inline"/>
            </w:pPr>
            <w:r w:rsidRPr="001B6568">
              <w:t>Skills and Abilities</w:t>
            </w:r>
          </w:p>
        </w:tc>
      </w:tr>
      <w:tr w:rsidR="00A5754D" w:rsidRPr="00177137" w14:paraId="5318303E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79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52EA8DB" w14:textId="0C4331FA" w:rsidR="00E21C87" w:rsidRPr="00E21C87" w:rsidRDefault="00E21C87" w:rsidP="00E21C87">
            <w:pPr>
              <w:pStyle w:val="Heading4"/>
            </w:pPr>
            <w:bookmarkStart w:id="2" w:name="_Hlk19612085"/>
            <w:r w:rsidRPr="5E065D1B">
              <w:t>Ability to communicate clearly</w:t>
            </w:r>
            <w:r>
              <w:t xml:space="preserve"> </w:t>
            </w:r>
            <w:r w:rsidRPr="5E065D1B">
              <w:t>in writing, verbally and nonverbally, using a range of communication tools and methods</w:t>
            </w:r>
            <w:bookmarkEnd w:id="2"/>
            <w:r w:rsidRPr="5E065D1B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A10950D" w14:textId="651B2F8B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932F61B" w14:textId="3159DCFB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AF/ST</w:t>
            </w:r>
          </w:p>
        </w:tc>
      </w:tr>
      <w:tr w:rsidR="00A5754D" w:rsidRPr="00177137" w14:paraId="5D616EA6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22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1FF8A78" w14:textId="2A5852BB" w:rsidR="00A5754D" w:rsidRPr="00707453" w:rsidRDefault="00E21C87" w:rsidP="00A5754D">
            <w:pPr>
              <w:pStyle w:val="Heading4"/>
            </w:pPr>
            <w:r>
              <w:rPr>
                <w:szCs w:val="20"/>
              </w:rPr>
              <w:t>Ability to facilitate the involvement of vulnerable people in the process they are going through.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3701688" w14:textId="7ECCA887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E1D1954" w14:textId="14035143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</w:p>
        </w:tc>
      </w:tr>
      <w:tr w:rsidR="00A5754D" w:rsidRPr="00177137" w14:paraId="2220A1EE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DDECCEA" w14:textId="4850B73B" w:rsidR="00A5754D" w:rsidRPr="00707453" w:rsidRDefault="00E21C87" w:rsidP="00A5754D">
            <w:pPr>
              <w:pStyle w:val="Heading4"/>
            </w:pPr>
            <w:r>
              <w:rPr>
                <w:szCs w:val="20"/>
              </w:rPr>
              <w:t>Ability to check, challenge and negotiate with people at all levels of seniority.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7681B73" w14:textId="6169733D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FF20117" w14:textId="10C319F1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</w:p>
        </w:tc>
      </w:tr>
      <w:tr w:rsidR="00A5754D" w:rsidRPr="00177137" w14:paraId="0D5FF3BB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4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8F0E161" w14:textId="04F861D6" w:rsidR="00A5754D" w:rsidRPr="00707453" w:rsidRDefault="00E21C87" w:rsidP="00A5754D">
            <w:pPr>
              <w:pStyle w:val="Heading4"/>
            </w:pPr>
            <w:r w:rsidRPr="001210FB">
              <w:rPr>
                <w:szCs w:val="20"/>
              </w:rPr>
              <w:t>IT skills – a working knowledge of Word, Excel</w:t>
            </w:r>
            <w:r>
              <w:rPr>
                <w:szCs w:val="20"/>
              </w:rPr>
              <w:t>, Outlook</w:t>
            </w:r>
            <w:r>
              <w:rPr>
                <w:rStyle w:val="CommentReference"/>
              </w:rPr>
              <w:t xml:space="preserve">, </w:t>
            </w:r>
            <w:r w:rsidRPr="002130B8">
              <w:rPr>
                <w:rStyle w:val="CommentReference"/>
              </w:rPr>
              <w:t>d</w:t>
            </w:r>
            <w:r w:rsidRPr="002130B8">
              <w:t>atabases,</w:t>
            </w:r>
            <w:r>
              <w:rPr>
                <w:szCs w:val="20"/>
              </w:rPr>
              <w:t xml:space="preserve"> and other relevant technology.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C032FBD" w14:textId="324844A6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14B35E9" w14:textId="4FAC06A3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ST</w:t>
            </w:r>
          </w:p>
        </w:tc>
      </w:tr>
      <w:tr w:rsidR="00A5754D" w:rsidRPr="00177137" w14:paraId="18864A7C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900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515F65F" w14:textId="0CA8BAF0" w:rsidR="00A5754D" w:rsidRPr="00707453" w:rsidRDefault="00E21C87" w:rsidP="00A5754D">
            <w:pPr>
              <w:pStyle w:val="Heading4"/>
            </w:pPr>
            <w:r>
              <w:lastRenderedPageBreak/>
              <w:t xml:space="preserve">Ability to develop and maintain appropriate </w:t>
            </w:r>
            <w:proofErr w:type="spellStart"/>
            <w:r>
              <w:t>boundaried</w:t>
            </w:r>
            <w:proofErr w:type="spellEnd"/>
            <w:r>
              <w:t xml:space="preserve"> relationships, with an ability to represent the organisation externally and professionally, in a variety of settings.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6995F26" w14:textId="0837C05A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4E3F6F7" w14:textId="78AB2648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</w:p>
        </w:tc>
      </w:tr>
      <w:tr w:rsidR="00A5754D" w:rsidRPr="00177137" w14:paraId="3A2A1953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6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2E427F9" w14:textId="6569C7B1" w:rsidR="00A5754D" w:rsidRPr="00707453" w:rsidRDefault="00E21C87" w:rsidP="00A5754D">
            <w:pPr>
              <w:pStyle w:val="Heading4"/>
            </w:pPr>
            <w:r w:rsidRPr="00E21C87">
              <w:t>Strong administration skills including time management and organizational skills.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5DE6CC0" w14:textId="38D98E86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0FECDCE" w14:textId="72863646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</w:p>
        </w:tc>
      </w:tr>
      <w:tr w:rsidR="00A5754D" w:rsidRPr="00177137" w14:paraId="70B20D03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9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C1A558C" w14:textId="6588EAE9" w:rsidR="00A5754D" w:rsidRPr="00707453" w:rsidRDefault="00E21C87" w:rsidP="00E21C87">
            <w:pPr>
              <w:pStyle w:val="Heading4"/>
            </w:pPr>
            <w:r w:rsidRPr="00E21C87">
              <w:t xml:space="preserve">Ability to recognise and report safeguarding concerns in a timely and appropriate way in line with </w:t>
            </w:r>
            <w:proofErr w:type="spellStart"/>
            <w:r w:rsidRPr="00E21C87">
              <w:t>VoiceAbility’s</w:t>
            </w:r>
            <w:proofErr w:type="spellEnd"/>
            <w:r w:rsidRPr="00E21C87">
              <w:t xml:space="preserve"> guidance and statutory legislation.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950D83E" w14:textId="36A2ECA2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D848A14" w14:textId="2303AB3A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</w:t>
            </w:r>
          </w:p>
        </w:tc>
      </w:tr>
      <w:tr w:rsidR="00A5754D" w:rsidRPr="00177137" w14:paraId="348E0A5F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4F2454"/>
          </w:tcPr>
          <w:p w14:paraId="76EE71BB" w14:textId="61D393C7" w:rsidR="00A5754D" w:rsidRDefault="00A5754D" w:rsidP="00A5754D">
            <w:pPr>
              <w:pStyle w:val="TableHeading"/>
              <w:framePr w:hSpace="0" w:wrap="auto" w:vAnchor="margin" w:hAnchor="text" w:yAlign="inline"/>
            </w:pPr>
            <w:r w:rsidRPr="001B6568">
              <w:t>Personal Qualities/Style</w:t>
            </w:r>
            <w:r w:rsidR="00E21C87">
              <w:t>/Motivation</w:t>
            </w:r>
          </w:p>
        </w:tc>
      </w:tr>
      <w:tr w:rsidR="00A5754D" w:rsidRPr="00177137" w14:paraId="6EFB3581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90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830A6AB" w14:textId="2C555431" w:rsidR="00A5754D" w:rsidRPr="00707453" w:rsidRDefault="00E21C87" w:rsidP="00A5754D">
            <w:pPr>
              <w:pStyle w:val="Heading4"/>
            </w:pPr>
            <w:r w:rsidRPr="00060BE4">
              <w:t xml:space="preserve">Self-aware with good emotional resilience. </w:t>
            </w:r>
            <w:r>
              <w:t xml:space="preserve"> Be o</w:t>
            </w:r>
            <w:r w:rsidRPr="00060BE4">
              <w:t xml:space="preserve">pen to change in line with the needs of the </w:t>
            </w:r>
            <w:r>
              <w:t>s</w:t>
            </w:r>
            <w:r w:rsidRPr="00060BE4">
              <w:t>ervice/</w:t>
            </w:r>
            <w:r>
              <w:t xml:space="preserve"> </w:t>
            </w:r>
            <w:r w:rsidRPr="00060BE4">
              <w:t>organisation</w:t>
            </w:r>
            <w:r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D76C4E4" w14:textId="293DF0D9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06C1F58" w14:textId="1F996E79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</w:p>
        </w:tc>
      </w:tr>
      <w:tr w:rsidR="00A5754D" w:rsidRPr="00177137" w14:paraId="21A612D4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6407B18" w14:textId="6A814BD5" w:rsidR="00A5754D" w:rsidRPr="00707453" w:rsidRDefault="00E21C87" w:rsidP="00A5754D">
            <w:pPr>
              <w:pStyle w:val="Heading4"/>
            </w:pPr>
            <w:r w:rsidRPr="00E21C87">
              <w:t>Demonstrates an empathetic approach and good listening skills.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2BF0A7A" w14:textId="2FFC7BE9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601E474" w14:textId="69D289F3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I/ST</w:t>
            </w:r>
            <w:r w:rsidR="00A5754D"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754D">
              <w:rPr>
                <w:noProof/>
              </w:rPr>
              <w:instrText xml:space="preserve"> FORMTEXT </w:instrText>
            </w:r>
            <w:r w:rsidR="004C2B60">
              <w:rPr>
                <w:noProof/>
              </w:rPr>
            </w:r>
            <w:r w:rsidR="004C2B60">
              <w:rPr>
                <w:noProof/>
              </w:rPr>
              <w:fldChar w:fldCharType="separate"/>
            </w:r>
            <w:r w:rsidR="00A5754D">
              <w:rPr>
                <w:noProof/>
              </w:rPr>
              <w:fldChar w:fldCharType="end"/>
            </w:r>
          </w:p>
        </w:tc>
      </w:tr>
      <w:tr w:rsidR="00A5754D" w:rsidRPr="00177137" w14:paraId="6A182F82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71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B2D1CF0" w14:textId="0C6DED96" w:rsidR="00A5754D" w:rsidRPr="00707453" w:rsidRDefault="00E21C87" w:rsidP="00A5754D">
            <w:pPr>
              <w:pStyle w:val="Heading4"/>
            </w:pPr>
            <w:bookmarkStart w:id="3" w:name="_Hlk19612097"/>
            <w:r w:rsidRPr="008048D1">
              <w:t>Self</w:t>
            </w:r>
            <w:r>
              <w:t>-</w:t>
            </w:r>
            <w:r w:rsidRPr="008048D1">
              <w:t>motivated with a commitment to</w:t>
            </w:r>
            <w:r>
              <w:t xml:space="preserve"> continued</w:t>
            </w:r>
            <w:r w:rsidRPr="008048D1">
              <w:t xml:space="preserve"> personal development, learning and reflective practice.</w:t>
            </w:r>
            <w:bookmarkEnd w:id="3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CBC1FCC" w14:textId="6497CCF9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81C8B49" w14:textId="47463F5D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AF/I/ST</w:t>
            </w:r>
          </w:p>
        </w:tc>
      </w:tr>
      <w:tr w:rsidR="00A5754D" w:rsidRPr="00177137" w14:paraId="0E69F895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94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CE36CB6" w14:textId="3B3D0656" w:rsidR="00A5754D" w:rsidRPr="00707453" w:rsidRDefault="00E21C87" w:rsidP="58316C76">
            <w:pPr>
              <w:rPr>
                <w:rFonts w:eastAsia="Calibri" w:cs="Arial"/>
                <w:b/>
                <w:bCs/>
                <w:color w:val="4F2454"/>
                <w:szCs w:val="24"/>
              </w:rPr>
            </w:pPr>
            <w:r>
              <w:t xml:space="preserve">Commitment to </w:t>
            </w:r>
            <w:proofErr w:type="spellStart"/>
            <w:r>
              <w:t>VoiceAbility’s</w:t>
            </w:r>
            <w:proofErr w:type="spellEnd"/>
            <w:r>
              <w:t xml:space="preserve"> values such as: </w:t>
            </w:r>
            <w:r w:rsidR="2908DB71" w:rsidRPr="58316C76">
              <w:rPr>
                <w:rFonts w:eastAsia="Arial" w:cs="Arial"/>
                <w:szCs w:val="24"/>
              </w:rPr>
              <w:t>Passionate</w:t>
            </w:r>
            <w:r w:rsidR="70BC5389" w:rsidRPr="58316C76">
              <w:rPr>
                <w:rFonts w:eastAsia="Arial" w:cs="Arial"/>
                <w:szCs w:val="24"/>
              </w:rPr>
              <w:t xml:space="preserve">, </w:t>
            </w:r>
            <w:r w:rsidR="2908DB71" w:rsidRPr="58316C76">
              <w:rPr>
                <w:rFonts w:eastAsia="Arial" w:cs="Arial"/>
                <w:szCs w:val="24"/>
              </w:rPr>
              <w:t>Empowering</w:t>
            </w:r>
            <w:r w:rsidR="0D0A559B" w:rsidRPr="58316C76">
              <w:rPr>
                <w:rFonts w:eastAsia="Arial" w:cs="Arial"/>
                <w:szCs w:val="24"/>
              </w:rPr>
              <w:t>,</w:t>
            </w:r>
            <w:r w:rsidR="25CE73B2" w:rsidRPr="58316C76">
              <w:rPr>
                <w:rFonts w:eastAsia="Arial" w:cs="Arial"/>
                <w:szCs w:val="24"/>
              </w:rPr>
              <w:t xml:space="preserve"> Collaborative</w:t>
            </w:r>
            <w:r w:rsidR="2D034ADD" w:rsidRPr="58316C76">
              <w:rPr>
                <w:rFonts w:eastAsia="Arial" w:cs="Arial"/>
                <w:szCs w:val="24"/>
              </w:rPr>
              <w:t>,</w:t>
            </w:r>
            <w:r w:rsidR="25CE73B2" w:rsidRPr="58316C76">
              <w:rPr>
                <w:rFonts w:eastAsia="Arial" w:cs="Arial"/>
                <w:szCs w:val="24"/>
              </w:rPr>
              <w:t xml:space="preserve"> Honest</w:t>
            </w:r>
            <w:r w:rsidR="3F469034" w:rsidRPr="58316C76">
              <w:rPr>
                <w:rFonts w:eastAsia="Arial" w:cs="Arial"/>
                <w:szCs w:val="24"/>
              </w:rPr>
              <w:t xml:space="preserve">, </w:t>
            </w:r>
            <w:r w:rsidR="25CE73B2" w:rsidRPr="58316C76">
              <w:rPr>
                <w:rFonts w:eastAsia="Arial" w:cs="Arial"/>
                <w:szCs w:val="24"/>
              </w:rPr>
              <w:t>Resourceful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BCE5DD3" w14:textId="7A318CCB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6F27472" w14:textId="4390CE94" w:rsidR="00A5754D" w:rsidRDefault="00E21C87" w:rsidP="00E368FC">
            <w:pPr>
              <w:pStyle w:val="Heading4"/>
              <w:jc w:val="center"/>
            </w:pPr>
            <w:r>
              <w:rPr>
                <w:noProof/>
              </w:rPr>
              <w:t>I</w:t>
            </w:r>
          </w:p>
        </w:tc>
      </w:tr>
      <w:tr w:rsidR="00A5754D" w:rsidRPr="00177137" w14:paraId="437AD9A7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4F2454"/>
          </w:tcPr>
          <w:p w14:paraId="2937245D" w14:textId="77777777" w:rsidR="00A5754D" w:rsidRDefault="00A5754D" w:rsidP="00A5754D">
            <w:pPr>
              <w:pStyle w:val="TableHeading"/>
              <w:framePr w:hSpace="0" w:wrap="auto" w:vAnchor="margin" w:hAnchor="text" w:yAlign="inline"/>
            </w:pPr>
            <w:r w:rsidRPr="001B6568">
              <w:t>Additional Requirements</w:t>
            </w:r>
          </w:p>
        </w:tc>
      </w:tr>
      <w:tr w:rsidR="00A5754D" w:rsidRPr="00177137" w14:paraId="4B8207C4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49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FBE6D8B" w14:textId="341BC003" w:rsidR="00970119" w:rsidRPr="00195E29" w:rsidRDefault="00970119" w:rsidP="00A5754D">
            <w:pPr>
              <w:pStyle w:val="Heading4"/>
              <w:rPr>
                <w:rStyle w:val="normaltextrun"/>
                <w:shd w:val="clear" w:color="auto" w:fill="FFFFFF"/>
              </w:rPr>
            </w:pPr>
            <w:bookmarkStart w:id="4" w:name="_Hlk19612107"/>
            <w:r w:rsidRPr="00195E29">
              <w:rPr>
                <w:rStyle w:val="normaltextrun"/>
                <w:shd w:val="clear" w:color="auto" w:fill="FFFFFF"/>
              </w:rPr>
              <w:t xml:space="preserve">Ability to </w:t>
            </w:r>
            <w:r w:rsidR="00E00F1F" w:rsidRPr="00195E29">
              <w:rPr>
                <w:rStyle w:val="normaltextrun"/>
                <w:shd w:val="clear" w:color="auto" w:fill="FFFFFF"/>
              </w:rPr>
              <w:t>travel </w:t>
            </w:r>
            <w:r w:rsidRPr="00195E29">
              <w:rPr>
                <w:rStyle w:val="normaltextrun"/>
                <w:shd w:val="clear" w:color="auto" w:fill="FFFFFF"/>
              </w:rPr>
              <w:t>across the service area</w:t>
            </w:r>
            <w:r w:rsidR="00A361DF" w:rsidRPr="00195E29">
              <w:rPr>
                <w:rStyle w:val="normaltextrun"/>
                <w:shd w:val="clear" w:color="auto" w:fill="FFFFFF"/>
              </w:rPr>
              <w:t xml:space="preserve"> to m</w:t>
            </w:r>
            <w:r w:rsidR="3BBE6143" w:rsidRPr="00195E29">
              <w:rPr>
                <w:rStyle w:val="normaltextrun"/>
                <w:shd w:val="clear" w:color="auto" w:fill="FFFFFF"/>
              </w:rPr>
              <w:t>e</w:t>
            </w:r>
            <w:r w:rsidR="00A361DF" w:rsidRPr="00195E29">
              <w:rPr>
                <w:rStyle w:val="normaltextrun"/>
                <w:shd w:val="clear" w:color="auto" w:fill="FFFFFF"/>
              </w:rPr>
              <w:t>et demands of the service.</w:t>
            </w:r>
          </w:p>
          <w:p w14:paraId="5AFCBBA6" w14:textId="169984ED" w:rsidR="00A5754D" w:rsidRPr="00707453" w:rsidRDefault="00970119" w:rsidP="00A361DF">
            <w:pPr>
              <w:pStyle w:val="Heading4"/>
            </w:pPr>
            <w:r w:rsidRPr="00195E29">
              <w:rPr>
                <w:rStyle w:val="normaltextrun"/>
                <w:shd w:val="clear" w:color="auto" w:fill="FFFFFF"/>
              </w:rPr>
              <w:t>Some areas</w:t>
            </w:r>
            <w:r w:rsidR="00CC609A" w:rsidRPr="00195E29">
              <w:rPr>
                <w:rStyle w:val="normaltextrun"/>
                <w:shd w:val="clear" w:color="auto" w:fill="FFFFFF"/>
              </w:rPr>
              <w:t xml:space="preserve"> may</w:t>
            </w:r>
            <w:r w:rsidRPr="00195E29">
              <w:rPr>
                <w:rStyle w:val="normaltextrun"/>
                <w:shd w:val="clear" w:color="auto" w:fill="FFFFFF"/>
              </w:rPr>
              <w:t xml:space="preserve"> include</w:t>
            </w:r>
            <w:r w:rsidR="00E00F1F" w:rsidRPr="00195E29">
              <w:rPr>
                <w:rStyle w:val="normaltextrun"/>
                <w:shd w:val="clear" w:color="auto" w:fill="FFFFFF"/>
              </w:rPr>
              <w:t> remote locations without easy access to public transport</w:t>
            </w:r>
            <w:r w:rsidR="00E21C87" w:rsidRPr="00195E29">
              <w:rPr>
                <w:rFonts w:eastAsia="Times New Roman"/>
              </w:rPr>
              <w:t>.</w:t>
            </w:r>
            <w:bookmarkEnd w:id="4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CB7C34C" w14:textId="47DDC842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0CBF4FB" w14:textId="7DFF8F37" w:rsidR="00A5754D" w:rsidRDefault="00E368FC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  <w:tr w:rsidR="00A5754D" w:rsidRPr="00177137" w14:paraId="6AB392C3" w14:textId="77777777" w:rsidTr="58316C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24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0C816" w14:textId="05783BC2" w:rsidR="00A5754D" w:rsidRPr="00707453" w:rsidRDefault="00E21C87" w:rsidP="00A5754D">
            <w:pPr>
              <w:pStyle w:val="Heading4"/>
            </w:pPr>
            <w:bookmarkStart w:id="5" w:name="_Hlk19612117"/>
            <w:r>
              <w:t>Willing to undertake E</w:t>
            </w:r>
            <w:r w:rsidRPr="41187E9A">
              <w:t>nhanced</w:t>
            </w:r>
            <w:r>
              <w:t xml:space="preserve"> level criminal records check (DBS)</w:t>
            </w:r>
            <w:r w:rsidRPr="41187E9A">
              <w:t xml:space="preserve"> Children &amp; Adults </w:t>
            </w:r>
            <w:r>
              <w:t>(</w:t>
            </w:r>
            <w:proofErr w:type="spellStart"/>
            <w:r>
              <w:t>inc</w:t>
            </w:r>
            <w:proofErr w:type="spellEnd"/>
            <w:r>
              <w:t xml:space="preserve"> </w:t>
            </w:r>
            <w:r w:rsidRPr="41187E9A">
              <w:t>Barred list</w:t>
            </w:r>
            <w:r>
              <w:t>)</w:t>
            </w:r>
            <w:bookmarkEnd w:id="5"/>
            <w:r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E4AF" w14:textId="418B5B10" w:rsidR="00A5754D" w:rsidRPr="00F26735" w:rsidRDefault="00A5754D" w:rsidP="00E368FC">
            <w:pPr>
              <w:pStyle w:val="Heading4"/>
              <w:jc w:val="center"/>
            </w:pPr>
            <w: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EE9C" w14:textId="463F4191" w:rsidR="00A5754D" w:rsidRDefault="00E368FC" w:rsidP="00E368FC">
            <w:pPr>
              <w:pStyle w:val="Heading4"/>
              <w:jc w:val="center"/>
            </w:pPr>
            <w:r>
              <w:rPr>
                <w:noProof/>
              </w:rPr>
              <w:t>AF/I</w:t>
            </w:r>
          </w:p>
        </w:tc>
      </w:tr>
    </w:tbl>
    <w:p w14:paraId="10CAD06E" w14:textId="77777777" w:rsidR="00736F39" w:rsidRDefault="00736F39" w:rsidP="00316A54">
      <w:pPr>
        <w:pStyle w:val="Heading1"/>
        <w:rPr>
          <w:sz w:val="2"/>
          <w:szCs w:val="2"/>
        </w:rPr>
      </w:pPr>
    </w:p>
    <w:p w14:paraId="58422D56" w14:textId="0453F067" w:rsidR="00E368FC" w:rsidRPr="00E368FC" w:rsidRDefault="00E368FC" w:rsidP="00E368FC">
      <w:pPr>
        <w:tabs>
          <w:tab w:val="left" w:pos="3180"/>
        </w:tabs>
      </w:pPr>
    </w:p>
    <w:sectPr w:rsidR="00E368FC" w:rsidRPr="00E368FC" w:rsidSect="004C2B60">
      <w:footerReference w:type="default" r:id="rId12"/>
      <w:headerReference w:type="first" r:id="rId13"/>
      <w:footerReference w:type="first" r:id="rId14"/>
      <w:pgSz w:w="11900" w:h="16840" w:code="9"/>
      <w:pgMar w:top="720" w:right="720" w:bottom="1134" w:left="720" w:header="567" w:footer="23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FE66E" w14:textId="77777777" w:rsidR="00032A9A" w:rsidRDefault="00032A9A" w:rsidP="00DC7259">
      <w:r>
        <w:separator/>
      </w:r>
    </w:p>
  </w:endnote>
  <w:endnote w:type="continuationSeparator" w:id="0">
    <w:p w14:paraId="64F762D4" w14:textId="77777777" w:rsidR="00032A9A" w:rsidRDefault="00032A9A" w:rsidP="00DC7259">
      <w:r>
        <w:continuationSeparator/>
      </w:r>
    </w:p>
  </w:endnote>
  <w:endnote w:type="continuationNotice" w:id="1">
    <w:p w14:paraId="241EDC32" w14:textId="77777777" w:rsidR="00032A9A" w:rsidRDefault="00032A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exia">
    <w:altName w:val="Calibri"/>
    <w:charset w:val="00"/>
    <w:family w:val="auto"/>
    <w:pitch w:val="variable"/>
    <w:sig w:usb0="800000AF" w:usb1="1000204A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F720" w14:textId="2CF2471C" w:rsidR="004C2B60" w:rsidRDefault="004C2B60" w:rsidP="004C2B60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Advocate reviewed on 06/12/2022</w:t>
    </w:r>
  </w:p>
  <w:p w14:paraId="33724245" w14:textId="77777777" w:rsidR="004C2B60" w:rsidRDefault="004C2B60" w:rsidP="004C2B60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Registered Charity in England and Wales 1076630 and in Scotland SC050036. Limited company 3798884</w:t>
    </w:r>
    <w:r>
      <w:rPr>
        <w:rStyle w:val="eop"/>
        <w:rFonts w:ascii="Calibri" w:hAnsi="Calibri" w:cs="Calibri"/>
        <w:sz w:val="20"/>
        <w:szCs w:val="20"/>
      </w:rPr>
      <w:t> </w:t>
    </w:r>
  </w:p>
  <w:p w14:paraId="4B06160B" w14:textId="309DBBDF" w:rsidR="00240C95" w:rsidRDefault="00240C95" w:rsidP="004C2B60">
    <w:pPr>
      <w:tabs>
        <w:tab w:val="left" w:pos="840"/>
        <w:tab w:val="right" w:pos="104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9D23" w14:textId="0132F94B" w:rsidR="004C2B60" w:rsidRDefault="004C2B60" w:rsidP="004C2B60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Advocate reviewed on 06/12/2022</w:t>
    </w:r>
  </w:p>
  <w:p w14:paraId="0584FEA4" w14:textId="77777777" w:rsidR="004C2B60" w:rsidRDefault="004C2B60" w:rsidP="004C2B60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Registered Charity in England and Wales 1076630 and in Scotland SC050036. Limited company 3798884</w:t>
    </w:r>
    <w:r>
      <w:rPr>
        <w:rStyle w:val="eop"/>
        <w:rFonts w:ascii="Calibri" w:hAnsi="Calibri" w:cs="Calibri"/>
        <w:sz w:val="20"/>
        <w:szCs w:val="20"/>
      </w:rPr>
      <w:t> </w:t>
    </w:r>
  </w:p>
  <w:p w14:paraId="710706E1" w14:textId="11123B56" w:rsidR="00E6111F" w:rsidRDefault="00E61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5152F" w14:textId="77777777" w:rsidR="00032A9A" w:rsidRDefault="00032A9A" w:rsidP="00DC7259">
      <w:r>
        <w:separator/>
      </w:r>
    </w:p>
  </w:footnote>
  <w:footnote w:type="continuationSeparator" w:id="0">
    <w:p w14:paraId="3CBD89B9" w14:textId="77777777" w:rsidR="00032A9A" w:rsidRDefault="00032A9A" w:rsidP="00DC7259">
      <w:r>
        <w:continuationSeparator/>
      </w:r>
    </w:p>
  </w:footnote>
  <w:footnote w:type="continuationNotice" w:id="1">
    <w:p w14:paraId="52F2C8C8" w14:textId="77777777" w:rsidR="00032A9A" w:rsidRDefault="00032A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9E51" w14:textId="77777777" w:rsidR="00E6111F" w:rsidRDefault="006136E7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A02500D" wp14:editId="65C5C5DB">
          <wp:simplePos x="0" y="0"/>
          <wp:positionH relativeFrom="page">
            <wp:align>right</wp:align>
          </wp:positionH>
          <wp:positionV relativeFrom="paragraph">
            <wp:posOffset>-355600</wp:posOffset>
          </wp:positionV>
          <wp:extent cx="7559675" cy="812800"/>
          <wp:effectExtent l="0" t="0" r="3175" b="6350"/>
          <wp:wrapTight wrapText="bothSides">
            <wp:wrapPolygon edited="0">
              <wp:start x="0" y="0"/>
              <wp:lineTo x="0" y="21263"/>
              <wp:lineTo x="21555" y="21263"/>
              <wp:lineTo x="2155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J3881_VOICE_letterheads_1_0_a_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669C"/>
    <w:multiLevelType w:val="hybridMultilevel"/>
    <w:tmpl w:val="8AAE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1CF1"/>
    <w:multiLevelType w:val="hybridMultilevel"/>
    <w:tmpl w:val="C70A6684"/>
    <w:lvl w:ilvl="0" w:tplc="5CE0957E">
      <w:start w:val="1"/>
      <w:numFmt w:val="decimal"/>
      <w:pStyle w:val="NumberedList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607F26"/>
    <w:multiLevelType w:val="hybridMultilevel"/>
    <w:tmpl w:val="E57EBC70"/>
    <w:lvl w:ilvl="0" w:tplc="CA02385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206B9"/>
    <w:multiLevelType w:val="hybridMultilevel"/>
    <w:tmpl w:val="2B84B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6FF3"/>
    <w:multiLevelType w:val="hybridMultilevel"/>
    <w:tmpl w:val="B4F0CB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A2D"/>
    <w:multiLevelType w:val="hybridMultilevel"/>
    <w:tmpl w:val="42CCD7E2"/>
    <w:lvl w:ilvl="0" w:tplc="76BA47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C2B79" w:themeColor="accen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C12453"/>
    <w:multiLevelType w:val="hybridMultilevel"/>
    <w:tmpl w:val="67C8C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86306D"/>
    <w:multiLevelType w:val="hybridMultilevel"/>
    <w:tmpl w:val="0EEAA7DE"/>
    <w:lvl w:ilvl="0" w:tplc="85B88B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C3508"/>
    <w:multiLevelType w:val="hybridMultilevel"/>
    <w:tmpl w:val="4C000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A268E"/>
    <w:multiLevelType w:val="hybridMultilevel"/>
    <w:tmpl w:val="4D5416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8159A"/>
    <w:multiLevelType w:val="hybridMultilevel"/>
    <w:tmpl w:val="61AA23D2"/>
    <w:lvl w:ilvl="0" w:tplc="743E05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10F36"/>
    <w:multiLevelType w:val="hybridMultilevel"/>
    <w:tmpl w:val="F9C6BCE2"/>
    <w:lvl w:ilvl="0" w:tplc="9C60B4DE">
      <w:start w:val="1"/>
      <w:numFmt w:val="decimal"/>
      <w:lvlText w:val="%1."/>
      <w:lvlJc w:val="left"/>
      <w:pPr>
        <w:ind w:left="1440" w:hanging="360"/>
      </w:pPr>
      <w:rPr>
        <w:rFonts w:hint="default"/>
        <w:color w:val="7C2B79" w:themeColor="accen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C83738"/>
    <w:multiLevelType w:val="hybridMultilevel"/>
    <w:tmpl w:val="5F6C4BFE"/>
    <w:lvl w:ilvl="0" w:tplc="D7B0F85C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7A16AB"/>
    <w:multiLevelType w:val="hybridMultilevel"/>
    <w:tmpl w:val="061CD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3B5A75"/>
    <w:multiLevelType w:val="hybridMultilevel"/>
    <w:tmpl w:val="87A89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83A84"/>
    <w:multiLevelType w:val="hybridMultilevel"/>
    <w:tmpl w:val="A14ED0DC"/>
    <w:lvl w:ilvl="0" w:tplc="02D603B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970E7"/>
    <w:multiLevelType w:val="hybridMultilevel"/>
    <w:tmpl w:val="5028841A"/>
    <w:lvl w:ilvl="0" w:tplc="0E3C6E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70884"/>
    <w:multiLevelType w:val="hybridMultilevel"/>
    <w:tmpl w:val="DEA6184E"/>
    <w:lvl w:ilvl="0" w:tplc="C2A6D6A4">
      <w:start w:val="1"/>
      <w:numFmt w:val="decimal"/>
      <w:lvlText w:val="%1."/>
      <w:lvlJc w:val="left"/>
      <w:pPr>
        <w:ind w:left="1440" w:hanging="360"/>
      </w:pPr>
      <w:rPr>
        <w:rFonts w:hint="default"/>
        <w:color w:val="7C2B79" w:themeColor="accen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9E4A0A"/>
    <w:multiLevelType w:val="multilevel"/>
    <w:tmpl w:val="4C78E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61782907">
    <w:abstractNumId w:val="6"/>
  </w:num>
  <w:num w:numId="2" w16cid:durableId="505948628">
    <w:abstractNumId w:val="5"/>
  </w:num>
  <w:num w:numId="3" w16cid:durableId="2134858588">
    <w:abstractNumId w:val="17"/>
  </w:num>
  <w:num w:numId="4" w16cid:durableId="2027171429">
    <w:abstractNumId w:val="11"/>
  </w:num>
  <w:num w:numId="5" w16cid:durableId="1920863950">
    <w:abstractNumId w:val="15"/>
  </w:num>
  <w:num w:numId="6" w16cid:durableId="700204254">
    <w:abstractNumId w:val="1"/>
  </w:num>
  <w:num w:numId="7" w16cid:durableId="797573630">
    <w:abstractNumId w:val="3"/>
  </w:num>
  <w:num w:numId="8" w16cid:durableId="1658074046">
    <w:abstractNumId w:val="8"/>
  </w:num>
  <w:num w:numId="9" w16cid:durableId="934242006">
    <w:abstractNumId w:val="0"/>
  </w:num>
  <w:num w:numId="10" w16cid:durableId="1934631823">
    <w:abstractNumId w:val="7"/>
  </w:num>
  <w:num w:numId="11" w16cid:durableId="1297638820">
    <w:abstractNumId w:val="13"/>
  </w:num>
  <w:num w:numId="12" w16cid:durableId="1931886680">
    <w:abstractNumId w:val="4"/>
  </w:num>
  <w:num w:numId="13" w16cid:durableId="1557352842">
    <w:abstractNumId w:val="10"/>
  </w:num>
  <w:num w:numId="14" w16cid:durableId="1597327371">
    <w:abstractNumId w:val="2"/>
  </w:num>
  <w:num w:numId="15" w16cid:durableId="589392551">
    <w:abstractNumId w:val="9"/>
  </w:num>
  <w:num w:numId="16" w16cid:durableId="945774218">
    <w:abstractNumId w:val="14"/>
  </w:num>
  <w:num w:numId="17" w16cid:durableId="659499254">
    <w:abstractNumId w:val="16"/>
  </w:num>
  <w:num w:numId="18" w16cid:durableId="625357885">
    <w:abstractNumId w:val="18"/>
  </w:num>
  <w:num w:numId="19" w16cid:durableId="17148906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4430A1"/>
  <w15:docId w15:val="{7C8DCC80-79E2-4EB3-AEF2-7C84B544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6207"/>
    <w:pPr>
      <w:spacing w:after="160" w:line="259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Heading1">
    <w:name w:val="heading 1"/>
    <w:basedOn w:val="Title"/>
    <w:next w:val="Normal"/>
    <w:link w:val="Heading1Char"/>
    <w:qFormat/>
    <w:rsid w:val="006731BF"/>
    <w:pPr>
      <w:spacing w:after="120"/>
      <w:outlineLvl w:val="0"/>
    </w:pPr>
    <w:rPr>
      <w:rFonts w:ascii="Arial" w:hAnsi="Arial"/>
      <w:b/>
      <w:color w:val="7C2B8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6379F7"/>
    <w:pPr>
      <w:spacing w:after="120"/>
      <w:outlineLvl w:val="1"/>
    </w:pPr>
    <w:rPr>
      <w:color w:val="7C2B79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51DAE"/>
    <w:pPr>
      <w:outlineLvl w:val="2"/>
    </w:pPr>
    <w:rPr>
      <w:b/>
    </w:rPr>
  </w:style>
  <w:style w:type="paragraph" w:styleId="Heading4">
    <w:name w:val="heading 4"/>
    <w:aliases w:val="Body"/>
    <w:basedOn w:val="Paragraphheading"/>
    <w:next w:val="Normal"/>
    <w:link w:val="Heading4Char"/>
    <w:uiPriority w:val="9"/>
    <w:unhideWhenUsed/>
    <w:qFormat/>
    <w:rsid w:val="006136E7"/>
    <w:pPr>
      <w:outlineLvl w:val="3"/>
    </w:pPr>
    <w:rPr>
      <w:b w:val="0"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C725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C205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List">
    <w:name w:val="Numbered List"/>
    <w:basedOn w:val="ListParagraph"/>
    <w:link w:val="NumberedListChar"/>
    <w:qFormat/>
    <w:rsid w:val="00451DAE"/>
    <w:pPr>
      <w:numPr>
        <w:numId w:val="6"/>
      </w:numPr>
      <w:ind w:left="284" w:hanging="284"/>
    </w:pPr>
  </w:style>
  <w:style w:type="paragraph" w:styleId="NoSpacing">
    <w:name w:val="No Spacing"/>
    <w:uiPriority w:val="1"/>
    <w:rsid w:val="00AF430B"/>
    <w:rPr>
      <w:rFonts w:ascii="Arial" w:hAnsi="Arial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6731BF"/>
    <w:rPr>
      <w:rFonts w:ascii="Arial" w:eastAsia="Times New Roman" w:hAnsi="Arial" w:cstheme="minorBidi"/>
      <w:b/>
      <w:color w:val="7C2B83"/>
      <w:spacing w:val="-10"/>
      <w:kern w:val="28"/>
      <w:sz w:val="48"/>
      <w:szCs w:val="48"/>
      <w:lang w:eastAsia="en-US"/>
    </w:rPr>
  </w:style>
  <w:style w:type="character" w:customStyle="1" w:styleId="Heading2Char">
    <w:name w:val="Heading 2 Char"/>
    <w:link w:val="Heading2"/>
    <w:uiPriority w:val="9"/>
    <w:rsid w:val="006379F7"/>
    <w:rPr>
      <w:rFonts w:ascii="Arial" w:eastAsiaTheme="minorHAnsi" w:hAnsi="Arial" w:cstheme="minorBidi"/>
      <w:color w:val="7C2B79" w:themeColor="accent1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rsid w:val="00226489"/>
    <w:pPr>
      <w:contextualSpacing/>
    </w:pPr>
    <w:rPr>
      <w:rFonts w:ascii="Lexia" w:eastAsia="Times New Roman" w:hAnsi="Lexia"/>
      <w:color w:val="7C2B79" w:themeColor="accent1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26489"/>
    <w:rPr>
      <w:rFonts w:ascii="Lexia" w:eastAsia="Times New Roman" w:hAnsi="Lexia"/>
      <w:color w:val="7C2B79" w:themeColor="accent1"/>
      <w:spacing w:val="-10"/>
      <w:kern w:val="28"/>
      <w:sz w:val="56"/>
      <w:szCs w:val="56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451DAE"/>
    <w:rPr>
      <w:rFonts w:ascii="Arial" w:hAnsi="Arial" w:cs="Arial"/>
      <w:b/>
      <w:sz w:val="24"/>
      <w:szCs w:val="24"/>
      <w:lang w:eastAsia="en-US"/>
    </w:rPr>
  </w:style>
  <w:style w:type="character" w:customStyle="1" w:styleId="Heading4Char">
    <w:name w:val="Heading 4 Char"/>
    <w:aliases w:val="Body Char"/>
    <w:basedOn w:val="DefaultParagraphFont"/>
    <w:link w:val="Heading4"/>
    <w:uiPriority w:val="9"/>
    <w:rsid w:val="006136E7"/>
    <w:rPr>
      <w:rFonts w:ascii="Arial" w:hAnsi="Arial" w:cs="Arial"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DC7259"/>
    <w:rPr>
      <w:rFonts w:asciiTheme="majorHAnsi" w:eastAsiaTheme="majorEastAsia" w:hAnsiTheme="majorHAnsi" w:cstheme="majorBidi"/>
      <w:color w:val="5C205A" w:themeColor="accent1" w:themeShade="BF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62F08"/>
    <w:rPr>
      <w:color w:val="808080"/>
    </w:rPr>
  </w:style>
  <w:style w:type="paragraph" w:styleId="ListParagraph">
    <w:name w:val="List Paragraph"/>
    <w:aliases w:val="Bullet List"/>
    <w:basedOn w:val="Normal"/>
    <w:link w:val="ListParagraphChar"/>
    <w:uiPriority w:val="5"/>
    <w:qFormat/>
    <w:rsid w:val="00D751BA"/>
    <w:pPr>
      <w:numPr>
        <w:numId w:val="5"/>
      </w:numPr>
      <w:spacing w:before="120"/>
      <w:ind w:left="851" w:hanging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00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02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000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023"/>
    <w:rPr>
      <w:rFonts w:ascii="Arial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2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257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8F3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8F3E8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8F3E8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3E8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46207"/>
    <w:rPr>
      <w:color w:val="0000FF"/>
      <w:u w:val="single"/>
    </w:rPr>
  </w:style>
  <w:style w:type="paragraph" w:customStyle="1" w:styleId="TableHeading">
    <w:name w:val="Table Heading"/>
    <w:basedOn w:val="Heading2"/>
    <w:link w:val="TableHeadingChar"/>
    <w:qFormat/>
    <w:rsid w:val="006379F7"/>
    <w:pPr>
      <w:framePr w:hSpace="180" w:wrap="around" w:vAnchor="text" w:hAnchor="margin" w:y="89"/>
    </w:pPr>
    <w:rPr>
      <w:b/>
      <w:color w:val="FFFFFF" w:themeColor="background1"/>
      <w:sz w:val="28"/>
      <w:szCs w:val="28"/>
    </w:rPr>
  </w:style>
  <w:style w:type="character" w:customStyle="1" w:styleId="TableHeadingChar">
    <w:name w:val="Table Heading Char"/>
    <w:basedOn w:val="Heading2Char"/>
    <w:link w:val="TableHeading"/>
    <w:rsid w:val="006379F7"/>
    <w:rPr>
      <w:rFonts w:ascii="Arial" w:eastAsiaTheme="minorHAnsi" w:hAnsi="Arial" w:cstheme="minorBidi"/>
      <w:b/>
      <w:color w:val="FFFFFF" w:themeColor="background1"/>
      <w:sz w:val="28"/>
      <w:szCs w:val="2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A2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23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362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62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62BA"/>
    <w:rPr>
      <w:rFonts w:ascii="Arial" w:eastAsiaTheme="minorHAnsi" w:hAnsi="Arial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2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2BA"/>
    <w:rPr>
      <w:rFonts w:ascii="Arial" w:eastAsiaTheme="minorHAnsi" w:hAnsi="Arial" w:cstheme="minorBidi"/>
      <w:b/>
      <w:bCs/>
      <w:lang w:eastAsia="en-US"/>
    </w:rPr>
  </w:style>
  <w:style w:type="paragraph" w:styleId="Revision">
    <w:name w:val="Revision"/>
    <w:hidden/>
    <w:uiPriority w:val="99"/>
    <w:semiHidden/>
    <w:rsid w:val="00832874"/>
    <w:rPr>
      <w:rFonts w:ascii="Arial" w:eastAsiaTheme="minorHAnsi" w:hAnsi="Arial" w:cstheme="minorBidi"/>
      <w:sz w:val="24"/>
      <w:szCs w:val="22"/>
      <w:lang w:eastAsia="en-US"/>
    </w:rPr>
  </w:style>
  <w:style w:type="character" w:styleId="Strong">
    <w:name w:val="Strong"/>
    <w:basedOn w:val="DefaultParagraphFont"/>
    <w:uiPriority w:val="22"/>
    <w:rsid w:val="009E045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C7A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E1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5"/>
    <w:rsid w:val="006136E7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aragraphheading">
    <w:name w:val="Paragraph heading"/>
    <w:basedOn w:val="Heading3"/>
    <w:link w:val="ParagraphheadingChar"/>
    <w:qFormat/>
    <w:rsid w:val="006136E7"/>
    <w:pPr>
      <w:spacing w:after="0" w:line="240" w:lineRule="auto"/>
    </w:pPr>
    <w:rPr>
      <w:rFonts w:eastAsia="Cambria" w:cs="Arial"/>
      <w:szCs w:val="24"/>
    </w:rPr>
  </w:style>
  <w:style w:type="character" w:customStyle="1" w:styleId="ParagraphheadingChar">
    <w:name w:val="Paragraph heading Char"/>
    <w:basedOn w:val="Heading3Char"/>
    <w:link w:val="Paragraphheading"/>
    <w:rsid w:val="006136E7"/>
    <w:rPr>
      <w:rFonts w:ascii="Arial" w:hAnsi="Arial" w:cs="Arial"/>
      <w:b/>
      <w:sz w:val="24"/>
      <w:szCs w:val="24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6136E7"/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normaltextrun">
    <w:name w:val="normaltextrun"/>
    <w:basedOn w:val="DefaultParagraphFont"/>
    <w:rsid w:val="00E00F1F"/>
  </w:style>
  <w:style w:type="paragraph" w:customStyle="1" w:styleId="paragraph">
    <w:name w:val="paragraph"/>
    <w:basedOn w:val="Normal"/>
    <w:rsid w:val="004C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eop">
    <w:name w:val="eop"/>
    <w:basedOn w:val="DefaultParagraphFont"/>
    <w:rsid w:val="004C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theme" Target="theme/theme1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\AppData\Local\Temp\Form%20Template%20v2.dotx" TargetMode="External"/></Relationships>
</file>

<file path=word/theme/theme1.xml><?xml version="1.0" encoding="utf-8"?>
<a:theme xmlns:a="http://schemas.openxmlformats.org/drawingml/2006/main" name="Office Theme">
  <a:themeElements>
    <a:clrScheme name="VoiceAbilit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C2B79"/>
      </a:accent1>
      <a:accent2>
        <a:srgbClr val="F266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